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9A6" w:rsidRDefault="00D819A6" w:rsidP="00D819A6">
      <w:pPr>
        <w:pStyle w:val="libNotice"/>
        <w:bidi w:val="0"/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D819A6">
        <w:rPr>
          <w:rStyle w:val="libAlaemChar"/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D819A6" w:rsidRDefault="00D819A6" w:rsidP="00D819A6">
      <w:pPr>
        <w:pStyle w:val="libNotice"/>
        <w:rPr>
          <w:rtl/>
          <w:lang w:bidi="fa-IR"/>
        </w:rPr>
      </w:pPr>
      <w:r>
        <w:rPr>
          <w:rtl/>
        </w:rPr>
        <w:t>لازم به ذکر است تصحیح اشتباهات تایپی احتمالی، روی این کتاب انجام گردیده است</w:t>
      </w:r>
    </w:p>
    <w:p w:rsidR="00D819A6" w:rsidRDefault="00D819A6" w:rsidP="00124095">
      <w:pPr>
        <w:pStyle w:val="libCenterBold1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r>
        <w:rPr>
          <w:rtl/>
          <w:lang w:bidi="fa-IR"/>
        </w:rPr>
        <w:lastRenderedPageBreak/>
        <w:t>آگاه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</w:p>
    <w:p w:rsidR="00D819A6" w:rsidRDefault="00D819A6" w:rsidP="00D819A6">
      <w:pPr>
        <w:pStyle w:val="libCenterBold1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جلد دوازدهم</w:t>
      </w:r>
    </w:p>
    <w:p w:rsidR="00D819A6" w:rsidRDefault="00D819A6" w:rsidP="00D819A6">
      <w:pPr>
        <w:pStyle w:val="libCenterBold1"/>
        <w:rPr>
          <w:rtl/>
          <w:lang w:bidi="fa-IR"/>
        </w:rPr>
      </w:pPr>
      <w:r>
        <w:rPr>
          <w:rtl/>
          <w:lang w:bidi="fa-IR"/>
        </w:rPr>
        <w:t>احترام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سادات چرا؟</w:t>
      </w:r>
    </w:p>
    <w:p w:rsidR="00D819A6" w:rsidRDefault="00D819A6" w:rsidP="00D819A6">
      <w:pPr>
        <w:pStyle w:val="libCenterBold1"/>
        <w:rPr>
          <w:rtl/>
          <w:lang w:bidi="fa-IR"/>
        </w:rPr>
      </w:pPr>
      <w:r>
        <w:rPr>
          <w:rFonts w:hint="eastAsia"/>
          <w:rtl/>
          <w:lang w:bidi="fa-IR"/>
        </w:rPr>
        <w:t>حسن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</w:p>
    <w:p w:rsidR="00D819A6" w:rsidRDefault="00D819A6" w:rsidP="00D819A6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0" w:name="_Toc6488490"/>
      <w:r>
        <w:rPr>
          <w:rFonts w:hint="eastAsia"/>
          <w:rtl/>
          <w:lang w:bidi="fa-IR"/>
        </w:rPr>
        <w:lastRenderedPageBreak/>
        <w:t>مقدمه</w:t>
      </w:r>
      <w:bookmarkEnd w:id="0"/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بسم</w:t>
      </w:r>
      <w:r>
        <w:rPr>
          <w:rtl/>
          <w:lang w:bidi="fa-IR"/>
        </w:rPr>
        <w:t xml:space="preserve"> الله الرحمن 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حضرت حق تعداد چهارده جلد کتاب در موضوعات مختلف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سطح همگان که کم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عمل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دانستن آن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 نام آگاه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همراه با سند از منابع معتبر که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شهرت هستند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است که انشاء الله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دوارم</w:t>
      </w:r>
      <w:r>
        <w:rPr>
          <w:rtl/>
          <w:lang w:bidi="fa-IR"/>
        </w:rPr>
        <w:t xml:space="preserve"> مورد قبول حضرت امام زمان عجل الله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شما خوانندگان آگاه قرار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که بتوان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مجموعه بهره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دعاگو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اطلاع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نام موضوعات به شرح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است: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tl/>
          <w:lang w:bidi="fa-IR"/>
        </w:rPr>
        <w:t>1.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آل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124095" w:rsidRPr="00124095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چرا؟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2. خدمت به پدر و مادر چرا؟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tl/>
          <w:lang w:bidi="fa-IR"/>
        </w:rPr>
        <w:t>3. عزت نفس، بلند همت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شرافت چرا؟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4. خوردن مال مردم چرا؟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tl/>
          <w:lang w:bidi="fa-IR"/>
        </w:rPr>
        <w:t>5. حقوق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برادر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معاشرت خوب چرا؟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tl/>
          <w:lang w:bidi="fa-IR"/>
        </w:rPr>
        <w:t>6. 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عهد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چرا؟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tl/>
          <w:lang w:bidi="fa-IR"/>
        </w:rPr>
        <w:t>7. مهمان نواز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چرا؟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8. حرص و قناعت چرا؟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tl/>
          <w:lang w:bidi="fa-IR"/>
        </w:rPr>
        <w:t>9. اسراف و سخت گذران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چرا؟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10. صدقه و انفاق چرا؟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tl/>
          <w:lang w:bidi="fa-IR"/>
        </w:rPr>
        <w:t>11.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مخالفت با نفس چرا؟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tl/>
          <w:lang w:bidi="fa-IR"/>
        </w:rPr>
        <w:t>12. احترام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سادات چرا؟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tl/>
          <w:lang w:bidi="fa-IR"/>
        </w:rPr>
        <w:t>13.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ردستان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چرا؟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14. دعا و توسل چرا؟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حسن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  <w:r>
        <w:rPr>
          <w:rtl/>
          <w:lang w:bidi="fa-IR"/>
        </w:rPr>
        <w:t xml:space="preserve">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ماه 1383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819A6" w:rsidRDefault="00D819A6" w:rsidP="00124095">
      <w:pPr>
        <w:pStyle w:val="Heading1"/>
        <w:rPr>
          <w:rtl/>
          <w:lang w:bidi="fa-IR"/>
        </w:rPr>
      </w:pPr>
      <w:bookmarkStart w:id="1" w:name="_Toc6488491"/>
      <w:r>
        <w:rPr>
          <w:rFonts w:hint="eastAsia"/>
          <w:rtl/>
          <w:lang w:bidi="fa-IR"/>
        </w:rPr>
        <w:t>تاجر</w:t>
      </w:r>
      <w:r>
        <w:rPr>
          <w:rtl/>
          <w:lang w:bidi="fa-IR"/>
        </w:rPr>
        <w:t xml:space="preserve"> ورشکسته و حساب سادات</w:t>
      </w:r>
      <w:bookmarkEnd w:id="1"/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صاحب</w:t>
      </w:r>
      <w:r>
        <w:rPr>
          <w:rtl/>
          <w:lang w:bidi="fa-IR"/>
        </w:rPr>
        <w:t xml:space="preserve"> کتاب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که از فقهاء و دانشمندان بزرگ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است در کتاب فضائل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طالب</w:t>
      </w:r>
      <w:r>
        <w:rPr>
          <w:rtl/>
          <w:lang w:bidi="fa-IR"/>
        </w:rPr>
        <w:t xml:space="preserve"> </w:t>
      </w:r>
      <w:r w:rsidR="00124095" w:rsidRPr="0012409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که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بن مهران گفت در شهر کوفه تاجر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ابوجعفر نام و در کسب روش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سودا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به اغراض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ثروت نبود بلکه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شتر توجه به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 داشت.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هرگاه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سادات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به قرض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چگونه</w:t>
      </w:r>
      <w:r>
        <w:rPr>
          <w:rtl/>
          <w:lang w:bidi="fa-IR"/>
        </w:rPr>
        <w:t xml:space="preserve"> عذر و بهانه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 به غلامش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طالب</w:t>
      </w:r>
      <w:r>
        <w:rPr>
          <w:rtl/>
          <w:lang w:bidi="fa-IR"/>
        </w:rPr>
        <w:t xml:space="preserve"> </w:t>
      </w:r>
      <w:r w:rsidR="00124095" w:rsidRPr="0012409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فلان مبلغ قرض کرده و آن نوشته را به همان حال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گذاشت. مدت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روش گذران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ورشکسته شد و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خود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از دست داد.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غلام خود را گفت دفتر حساب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فوت شده اند نام آنها را از دفتر محو کند و از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زنده بودند دستور داد مطالبه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نکار</w:t>
      </w:r>
      <w:r>
        <w:rPr>
          <w:rtl/>
          <w:lang w:bidi="fa-IR"/>
        </w:rPr>
        <w:t xml:space="preserve"> هم جبران ورشکستگ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نکرد.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بر در منزل نشسته بود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رد شد و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تمس</w:t>
      </w:r>
      <w:r>
        <w:rPr>
          <w:rFonts w:hint="eastAsia"/>
          <w:rtl/>
          <w:lang w:bidi="fa-IR"/>
        </w:rPr>
        <w:t>خر</w:t>
      </w:r>
      <w:r>
        <w:rPr>
          <w:rtl/>
          <w:lang w:bidi="fa-IR"/>
        </w:rPr>
        <w:t xml:space="preserve"> گفت چه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او قرض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دل خوش کرده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نامش را در دفتر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(منظورش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طالب</w:t>
      </w:r>
      <w:r>
        <w:rPr>
          <w:rtl/>
          <w:lang w:bidi="fa-IR"/>
        </w:rPr>
        <w:t xml:space="preserve"> </w:t>
      </w:r>
      <w:r w:rsidR="00124095" w:rsidRPr="0012409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بود.) </w:t>
      </w:r>
    </w:p>
    <w:p w:rsidR="00D819A6" w:rsidRDefault="00D819A6" w:rsidP="0012409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تاجر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سرزنش اندوهگ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 و با همان اندوه روز را شب کرد. شب در خواب حضرت رسول و امام حسن و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124095" w:rsidRPr="00124095">
        <w:rPr>
          <w:rStyle w:val="libAlaemChar"/>
          <w:rFonts w:eastAsiaTheme="minorHAnsi"/>
          <w:rtl/>
        </w:rPr>
        <w:t>عليهم‌السلام</w:t>
      </w:r>
      <w:r w:rsidR="00124095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حضرت رسول </w:t>
      </w:r>
      <w:r w:rsidR="00124095" w:rsidRPr="00124095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فرمود پدرت کجاست؟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124095" w:rsidRPr="0012409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عرض کرد من در خدمت شما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فرمود چرا طلب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 اکنون آمده ام در خدمت شما بپردازم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محتو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هزار اشرف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داد. فرمود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 توست و از گرفتن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مکن.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فرزندان من قرض خواست به او بده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مستمند و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</w:t>
      </w:r>
      <w:r>
        <w:rPr>
          <w:rtl/>
          <w:lang w:bidi="fa-IR"/>
        </w:rPr>
        <w:t xml:space="preserve"> جعفر از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دست دارد آن را برداشت و به زوجه خود نشان داد. زنش ابتدا باور نکرد گفت اگر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کار برده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مسامحه در حقوق مردم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خدا بترس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رنگ</w:t>
      </w:r>
      <w:r>
        <w:rPr>
          <w:rtl/>
          <w:lang w:bidi="fa-IR"/>
        </w:rPr>
        <w:t xml:space="preserve"> و تزو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ترک کن. تاجر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خواب خود را شرح </w:t>
      </w:r>
      <w:r>
        <w:rPr>
          <w:rFonts w:hint="eastAsia"/>
          <w:rtl/>
          <w:lang w:bidi="fa-IR"/>
        </w:rPr>
        <w:t>داد</w:t>
      </w:r>
      <w:r>
        <w:rPr>
          <w:rtl/>
          <w:lang w:bidi="fa-IR"/>
        </w:rPr>
        <w:t>. زن گفت اگر به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دارد آن دفتر را نشان بده. چون دفتر را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معلوم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 جا قرض بنام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طالب</w:t>
      </w:r>
      <w:r>
        <w:rPr>
          <w:rtl/>
          <w:lang w:bidi="fa-IR"/>
        </w:rPr>
        <w:t xml:space="preserve"> </w:t>
      </w:r>
      <w:r w:rsidR="00124095" w:rsidRPr="0012409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بوده مبلغ آن محو و ناپد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شده.</w:t>
      </w:r>
      <w:r w:rsidRPr="00124095">
        <w:rPr>
          <w:rStyle w:val="libFootnotenumChar"/>
          <w:rtl/>
          <w:lang w:bidi="fa-IR"/>
        </w:rPr>
        <w:t>(1)</w:t>
      </w:r>
    </w:p>
    <w:p w:rsidR="00D819A6" w:rsidRDefault="00124095" w:rsidP="00D819A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819A6" w:rsidRDefault="00D819A6" w:rsidP="00124095">
      <w:pPr>
        <w:pStyle w:val="Heading1"/>
        <w:rPr>
          <w:rtl/>
          <w:lang w:bidi="fa-IR"/>
        </w:rPr>
      </w:pPr>
      <w:bookmarkStart w:id="2" w:name="_Toc6488492"/>
      <w:r>
        <w:rPr>
          <w:rFonts w:hint="eastAsia"/>
          <w:rtl/>
          <w:lang w:bidi="fa-IR"/>
        </w:rPr>
        <w:t>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کمک کافر به خاندان نبوت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</w:t>
      </w:r>
      <w:bookmarkEnd w:id="2"/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ثروتمند در بلاد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بنام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بود.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متوکل سخن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متوکل او را 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کند.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که به طرف سامرا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آشفته خاطر بود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(بسر من رآ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که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 خود را از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خرم به صد اشرف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هرگاه از متوکل به من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صد اشرف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به ابن الرضا که از اولاد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طالب</w:t>
      </w:r>
      <w:r>
        <w:rPr>
          <w:rtl/>
          <w:lang w:bidi="fa-IR"/>
        </w:rPr>
        <w:t xml:space="preserve"> است و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او را از حجاز به سامرا آورده و خانه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کرده و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از جهت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گذرد.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به دروازه سامرا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خود گفت خوب است قبل از آنکه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متوکل بروم صد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را خدمت آن آقا ببرم؛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متوجه شد که منزل آنجناب را بلد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فکر کرد اگر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بپرسد مبادا به متوکل خبر دهند که او از منزل ابن الرضا سراغ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گرفته و خشمش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شود.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موقع گفت بر خاطرم گذشت که الاغ را آزاد بگذارم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لطف خداوند بدون پرسش به منزل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برسم. گفت الاغ را آزاد گذاشتم از کوچه و بازارها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عبور کرد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بر در منزل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هر چه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از آنجا رد نشد.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از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منزل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گفت من</w:t>
      </w:r>
      <w:r>
        <w:rPr>
          <w:rFonts w:hint="eastAsia"/>
          <w:rtl/>
          <w:lang w:bidi="fa-IR"/>
        </w:rPr>
        <w:t>زل</w:t>
      </w:r>
      <w:r>
        <w:rPr>
          <w:rtl/>
          <w:lang w:bidi="fa-IR"/>
        </w:rPr>
        <w:t xml:space="preserve"> ابن الرضا امام رافض است. گفتم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در عظمت و شرافت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 بس که بدون پرسش مرکب سوار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بر در خانه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بودم که غلام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پوست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 و گفت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تو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گفتم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گفت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شو و مرا به داخل منزل برد و خودش وارد اطاق شد. با خود گفتم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دوم، غلام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مرا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چگونه از نامم اطلاع </w:t>
      </w:r>
      <w:r>
        <w:rPr>
          <w:rtl/>
          <w:lang w:bidi="fa-IR"/>
        </w:rPr>
        <w:lastRenderedPageBreak/>
        <w:t>داشت. من که تاکنون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امده</w:t>
      </w:r>
      <w:r>
        <w:rPr>
          <w:rtl/>
          <w:lang w:bidi="fa-IR"/>
        </w:rPr>
        <w:t xml:space="preserve"> ام؟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eastAsia"/>
          <w:rtl/>
          <w:lang w:bidi="fa-IR"/>
        </w:rPr>
        <w:t>رتبه</w:t>
      </w:r>
      <w:r>
        <w:rPr>
          <w:rtl/>
          <w:lang w:bidi="fa-IR"/>
        </w:rPr>
        <w:t xml:space="preserve"> دوم غلام آمد و گفت آن صد اشرف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پنهان 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بده. با خود گفتم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سوم. غلام رفت و فورا برگشت. مرا به قسمت داخل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منزل راهنمائ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الاغ را بستم و داخل شدم.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مرد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نشسته فرمود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آنقدر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اسلام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گفتم به اندازه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مشاهده کردم. فرمود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هات</w:t>
      </w:r>
      <w:r>
        <w:rPr>
          <w:rtl/>
          <w:lang w:bidi="fa-IR"/>
        </w:rPr>
        <w:t xml:space="preserve"> تو مسلمان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فرزندت اسح</w:t>
      </w:r>
      <w:r w:rsidR="004B4473">
        <w:rPr>
          <w:rFonts w:hint="cs"/>
          <w:rtl/>
          <w:lang w:bidi="fa-IR"/>
        </w:rPr>
        <w:t>ا</w:t>
      </w:r>
      <w:r>
        <w:rPr>
          <w:rtl/>
          <w:lang w:bidi="fa-IR"/>
        </w:rPr>
        <w:t>ق مسلمان خواهد شد و او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دوستان ما 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>!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محبت 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با ما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به خدا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هر که با ما محبت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بهره اش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چه از اهل اسلام و چه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مسلمان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با خاطر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آسوده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متوکل برو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نگران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باش از او ب</w:t>
      </w:r>
      <w:r w:rsidR="004B4473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تو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شهر 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مقرر ساخت راهنما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 س</w:t>
      </w:r>
      <w:r>
        <w:rPr>
          <w:rFonts w:hint="eastAsia"/>
          <w:rtl/>
          <w:lang w:bidi="fa-IR"/>
        </w:rPr>
        <w:t>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شد و او را آورد تا در خانه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روز رستاخ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داخل بستانها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پشت خواهد شد. اسح</w:t>
      </w:r>
      <w:r w:rsidR="004B4473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ق پسر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پس از بازگشت پدرش و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مسلمان شد. حال پدرش را از حضرت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فرمود چون 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 ناچار وارد جهنم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واسطه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م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داشت و مرا کمک کرد آتش او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سوزاند.</w:t>
      </w:r>
      <w:r w:rsidRPr="004B4473">
        <w:rPr>
          <w:rStyle w:val="libFootnotenumChar"/>
          <w:rtl/>
          <w:lang w:bidi="fa-IR"/>
        </w:rPr>
        <w:t>(2)</w:t>
      </w:r>
    </w:p>
    <w:p w:rsidR="004B4473" w:rsidRDefault="004B4473" w:rsidP="00D819A6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D819A6" w:rsidRDefault="00D819A6" w:rsidP="004B4473">
      <w:pPr>
        <w:pStyle w:val="Heading1"/>
        <w:rPr>
          <w:rtl/>
          <w:lang w:bidi="fa-IR"/>
        </w:rPr>
      </w:pPr>
      <w:bookmarkStart w:id="3" w:name="_Toc6488493"/>
      <w:r>
        <w:rPr>
          <w:rFonts w:hint="eastAsia"/>
          <w:rtl/>
          <w:lang w:bidi="fa-IR"/>
        </w:rPr>
        <w:t>گواه</w:t>
      </w:r>
      <w:r>
        <w:rPr>
          <w:rtl/>
          <w:lang w:bidi="fa-IR"/>
        </w:rPr>
        <w:t xml:space="preserve"> خواستن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 با دخترانش</w:t>
      </w:r>
      <w:bookmarkEnd w:id="3"/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سبط</w:t>
      </w:r>
      <w:r>
        <w:rPr>
          <w:rtl/>
          <w:lang w:bidi="fa-IR"/>
        </w:rPr>
        <w:t xml:space="preserve"> ابن جوز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مورخ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مشهور است در تذکرة الخواص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بلخ ساکن بود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 و چند دختر داشت. پس از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مرد فوت شد. وضع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 او (از نظر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کردن مخارج معاش)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سخت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چون آبرومند بود به واسطه سرزنش دشمنان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 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بلخ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4B447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به سمرقند رفت. گفت در موقع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سرد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بچه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وارد سمرقند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دختران خود را داخل مسجد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دادم و در شهر به جستجو شدم تا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چشمم</w:t>
      </w:r>
      <w:r>
        <w:rPr>
          <w:rtl/>
          <w:lang w:bidi="fa-IR"/>
        </w:rPr>
        <w:t xml:space="preserve"> به محل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 که مردم اطراف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گرفته اند.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گفتند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شهر و بزرگ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است. نزد او رفتم و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شرح دادم. گفت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نطور</w:t>
      </w:r>
      <w:r>
        <w:rPr>
          <w:rtl/>
          <w:lang w:bidi="fa-IR"/>
        </w:rPr>
        <w:t xml:space="preserve"> است شاهد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 xml:space="preserve"> که تو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بچه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ساداتند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توجه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نکرد. از آن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</w:t>
      </w:r>
      <w:r>
        <w:rPr>
          <w:rtl/>
          <w:lang w:bidi="fa-IR"/>
        </w:rPr>
        <w:t xml:space="preserve"> شدم و به </w:t>
      </w:r>
      <w:r>
        <w:rPr>
          <w:rFonts w:hint="eastAsia"/>
          <w:rtl/>
          <w:lang w:bidi="fa-IR"/>
        </w:rPr>
        <w:t>طرف</w:t>
      </w:r>
      <w:r>
        <w:rPr>
          <w:rtl/>
          <w:lang w:bidi="fa-IR"/>
        </w:rPr>
        <w:t xml:space="preserve"> مسجد بازگشتم در راه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سکوئ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نشسته و اطرافش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اند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گفتند داروغه شهر و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 است.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خداوند فرج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کار ما بدست او بدهد.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شدم و حال خود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شرح دادم. خادم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صدا زد، خادم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آمد. گفت برو به خانم و زوجه من بگو لباس بپوشد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خادم</w:t>
      </w:r>
      <w:r>
        <w:rPr>
          <w:rtl/>
          <w:lang w:bidi="fa-IR"/>
        </w:rPr>
        <w:t xml:space="preserve"> رفت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نگذشت که زن مجوس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جلالت با وضع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آراسته و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آمد. مجوس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 علو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برو در مسجد فلان محله و بچه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به خانه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>. آن زن به مسجد آمد و دخترها را برداشته با هم به خانه 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اطاق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جداگانه قرار داد و ما را به حمام فرستاد. </w:t>
      </w:r>
      <w:r>
        <w:rPr>
          <w:rtl/>
          <w:lang w:bidi="fa-IR"/>
        </w:rPr>
        <w:lastRenderedPageBreak/>
        <w:t>لباسها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فاخر و گرانبها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ما آماده کرد. بعد از حمام انواع غذاها آورد. آن شب با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وضع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شب همان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شهر که مسلمان بود در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برپا شده و پرچم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حضرت رسول </w:t>
      </w:r>
      <w:r w:rsidR="00124095" w:rsidRPr="00124095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اهتزار است قصر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زمرد سبز به چشم او خورد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قصر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به او گفتند متعلق به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مسلمان و خداپرست باشد. خدمت حضر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رسول </w:t>
      </w:r>
      <w:r w:rsidR="00124095" w:rsidRPr="00124095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رفت تا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اجازه ورود به آن قصر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آنجناب صورت را از او برگردان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مسلمانم! حضرت فرمود گواه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 xml:space="preserve"> که تو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شد. فرمود فراموش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زن علو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ه؟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قصر متعلق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آن زن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پناه داده.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 و از آشفتگ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غلامان خود را در شهر فرستاد تا محل آن زن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کنند و خودش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شهر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جستجو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تا اطلاع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در خانه آن مجوس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داروغه رفت 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زن علو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گفت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در خانه ما هستند.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با من بفرست که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دارم. مجوس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ممکن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تو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دستور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هزار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او گذاشت و درخواست کرد پول را بردارد و آن زن را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او بگذارد. داروغه گفت اگر صد هزار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چون اصرار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کرد مجوس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خواب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هم آن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و قصر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مشاهده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به من داده تو افتخار به اسلامت بر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خدا قسم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چکدام</w:t>
      </w:r>
      <w:r>
        <w:rPr>
          <w:rtl/>
          <w:lang w:bidi="fa-IR"/>
        </w:rPr>
        <w:t xml:space="preserve"> از خانواده ما نخ</w:t>
      </w:r>
      <w:r>
        <w:rPr>
          <w:rFonts w:hint="eastAsia"/>
          <w:rtl/>
          <w:lang w:bidi="fa-IR"/>
        </w:rPr>
        <w:t>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به دست آن علو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مسلمان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در خواب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124095" w:rsidRPr="00124095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فرمود آن قصر از تو و </w:t>
      </w:r>
      <w:r>
        <w:rPr>
          <w:rtl/>
          <w:lang w:bidi="fa-IR"/>
        </w:rPr>
        <w:lastRenderedPageBreak/>
        <w:t>خانواده 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آن زن علو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پناه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تو از اهل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  <w:r w:rsidRPr="004B4473">
        <w:rPr>
          <w:rStyle w:val="libFootnotenumChar"/>
          <w:rtl/>
          <w:lang w:bidi="fa-IR"/>
        </w:rPr>
        <w:t>(3)</w:t>
      </w:r>
    </w:p>
    <w:p w:rsidR="00D819A6" w:rsidRDefault="004B4473" w:rsidP="00D819A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819A6" w:rsidRDefault="00D819A6" w:rsidP="004B4473">
      <w:pPr>
        <w:pStyle w:val="Heading1"/>
        <w:rPr>
          <w:rtl/>
          <w:lang w:bidi="fa-IR"/>
        </w:rPr>
      </w:pPr>
      <w:bookmarkStart w:id="4" w:name="_Toc6488494"/>
      <w:r>
        <w:rPr>
          <w:rFonts w:hint="eastAsia"/>
          <w:rtl/>
          <w:lang w:bidi="fa-IR"/>
        </w:rPr>
        <w:t>عبدالله</w:t>
      </w:r>
      <w:r>
        <w:rPr>
          <w:rtl/>
          <w:lang w:bidi="fa-IR"/>
        </w:rPr>
        <w:t xml:space="preserve"> بن مبارک و زن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bookmarkEnd w:id="4"/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جوز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تذکرة الخواص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عبدالله بن مبارک مدت پنجاه سال مرتب هر دو سال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به مکه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رفت.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 به حج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خانه خارج شد.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منازل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به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برخورد که مشغول پاک کردن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مرغاب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مرده است.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او رفت و گفت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مرغاب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مرده را پاک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ندارد از چه 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عبدالله اصرار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کرد. زن گفت حالا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نقدر</w:t>
      </w:r>
      <w:r>
        <w:rPr>
          <w:rtl/>
          <w:lang w:bidi="fa-IR"/>
        </w:rPr>
        <w:t xml:space="preserve"> اصرار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هستم و چهار دختر دارم که پدر آنها چند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رفت. امروز روز چهارم است که ما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نخورده و به حال اضطرار افتاده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مرده بر ما حلال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مرغاب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کرده ام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بچه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غذا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کنم.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عبدالله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دل گفتم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تو چگونه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فرصت را از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به زن اشاره کردم دامنت را باز کن چون باز کرد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نارها</w:t>
      </w:r>
      <w:r>
        <w:rPr>
          <w:rtl/>
          <w:lang w:bidi="fa-IR"/>
        </w:rPr>
        <w:t xml:space="preserve"> را در دامن او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ختم</w:t>
      </w:r>
      <w:r>
        <w:rPr>
          <w:rtl/>
          <w:lang w:bidi="fa-IR"/>
        </w:rPr>
        <w:t>. زن با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شرمندگ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سر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انداخته بود. او رفت و من از همانجا به منزل خود برگشتم و خداو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رفتن مکه را در آن سال از قلبم برداشت. به شهر خود بازگشتم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 تا مردم از مکه برگشتند.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سفر رفته به خانه آنها رفتم. هر کدام مرا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 ما با هم در فلانجا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شما را در فلان محل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من به آنها تهن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گفتم، آنها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مرا تهن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 که حج تو هم قبول باشد.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آن</w:t>
      </w:r>
      <w:r>
        <w:rPr>
          <w:rtl/>
          <w:lang w:bidi="fa-IR"/>
        </w:rPr>
        <w:t xml:space="preserve"> شب را در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به خواب رفتم در خواب حضرت رسول </w:t>
      </w:r>
      <w:r w:rsidR="00124095" w:rsidRPr="00124095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فرمود عبدالله!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کمک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از بچه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خداوند خواستم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صورت تو خلق کند تا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هر سال تا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حج بگذارد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حج برو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ترک کن.(4)</w:t>
      </w:r>
    </w:p>
    <w:p w:rsidR="00D819A6" w:rsidRDefault="004B4473" w:rsidP="00D819A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819A6" w:rsidRDefault="00D819A6" w:rsidP="004B4473">
      <w:pPr>
        <w:pStyle w:val="Heading1"/>
        <w:rPr>
          <w:rtl/>
          <w:lang w:bidi="fa-IR"/>
        </w:rPr>
      </w:pPr>
      <w:bookmarkStart w:id="5" w:name="_Toc6488495"/>
      <w:r>
        <w:rPr>
          <w:rFonts w:hint="eastAsia"/>
          <w:rtl/>
          <w:lang w:bidi="fa-IR"/>
        </w:rPr>
        <w:t>مادر</w:t>
      </w:r>
      <w:r>
        <w:rPr>
          <w:rtl/>
          <w:lang w:bidi="fa-IR"/>
        </w:rPr>
        <w:t xml:space="preserve"> متوکل عباس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سادات چه کرد؟</w:t>
      </w:r>
      <w:bookmarkEnd w:id="5"/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کتاب فضائل السادات از ابن جوز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او از جد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ابوالفرج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ابن الخض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گفت من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مادر متوکل بودم.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دفتر کار او نشسته بودم خادم کوچک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محتو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هزار اشرف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داد گفت خانم مادر متوکل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پول از حلال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اموال من است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مستمندان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کن. از دوستان خود درخواست کردم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آنها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نشان دادند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اشرف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کردم.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من ماند. پاس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شب گذشت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خانه را زد؛ درب را باز کردم و از کارش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ساداتم و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دارم.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دانه از همان اشرف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او دادم چون وارد خانه شدم. زنم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زننده در که بود؟ گفتم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من به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دانه اشرف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دادم. زنم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شروع به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 و گفت خجالت نکش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124095" w:rsidRPr="00124095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که از فرزندان او به در خانه تو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اشرف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حال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با عجله خود را به او برسان و باق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مانده</w:t>
      </w:r>
      <w:r>
        <w:rPr>
          <w:rtl/>
          <w:lang w:bidi="fa-IR"/>
        </w:rPr>
        <w:t xml:space="preserve"> آن پول را به او بده.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از گفته او حرکت کردم و خود را به او رسانده هر چه اشرف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با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به او دادم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از برگشتن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شدم که اگر متوکل بفهمد مرا خواهد کشت و از ترس خواب از چشمم رفت. زنم گفت به خدا توکل کن جده آن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حافظ تو است. </w:t>
      </w:r>
    </w:p>
    <w:p w:rsidR="00D819A6" w:rsidRDefault="00D819A6" w:rsidP="00C504E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موقع در را زندند وحشتم افزون شد.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را باز کردم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غلامان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با مشعلها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افروخته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بانو مادر متوکل شما را خواسته. با هزاران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منزل به همراه آنها خارج شدم و 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پشت سر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 عجله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مادر متوکل منتظر است.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پشت</w:t>
      </w:r>
      <w:r>
        <w:rPr>
          <w:rtl/>
          <w:lang w:bidi="fa-IR"/>
        </w:rPr>
        <w:t xml:space="preserve"> پرده که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مادر متوکل بلند شد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احمد بن خض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خداوند تو و زنت را پاداش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کند.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مگر از ما چه خدمت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زده است؟ گفت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به خواب رفتم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124095" w:rsidRPr="00124095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در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گفت خداوند تو و زن احمد بن خض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را پاداش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لطف کند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بگو چه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داستان مرد علو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او گفتم. مادر متوکل شاد شد دستور داد همان ساعت معادل صد هزار درهم پول و جامه به من دادند و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مقدار از زوجه ات و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هم به من تخص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داد.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آنها</w:t>
      </w:r>
      <w:r>
        <w:rPr>
          <w:rtl/>
          <w:lang w:bidi="fa-IR"/>
        </w:rPr>
        <w:t xml:space="preserve"> را گرفتم و به در خانه مرد علو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آمدم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در را زدم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درون خانه بلند شد که: آنچه همراه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احمد بن خض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با حال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آمد. سوال کردم از کجا دانست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پشت در منم و چرا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را از تو گرفتم، وارد خانه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شدم زوجه ام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من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شرح دادم. گفت سزاوار است حرکت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نماز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بعد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 احمد بن خض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دعا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نماز خوانده و دعا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به خواب رفتم در عالم خواب جدم رسول خدا </w:t>
      </w:r>
      <w:r w:rsidR="00124095" w:rsidRPr="00124095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فرمود شما شکر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نعمت را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اکنون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عطا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 شخص اول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از او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C504E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من منتظر شما بودم.</w:t>
      </w:r>
      <w:r w:rsidRPr="00C504E2">
        <w:rPr>
          <w:rStyle w:val="libFootnotenumChar"/>
          <w:rtl/>
          <w:lang w:bidi="fa-IR"/>
        </w:rPr>
        <w:t>(5)</w:t>
      </w:r>
    </w:p>
    <w:p w:rsidR="00C504E2" w:rsidRDefault="00C504E2" w:rsidP="00D819A6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D819A6" w:rsidRDefault="00D819A6" w:rsidP="00C504E2">
      <w:pPr>
        <w:pStyle w:val="Heading1"/>
        <w:rPr>
          <w:rtl/>
          <w:lang w:bidi="fa-IR"/>
        </w:rPr>
      </w:pPr>
      <w:bookmarkStart w:id="6" w:name="_Toc6488496"/>
      <w:r>
        <w:rPr>
          <w:rFonts w:hint="eastAsia"/>
          <w:rtl/>
          <w:lang w:bidi="fa-IR"/>
        </w:rPr>
        <w:t>مراعات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بودن با سادات را بکن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bookmarkEnd w:id="6"/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تذکرة الخواص از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نقل شده 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رسول </w:t>
      </w:r>
      <w:r w:rsidR="00124095" w:rsidRPr="00124095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در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او فرمودند برو به فلان مجوس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 آن دعا مستجاب شد. از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رفتن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مجوس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ثروتمند بود.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مرتبه</w:t>
      </w:r>
      <w:r>
        <w:rPr>
          <w:rtl/>
          <w:lang w:bidi="fa-IR"/>
        </w:rPr>
        <w:t xml:space="preserve"> دوم باز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همان سخن را به او فرمودند باز هم نرفت. مرتبه سوم در خواب به او فرمودند برو به آن مرد مجوس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 خداوند آن دعا را مستجاب کرد. فردا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شب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او رفت و گفت من فرستاده رسول خدا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او هستم به من فرمود به تو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 دعا مستجاب شده.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مجوس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مرا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مسلک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دارم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جواب داد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گفت من منکر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محمد </w:t>
      </w:r>
      <w:r w:rsidR="00124095" w:rsidRPr="00124095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بوده ام تا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ساعت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اشهد ان لا اله الا الله لاشر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له و اشهد ان محمدا عبده و رسوله.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آن تمام خانواده خود را خواست و گفت تاکنون همراه بودم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و نجات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ام هر کس از بستگان من مسلمان شود آنچه از اموالم در دست اوست همانطور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ارش</w:t>
      </w:r>
      <w:r>
        <w:rPr>
          <w:rtl/>
          <w:lang w:bidi="fa-IR"/>
        </w:rPr>
        <w:t xml:space="preserve"> باشد و هر که امتناع ورزد دست از اموال من بشو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تمام بستگان او اسلام آوردند، دختر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که او را به پسر خود تزو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کرده بود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جدائ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انداخت.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من گفت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دعا چه بود؟ گفتم به خدا سوگند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دخترم را به پسرم تزو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کردم 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مفصل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نمودم و تمام دوستان را به آن دعوت کردم. در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خانواده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سادات بودند که بضاعت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نداشتند.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به</w:t>
      </w:r>
      <w:r>
        <w:rPr>
          <w:rtl/>
          <w:lang w:bidi="fa-IR"/>
        </w:rPr>
        <w:t xml:space="preserve"> غلامانم دستور دادم 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وسط خانه پهن کنند و من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نشستم در 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دختران علو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ما بود بلند شد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نطور</w:t>
      </w:r>
      <w:r>
        <w:rPr>
          <w:rtl/>
          <w:lang w:bidi="fa-IR"/>
        </w:rPr>
        <w:t xml:space="preserve"> به مادرش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مادرجان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ما را ناراحت کرده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بدون درنگ حرک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و مقدار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غذا و لباس و پول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آنها فرستادم. چشم فرزندان علو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آن غذا و لباسها افتاد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مسرور و شادمان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همان دخترک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گفت قسم به خدا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غذا دست دراز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اول صاحبش را دعا نمائ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</w:p>
    <w:p w:rsidR="00D819A6" w:rsidRDefault="00D819A6" w:rsidP="00C504E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دستها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بلند نمود و گفت خداوندا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را با جدمان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124095" w:rsidRPr="00124095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محشور گردان و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گفتند آن دعائ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حضرت به تو فرمود به من اطلاع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مستجاب شدنش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کودکان سادات بود.</w:t>
      </w:r>
      <w:r w:rsidRPr="00C504E2">
        <w:rPr>
          <w:rStyle w:val="libFootnotenumChar"/>
          <w:rtl/>
          <w:lang w:bidi="fa-IR"/>
        </w:rPr>
        <w:t>(6)</w:t>
      </w:r>
      <w:r>
        <w:rPr>
          <w:rtl/>
          <w:lang w:bidi="fa-IR"/>
        </w:rPr>
        <w:t xml:space="preserve"> من و شما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توجه مخصوص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شفاعت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شرط حفظ آداب و مراسم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خاندان. </w:t>
      </w:r>
      <w:r w:rsidR="00C504E2" w:rsidRPr="00C504E2">
        <w:rPr>
          <w:rStyle w:val="libAlaemChar"/>
          <w:rFonts w:eastAsiaTheme="minorHAnsi"/>
          <w:rtl/>
        </w:rPr>
        <w:t>عليهم‌السلام</w:t>
      </w:r>
    </w:p>
    <w:p w:rsidR="00D819A6" w:rsidRDefault="00D819A6" w:rsidP="00D819A6">
      <w:pPr>
        <w:pStyle w:val="libNormal"/>
        <w:rPr>
          <w:rtl/>
          <w:lang w:bidi="fa-IR"/>
        </w:rPr>
      </w:pPr>
    </w:p>
    <w:p w:rsidR="00D819A6" w:rsidRDefault="00D819A6" w:rsidP="0052298E">
      <w:pPr>
        <w:pStyle w:val="Heading1"/>
        <w:rPr>
          <w:rtl/>
          <w:lang w:bidi="fa-IR"/>
        </w:rPr>
      </w:pPr>
      <w:bookmarkStart w:id="7" w:name="_Toc6488497"/>
      <w:r>
        <w:rPr>
          <w:rFonts w:hint="eastAsia"/>
          <w:rtl/>
          <w:lang w:bidi="fa-IR"/>
        </w:rPr>
        <w:t>نصرالله</w:t>
      </w:r>
      <w:r>
        <w:rPr>
          <w:rtl/>
          <w:lang w:bidi="fa-IR"/>
        </w:rPr>
        <w:t xml:space="preserve"> ابن عن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سادات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داود</w:t>
      </w:r>
      <w:bookmarkEnd w:id="7"/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صاحب</w:t>
      </w:r>
      <w:r>
        <w:rPr>
          <w:rtl/>
          <w:lang w:bidi="fa-IR"/>
        </w:rPr>
        <w:t xml:space="preserve"> عمدة الطالب در احوال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داود 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داود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 ارزش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دانشمندان علم رجال مشهور و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ابن عن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ذکر شده. </w:t>
      </w:r>
    </w:p>
    <w:p w:rsidR="00D819A6" w:rsidRDefault="00D819A6" w:rsidP="00D819A6">
      <w:pPr>
        <w:pStyle w:val="libNormal"/>
        <w:rPr>
          <w:rFonts w:hint="cs"/>
          <w:rtl/>
          <w:lang w:bidi="fa-IR"/>
        </w:rPr>
      </w:pPr>
      <w:r>
        <w:rPr>
          <w:rFonts w:hint="eastAsia"/>
          <w:rtl/>
          <w:lang w:bidi="fa-IR"/>
        </w:rPr>
        <w:t>ابو</w:t>
      </w:r>
      <w:r>
        <w:rPr>
          <w:rtl/>
          <w:lang w:bidi="fa-IR"/>
        </w:rPr>
        <w:t xml:space="preserve"> المحاسن نصرالله بن عن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به جانب مکه معظمه متوجه شد و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کالا و پارچه با خود همراه داشت.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سادات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داود بر او راه را گرفته و تمام اموال و پارچه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بردند و خودش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مجروح کردند. در آن زمان ملک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پادشاه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را ت</w:t>
      </w:r>
      <w:r>
        <w:rPr>
          <w:rFonts w:hint="eastAsia"/>
          <w:rtl/>
          <w:lang w:bidi="fa-IR"/>
        </w:rPr>
        <w:t>رک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ساحل مسکن </w:t>
      </w:r>
      <w:r>
        <w:rPr>
          <w:rtl/>
          <w:lang w:bidi="fa-IR"/>
        </w:rPr>
        <w:lastRenderedPageBreak/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ساحل چند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فتح شده بود و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به سرپرست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دشت. ابن عن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ملک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نوشت و او را ترغ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کرد که در خود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بماند و سادات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داود که اموال او را برده بودند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و پاداش دهد و او را از رفت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ساحل در آن نامه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اشعار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که اول آنها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است: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16"/>
        <w:gridCol w:w="268"/>
        <w:gridCol w:w="3338"/>
      </w:tblGrid>
      <w:tr w:rsidR="001733DB" w:rsidTr="00B7536E">
        <w:trPr>
          <w:trHeight w:val="350"/>
        </w:trPr>
        <w:tc>
          <w:tcPr>
            <w:tcW w:w="3920" w:type="dxa"/>
            <w:shd w:val="clear" w:color="auto" w:fill="auto"/>
          </w:tcPr>
          <w:p w:rsidR="001733DB" w:rsidRDefault="001733DB" w:rsidP="00B7536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صفات نداک المصقع اللنسا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733DB" w:rsidRDefault="001733DB" w:rsidP="00B7536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733DB" w:rsidRDefault="001733DB" w:rsidP="00B7536E">
            <w:pPr>
              <w:pStyle w:val="libPoem"/>
            </w:pPr>
            <w:r>
              <w:rPr>
                <w:rtl/>
                <w:lang w:bidi="fa-IR"/>
              </w:rPr>
              <w:t>و جزت 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الجود حدالحسن و الحسنا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3DB" w:rsidTr="00B7536E">
        <w:trPr>
          <w:trHeight w:val="350"/>
        </w:trPr>
        <w:tc>
          <w:tcPr>
            <w:tcW w:w="3920" w:type="dxa"/>
          </w:tcPr>
          <w:p w:rsidR="001733DB" w:rsidRDefault="001733DB" w:rsidP="00B7536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</w:t>
            </w:r>
            <w:r>
              <w:rPr>
                <w:rtl/>
                <w:lang w:bidi="fa-IR"/>
              </w:rPr>
              <w:t xml:space="preserve"> لا تقل ساحل الافرنج افتحه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733DB" w:rsidRDefault="001733DB" w:rsidP="00B7536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733DB" w:rsidRDefault="001733DB" w:rsidP="00B7536E">
            <w:pPr>
              <w:pStyle w:val="libPoem"/>
            </w:pPr>
            <w:r>
              <w:rPr>
                <w:rtl/>
                <w:lang w:bidi="fa-IR"/>
              </w:rPr>
              <w:t>فما تساو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ادا قا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سته</w:t>
            </w:r>
            <w:r>
              <w:rPr>
                <w:rtl/>
                <w:lang w:bidi="fa-IR"/>
              </w:rPr>
              <w:t xml:space="preserve"> عدنا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3DB" w:rsidTr="00B7536E">
        <w:trPr>
          <w:trHeight w:val="350"/>
        </w:trPr>
        <w:tc>
          <w:tcPr>
            <w:tcW w:w="3920" w:type="dxa"/>
          </w:tcPr>
          <w:p w:rsidR="001733DB" w:rsidRDefault="001733DB" w:rsidP="00B7536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</w:t>
            </w:r>
            <w:r>
              <w:rPr>
                <w:rtl/>
                <w:lang w:bidi="fa-IR"/>
              </w:rPr>
              <w:t xml:space="preserve"> ان اردت جهادا فارق 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فک</w:t>
            </w:r>
            <w:r>
              <w:rPr>
                <w:rtl/>
                <w:lang w:bidi="fa-IR"/>
              </w:rPr>
              <w:t xml:space="preserve">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733DB" w:rsidRDefault="001733DB" w:rsidP="00B7536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733DB" w:rsidRDefault="001733DB" w:rsidP="00B7536E">
            <w:pPr>
              <w:pStyle w:val="libPoem"/>
            </w:pPr>
            <w:r>
              <w:rPr>
                <w:rtl/>
                <w:lang w:bidi="fa-IR"/>
              </w:rPr>
              <w:t>قوم اضاعوا فروض الله و السننا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3DB" w:rsidTr="00B7536E">
        <w:trPr>
          <w:trHeight w:val="350"/>
        </w:trPr>
        <w:tc>
          <w:tcPr>
            <w:tcW w:w="3920" w:type="dxa"/>
          </w:tcPr>
          <w:p w:rsidR="001733DB" w:rsidRDefault="001733DB" w:rsidP="00B7536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</w:t>
            </w:r>
            <w:r>
              <w:rPr>
                <w:rtl/>
                <w:lang w:bidi="fa-IR"/>
              </w:rPr>
              <w:t xml:space="preserve"> لا تقل انهم اولاد فاطمة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733DB" w:rsidRDefault="001733DB" w:rsidP="00B7536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733DB" w:rsidRDefault="001733DB" w:rsidP="00B7536E">
            <w:pPr>
              <w:pStyle w:val="libPoem"/>
            </w:pPr>
            <w:r>
              <w:rPr>
                <w:rtl/>
                <w:lang w:bidi="fa-IR"/>
              </w:rPr>
              <w:t>لوادرکوا آل حرب حاربوا الحسنا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819A6" w:rsidRDefault="00D819A6" w:rsidP="001733DB">
      <w:pPr>
        <w:pStyle w:val="libNormal"/>
        <w:rPr>
          <w:rFonts w:hint="cs"/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را گفت همان شب حضرت فاطمه </w:t>
      </w:r>
      <w:r w:rsidR="001733DB" w:rsidRPr="001733DB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را در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مشغول طواف خانه خدا است. سلام عرض کرد حضرت جواب ندادند. شروع به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از گناه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که موجب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اعتنائ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بود سوال نمود. در آن حال حضرت زهرا </w:t>
      </w:r>
      <w:r w:rsidR="001733DB" w:rsidRPr="001733DB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اشعار را در جواب او گفتند.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2"/>
        <w:gridCol w:w="268"/>
        <w:gridCol w:w="3312"/>
      </w:tblGrid>
      <w:tr w:rsidR="001733DB" w:rsidTr="001733DB">
        <w:trPr>
          <w:trHeight w:val="350"/>
        </w:trPr>
        <w:tc>
          <w:tcPr>
            <w:tcW w:w="3342" w:type="dxa"/>
            <w:shd w:val="clear" w:color="auto" w:fill="auto"/>
          </w:tcPr>
          <w:p w:rsidR="001733DB" w:rsidRDefault="001733DB" w:rsidP="00B7536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حاشا</w:t>
            </w:r>
            <w:r>
              <w:rPr>
                <w:rtl/>
                <w:lang w:bidi="fa-IR"/>
              </w:rPr>
              <w:t xml:space="preserve"> بن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فاطمة کلهم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1733DB" w:rsidRDefault="001733DB" w:rsidP="00B7536E">
            <w:pPr>
              <w:pStyle w:val="libPoem"/>
              <w:rPr>
                <w:rtl/>
              </w:rPr>
            </w:pPr>
          </w:p>
        </w:tc>
        <w:tc>
          <w:tcPr>
            <w:tcW w:w="3312" w:type="dxa"/>
            <w:shd w:val="clear" w:color="auto" w:fill="auto"/>
          </w:tcPr>
          <w:p w:rsidR="001733DB" w:rsidRDefault="001733DB" w:rsidP="00B7536E">
            <w:pPr>
              <w:pStyle w:val="libPoem"/>
            </w:pPr>
            <w:r>
              <w:rPr>
                <w:rtl/>
                <w:lang w:bidi="fa-IR"/>
              </w:rPr>
              <w:t>من خسة تعرض او من خنا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3DB" w:rsidTr="001733DB">
        <w:trPr>
          <w:trHeight w:val="350"/>
        </w:trPr>
        <w:tc>
          <w:tcPr>
            <w:tcW w:w="3342" w:type="dxa"/>
          </w:tcPr>
          <w:p w:rsidR="001733DB" w:rsidRDefault="001733DB" w:rsidP="00B7536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</w:t>
            </w:r>
            <w:r>
              <w:rPr>
                <w:rtl/>
                <w:lang w:bidi="fa-IR"/>
              </w:rPr>
              <w:t xml:space="preserve"> انما الا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ام</w:t>
            </w:r>
            <w:r>
              <w:rPr>
                <w:rtl/>
                <w:lang w:bidi="fa-IR"/>
              </w:rPr>
              <w:t xml:space="preserve"> 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غدرها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1733DB" w:rsidRDefault="001733DB" w:rsidP="00B7536E">
            <w:pPr>
              <w:pStyle w:val="libPoem"/>
              <w:rPr>
                <w:rtl/>
              </w:rPr>
            </w:pPr>
          </w:p>
        </w:tc>
        <w:tc>
          <w:tcPr>
            <w:tcW w:w="3312" w:type="dxa"/>
          </w:tcPr>
          <w:p w:rsidR="001733DB" w:rsidRDefault="001733DB" w:rsidP="00B7536E">
            <w:pPr>
              <w:pStyle w:val="libPoem"/>
            </w:pPr>
            <w:r>
              <w:rPr>
                <w:rtl/>
                <w:lang w:bidi="fa-IR"/>
              </w:rPr>
              <w:t>و فعلها السوء اسائت بنا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3DB" w:rsidTr="001733DB">
        <w:trPr>
          <w:trHeight w:val="350"/>
        </w:trPr>
        <w:tc>
          <w:tcPr>
            <w:tcW w:w="3342" w:type="dxa"/>
          </w:tcPr>
          <w:p w:rsidR="001733DB" w:rsidRDefault="001733DB" w:rsidP="00B7536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لئن</w:t>
            </w:r>
            <w:r>
              <w:rPr>
                <w:rtl/>
                <w:lang w:bidi="fa-IR"/>
              </w:rPr>
              <w:t xml:space="preserve"> اسا من ولد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واحد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1733DB" w:rsidRDefault="001733DB" w:rsidP="00B7536E">
            <w:pPr>
              <w:pStyle w:val="libPoem"/>
              <w:rPr>
                <w:rtl/>
              </w:rPr>
            </w:pPr>
          </w:p>
        </w:tc>
        <w:tc>
          <w:tcPr>
            <w:tcW w:w="3312" w:type="dxa"/>
          </w:tcPr>
          <w:p w:rsidR="001733DB" w:rsidRDefault="001733DB" w:rsidP="00B7536E">
            <w:pPr>
              <w:pStyle w:val="libPoem"/>
            </w:pPr>
            <w:r>
              <w:rPr>
                <w:rtl/>
                <w:lang w:bidi="fa-IR"/>
              </w:rPr>
              <w:t>جعلت کل السب عمدا لنا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3DB" w:rsidTr="001733DB">
        <w:trPr>
          <w:trHeight w:val="350"/>
        </w:trPr>
        <w:tc>
          <w:tcPr>
            <w:tcW w:w="3342" w:type="dxa"/>
          </w:tcPr>
          <w:p w:rsidR="001733DB" w:rsidRDefault="001733DB" w:rsidP="00B7536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فتب</w:t>
            </w:r>
            <w:r>
              <w:rPr>
                <w:rtl/>
                <w:lang w:bidi="fa-IR"/>
              </w:rPr>
              <w:t xml:space="preserve"> ال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الله فمن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قترف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1733DB" w:rsidRDefault="001733DB" w:rsidP="00B7536E">
            <w:pPr>
              <w:pStyle w:val="libPoem"/>
              <w:rPr>
                <w:rtl/>
              </w:rPr>
            </w:pPr>
          </w:p>
        </w:tc>
        <w:tc>
          <w:tcPr>
            <w:tcW w:w="3312" w:type="dxa"/>
          </w:tcPr>
          <w:p w:rsidR="001733DB" w:rsidRDefault="001733DB" w:rsidP="00B7536E">
            <w:pPr>
              <w:pStyle w:val="libPoem"/>
            </w:pPr>
            <w:r>
              <w:rPr>
                <w:rtl/>
                <w:lang w:bidi="fa-IR"/>
              </w:rPr>
              <w:t xml:space="preserve">ذنبا بنا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غفر</w:t>
            </w:r>
            <w:r>
              <w:rPr>
                <w:rtl/>
                <w:lang w:bidi="fa-IR"/>
              </w:rPr>
              <w:t xml:space="preserve"> له ما جن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3DB" w:rsidTr="001733DB">
        <w:tblPrEx>
          <w:tblLook w:val="04A0"/>
        </w:tblPrEx>
        <w:trPr>
          <w:trHeight w:val="350"/>
        </w:trPr>
        <w:tc>
          <w:tcPr>
            <w:tcW w:w="3342" w:type="dxa"/>
          </w:tcPr>
          <w:p w:rsidR="001733DB" w:rsidRDefault="001733DB" w:rsidP="00B7536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اکرم</w:t>
            </w:r>
            <w:r>
              <w:rPr>
                <w:rtl/>
                <w:lang w:bidi="fa-IR"/>
              </w:rPr>
              <w:t xml:space="preserve"> لع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المصطف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جدهم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1733DB" w:rsidRDefault="001733DB" w:rsidP="00B7536E">
            <w:pPr>
              <w:pStyle w:val="libPoem"/>
              <w:rPr>
                <w:rtl/>
              </w:rPr>
            </w:pPr>
          </w:p>
        </w:tc>
        <w:tc>
          <w:tcPr>
            <w:tcW w:w="3312" w:type="dxa"/>
          </w:tcPr>
          <w:p w:rsidR="001733DB" w:rsidRDefault="001733DB" w:rsidP="00B7536E">
            <w:pPr>
              <w:pStyle w:val="libPoem"/>
            </w:pPr>
            <w:r>
              <w:rPr>
                <w:rtl/>
                <w:lang w:bidi="fa-IR"/>
              </w:rPr>
              <w:t>و لاتهن من آله اع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3DB" w:rsidTr="001733DB">
        <w:tblPrEx>
          <w:tblLook w:val="04A0"/>
        </w:tblPrEx>
        <w:trPr>
          <w:trHeight w:val="350"/>
        </w:trPr>
        <w:tc>
          <w:tcPr>
            <w:tcW w:w="3342" w:type="dxa"/>
          </w:tcPr>
          <w:p w:rsidR="001733DB" w:rsidRDefault="001733DB" w:rsidP="00B7536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فکلما</w:t>
            </w:r>
            <w:r>
              <w:rPr>
                <w:rtl/>
                <w:lang w:bidi="fa-IR"/>
              </w:rPr>
              <w:t xml:space="preserve"> نالک منهم عنا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1733DB" w:rsidRDefault="001733DB" w:rsidP="00B7536E">
            <w:pPr>
              <w:pStyle w:val="libPoem"/>
              <w:rPr>
                <w:rtl/>
              </w:rPr>
            </w:pPr>
          </w:p>
        </w:tc>
        <w:tc>
          <w:tcPr>
            <w:tcW w:w="3312" w:type="dxa"/>
          </w:tcPr>
          <w:p w:rsidR="001733DB" w:rsidRDefault="001733DB" w:rsidP="00B7536E">
            <w:pPr>
              <w:pStyle w:val="libPoem"/>
            </w:pPr>
            <w:r>
              <w:rPr>
                <w:rtl/>
                <w:lang w:bidi="fa-IR"/>
              </w:rPr>
              <w:t>تلق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به 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الحشر مناهنا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819A6" w:rsidRDefault="001733DB" w:rsidP="001733DB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</w:p>
    <w:p w:rsidR="00D819A6" w:rsidRDefault="00D819A6" w:rsidP="00322B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منزه</w:t>
      </w:r>
      <w:r>
        <w:rPr>
          <w:rtl/>
          <w:lang w:bidi="fa-IR"/>
        </w:rPr>
        <w:t xml:space="preserve"> و دورند فاطمه </w:t>
      </w:r>
      <w:r w:rsidR="001733DB" w:rsidRPr="001733DB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 xml:space="preserve"> از پست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بدزبان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روزگار با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ما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در آورده و فرزندان مرا دست تنگ نموده اگر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فرزندان من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عمدا بما نسبت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توبه کن از کرده خود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هر کس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خداوند به واسطه ما ا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خاطر جدشان محمد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124095" w:rsidRPr="00124095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 آنها را و مبادا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نفرشان را اهانت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هر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تو از فرزندان فاطمه </w:t>
      </w:r>
      <w:r w:rsidR="00322B8B" w:rsidRPr="00322B8B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برسد 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از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D819A6" w:rsidRDefault="00D819A6" w:rsidP="00D819A6">
      <w:pPr>
        <w:pStyle w:val="libNormal"/>
        <w:rPr>
          <w:rFonts w:hint="cs"/>
          <w:rtl/>
          <w:lang w:bidi="fa-IR"/>
        </w:rPr>
      </w:pPr>
      <w:r>
        <w:rPr>
          <w:rFonts w:hint="eastAsia"/>
          <w:rtl/>
          <w:lang w:bidi="fa-IR"/>
        </w:rPr>
        <w:t>نصرالله</w:t>
      </w:r>
      <w:r>
        <w:rPr>
          <w:rtl/>
          <w:lang w:bidi="fa-IR"/>
        </w:rPr>
        <w:t xml:space="preserve"> بن عن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 از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شدم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آشفته و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جراحتهائ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سادات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داود به من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مشاهده کردم شفا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است. اشعار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در آن حال گفت و 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قبل را پاره کرد: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24"/>
        <w:gridCol w:w="268"/>
        <w:gridCol w:w="3330"/>
      </w:tblGrid>
      <w:tr w:rsidR="00322B8B" w:rsidTr="00B7536E">
        <w:trPr>
          <w:trHeight w:val="350"/>
        </w:trPr>
        <w:tc>
          <w:tcPr>
            <w:tcW w:w="3920" w:type="dxa"/>
            <w:shd w:val="clear" w:color="auto" w:fill="auto"/>
          </w:tcPr>
          <w:p w:rsidR="00322B8B" w:rsidRDefault="00322B8B" w:rsidP="00B7536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عذرا</w:t>
            </w:r>
            <w:r>
              <w:rPr>
                <w:rtl/>
                <w:lang w:bidi="fa-IR"/>
              </w:rPr>
              <w:t xml:space="preserve"> ال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بنت نب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الهد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22B8B" w:rsidRDefault="00322B8B" w:rsidP="00B7536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22B8B" w:rsidRDefault="00322B8B" w:rsidP="00B7536E">
            <w:pPr>
              <w:pStyle w:val="libPoem"/>
            </w:pPr>
            <w:r>
              <w:rPr>
                <w:rtl/>
                <w:lang w:bidi="fa-IR"/>
              </w:rPr>
              <w:t>تصفح عن ذنب مس</w:t>
            </w:r>
            <w:r>
              <w:rPr>
                <w:rFonts w:hint="cs"/>
                <w:rtl/>
                <w:lang w:bidi="fa-IR"/>
              </w:rPr>
              <w:t>یی</w:t>
            </w:r>
            <w:r>
              <w:rPr>
                <w:rtl/>
                <w:lang w:bidi="fa-IR"/>
              </w:rPr>
              <w:t xml:space="preserve"> ء جنا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2B8B" w:rsidTr="00B7536E">
        <w:trPr>
          <w:trHeight w:val="350"/>
        </w:trPr>
        <w:tc>
          <w:tcPr>
            <w:tcW w:w="3920" w:type="dxa"/>
          </w:tcPr>
          <w:p w:rsidR="00322B8B" w:rsidRDefault="00322B8B" w:rsidP="00B7536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</w:t>
            </w:r>
            <w:r>
              <w:rPr>
                <w:rtl/>
                <w:lang w:bidi="fa-IR"/>
              </w:rPr>
              <w:t xml:space="preserve"> الله لو قطعن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واحد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22B8B" w:rsidRDefault="00322B8B" w:rsidP="00B7536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22B8B" w:rsidRDefault="00322B8B" w:rsidP="00B7536E">
            <w:pPr>
              <w:pStyle w:val="libPoem"/>
            </w:pPr>
            <w:r>
              <w:rPr>
                <w:rtl/>
                <w:lang w:bidi="fa-IR"/>
              </w:rPr>
              <w:t>منهم بس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ف</w:t>
            </w:r>
            <w:r>
              <w:rPr>
                <w:rtl/>
                <w:lang w:bidi="fa-IR"/>
              </w:rPr>
              <w:t xml:space="preserve"> البغ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اوبالقنا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2B8B" w:rsidTr="00B7536E">
        <w:trPr>
          <w:trHeight w:val="350"/>
        </w:trPr>
        <w:tc>
          <w:tcPr>
            <w:tcW w:w="3920" w:type="dxa"/>
          </w:tcPr>
          <w:p w:rsidR="00322B8B" w:rsidRDefault="00322B8B" w:rsidP="00B7536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لم</w:t>
            </w:r>
            <w:r>
              <w:rPr>
                <w:rtl/>
                <w:lang w:bidi="fa-IR"/>
              </w:rPr>
              <w:t xml:space="preserve"> ارما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فعله</w:t>
            </w:r>
            <w:r>
              <w:rPr>
                <w:rtl/>
                <w:lang w:bidi="fa-IR"/>
              </w:rPr>
              <w:t xml:space="preserve"> 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ئا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22B8B" w:rsidRDefault="00322B8B" w:rsidP="00B7536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22B8B" w:rsidRDefault="00322B8B" w:rsidP="00B7536E">
            <w:pPr>
              <w:pStyle w:val="libPoem"/>
            </w:pPr>
            <w:r>
              <w:rPr>
                <w:rtl/>
                <w:lang w:bidi="fa-IR"/>
              </w:rPr>
              <w:t>بل اره 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الفعل قداحسنا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819A6" w:rsidRDefault="00322B8B" w:rsidP="00322B8B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عذر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از دختر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124095" w:rsidRPr="00124095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، چشم پوش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از گنه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کرده، به خدا سوگند اگر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از فرزندان شما پاره پاره کند با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گناه نخواهم دانست بلکه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کار 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کرده.</w:t>
      </w:r>
      <w:r w:rsidRPr="00322B8B">
        <w:rPr>
          <w:rStyle w:val="libFootnotenumChar"/>
          <w:rtl/>
          <w:lang w:bidi="fa-IR"/>
        </w:rPr>
        <w:t xml:space="preserve">(7)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2"/>
        <w:gridCol w:w="268"/>
        <w:gridCol w:w="3322"/>
      </w:tblGrid>
      <w:tr w:rsidR="00322B8B" w:rsidTr="00322B8B">
        <w:trPr>
          <w:trHeight w:val="350"/>
        </w:trPr>
        <w:tc>
          <w:tcPr>
            <w:tcW w:w="3332" w:type="dxa"/>
            <w:shd w:val="clear" w:color="auto" w:fill="auto"/>
          </w:tcPr>
          <w:p w:rsidR="00322B8B" w:rsidRDefault="00322B8B" w:rsidP="00B7536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ما</w:t>
            </w:r>
            <w:r>
              <w:rPr>
                <w:rtl/>
                <w:lang w:bidi="fa-IR"/>
              </w:rPr>
              <w:t xml:space="preserve"> را کجا بکو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تو ممکن شود وصول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322B8B" w:rsidRDefault="00322B8B" w:rsidP="00B7536E">
            <w:pPr>
              <w:pStyle w:val="libPoem"/>
              <w:rPr>
                <w:rtl/>
              </w:rPr>
            </w:pPr>
          </w:p>
        </w:tc>
        <w:tc>
          <w:tcPr>
            <w:tcW w:w="3322" w:type="dxa"/>
            <w:shd w:val="clear" w:color="auto" w:fill="auto"/>
          </w:tcPr>
          <w:p w:rsidR="00322B8B" w:rsidRDefault="00322B8B" w:rsidP="00B7536E">
            <w:pPr>
              <w:pStyle w:val="libPoem"/>
            </w:pPr>
            <w:r>
              <w:rPr>
                <w:rtl/>
                <w:lang w:bidi="fa-IR"/>
              </w:rPr>
              <w:t>کانجا خ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ال</w:t>
            </w:r>
            <w:r>
              <w:rPr>
                <w:rtl/>
                <w:lang w:bidi="fa-IR"/>
              </w:rPr>
              <w:t xml:space="preserve"> را نبود قدرت نزول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2B8B" w:rsidTr="00322B8B">
        <w:trPr>
          <w:trHeight w:val="350"/>
        </w:trPr>
        <w:tc>
          <w:tcPr>
            <w:tcW w:w="3332" w:type="dxa"/>
          </w:tcPr>
          <w:p w:rsidR="00322B8B" w:rsidRDefault="00322B8B" w:rsidP="00B7536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طول</w:t>
            </w:r>
            <w:r>
              <w:rPr>
                <w:rtl/>
                <w:lang w:bidi="fa-IR"/>
              </w:rPr>
              <w:t xml:space="preserve"> زمان هو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تو از سر بدر نبرد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322B8B" w:rsidRDefault="00322B8B" w:rsidP="00B7536E">
            <w:pPr>
              <w:pStyle w:val="libPoem"/>
              <w:rPr>
                <w:rtl/>
              </w:rPr>
            </w:pPr>
          </w:p>
        </w:tc>
        <w:tc>
          <w:tcPr>
            <w:tcW w:w="3322" w:type="dxa"/>
          </w:tcPr>
          <w:p w:rsidR="00322B8B" w:rsidRDefault="00322B8B" w:rsidP="00B7536E">
            <w:pPr>
              <w:pStyle w:val="libPoem"/>
            </w:pPr>
            <w:r>
              <w:rPr>
                <w:rtl/>
                <w:lang w:bidi="fa-IR"/>
              </w:rPr>
              <w:t>کاصل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بود محبت والاصل لا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زول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2B8B" w:rsidTr="00322B8B">
        <w:trPr>
          <w:trHeight w:val="350"/>
        </w:trPr>
        <w:tc>
          <w:tcPr>
            <w:tcW w:w="3332" w:type="dxa"/>
          </w:tcPr>
          <w:p w:rsidR="00322B8B" w:rsidRDefault="00322B8B" w:rsidP="00B7536E">
            <w:pPr>
              <w:pStyle w:val="libPoem"/>
            </w:pPr>
            <w:r>
              <w:rPr>
                <w:rFonts w:hint="eastAsia"/>
                <w:rtl/>
                <w:lang w:bidi="fa-IR"/>
              </w:rPr>
              <w:lastRenderedPageBreak/>
              <w:t>چشم</w:t>
            </w:r>
            <w:r>
              <w:rPr>
                <w:rtl/>
                <w:lang w:bidi="fa-IR"/>
              </w:rPr>
              <w:t xml:space="preserve"> 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ست</w:t>
            </w:r>
            <w:r>
              <w:rPr>
                <w:rtl/>
                <w:lang w:bidi="fa-IR"/>
              </w:rPr>
              <w:t xml:space="preserve"> به 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چ</w:t>
            </w:r>
            <w:r>
              <w:rPr>
                <w:rtl/>
                <w:lang w:bidi="fa-IR"/>
              </w:rPr>
              <w:t xml:space="preserve"> آستان مرا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322B8B" w:rsidRDefault="00322B8B" w:rsidP="00B7536E">
            <w:pPr>
              <w:pStyle w:val="libPoem"/>
              <w:rPr>
                <w:rtl/>
              </w:rPr>
            </w:pPr>
          </w:p>
        </w:tc>
        <w:tc>
          <w:tcPr>
            <w:tcW w:w="3322" w:type="dxa"/>
          </w:tcPr>
          <w:p w:rsidR="00322B8B" w:rsidRDefault="00322B8B" w:rsidP="00B7536E">
            <w:pPr>
              <w:pStyle w:val="libPoem"/>
            </w:pPr>
            <w:r>
              <w:rPr>
                <w:rtl/>
                <w:lang w:bidi="fa-IR"/>
              </w:rPr>
              <w:t>الا به آستانه فرخنده بتول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2B8B" w:rsidTr="00322B8B">
        <w:tblPrEx>
          <w:tblLook w:val="04A0"/>
        </w:tblPrEx>
        <w:trPr>
          <w:trHeight w:val="350"/>
        </w:trPr>
        <w:tc>
          <w:tcPr>
            <w:tcW w:w="3332" w:type="dxa"/>
          </w:tcPr>
          <w:p w:rsidR="00322B8B" w:rsidRDefault="00322B8B" w:rsidP="00B7536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ام</w:t>
            </w:r>
            <w:r>
              <w:rPr>
                <w:rtl/>
                <w:lang w:bidi="fa-IR"/>
              </w:rPr>
              <w:t xml:space="preserve"> الائمة النقبا بانو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جزا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322B8B" w:rsidRDefault="00322B8B" w:rsidP="00B7536E">
            <w:pPr>
              <w:pStyle w:val="libPoem"/>
              <w:rPr>
                <w:rtl/>
              </w:rPr>
            </w:pPr>
          </w:p>
        </w:tc>
        <w:tc>
          <w:tcPr>
            <w:tcW w:w="3322" w:type="dxa"/>
          </w:tcPr>
          <w:p w:rsidR="00322B8B" w:rsidRDefault="00322B8B" w:rsidP="00B7536E">
            <w:pPr>
              <w:pStyle w:val="libPoem"/>
            </w:pPr>
            <w:r>
              <w:rPr>
                <w:rtl/>
                <w:lang w:bidi="fa-IR"/>
              </w:rPr>
              <w:t>نور الهد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حب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به</w:t>
            </w:r>
            <w:r>
              <w:rPr>
                <w:rtl/>
                <w:lang w:bidi="fa-IR"/>
              </w:rPr>
              <w:t xml:space="preserve"> حق بضعة الرسول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2B8B" w:rsidTr="00322B8B">
        <w:tblPrEx>
          <w:tblLook w:val="04A0"/>
        </w:tblPrEx>
        <w:trPr>
          <w:trHeight w:val="350"/>
        </w:trPr>
        <w:tc>
          <w:tcPr>
            <w:tcW w:w="3332" w:type="dxa"/>
          </w:tcPr>
          <w:p w:rsidR="00322B8B" w:rsidRDefault="00322B8B" w:rsidP="00B7536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زهرا</w:t>
            </w:r>
            <w:r>
              <w:rPr>
                <w:rtl/>
                <w:lang w:bidi="fa-IR"/>
              </w:rPr>
              <w:t xml:space="preserve"> که ز امر حق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تعظ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شأن او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322B8B" w:rsidRDefault="00322B8B" w:rsidP="00B7536E">
            <w:pPr>
              <w:pStyle w:val="libPoem"/>
              <w:rPr>
                <w:rtl/>
              </w:rPr>
            </w:pPr>
          </w:p>
        </w:tc>
        <w:tc>
          <w:tcPr>
            <w:tcW w:w="3322" w:type="dxa"/>
          </w:tcPr>
          <w:p w:rsidR="00322B8B" w:rsidRDefault="00322B8B" w:rsidP="00B7536E">
            <w:pPr>
              <w:pStyle w:val="libPoem"/>
            </w:pPr>
            <w:r>
              <w:rPr>
                <w:rtl/>
                <w:lang w:bidi="fa-IR"/>
              </w:rPr>
              <w:t>در شب نموده زهره به کاخ عل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نزول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2B8B" w:rsidTr="00322B8B">
        <w:tblPrEx>
          <w:tblLook w:val="04A0"/>
        </w:tblPrEx>
        <w:trPr>
          <w:trHeight w:val="350"/>
        </w:trPr>
        <w:tc>
          <w:tcPr>
            <w:tcW w:w="3332" w:type="dxa"/>
          </w:tcPr>
          <w:p w:rsidR="00322B8B" w:rsidRDefault="00322B8B" w:rsidP="00B7536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صد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قه</w:t>
            </w:r>
            <w:r>
              <w:rPr>
                <w:rtl/>
                <w:lang w:bidi="fa-IR"/>
              </w:rPr>
              <w:t xml:space="preserve"> آنکه کرد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کسب عز و جاه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322B8B" w:rsidRDefault="00322B8B" w:rsidP="00B7536E">
            <w:pPr>
              <w:pStyle w:val="libPoem"/>
              <w:rPr>
                <w:rtl/>
              </w:rPr>
            </w:pPr>
          </w:p>
        </w:tc>
        <w:tc>
          <w:tcPr>
            <w:tcW w:w="3322" w:type="dxa"/>
          </w:tcPr>
          <w:p w:rsidR="00322B8B" w:rsidRDefault="00322B8B" w:rsidP="00B7536E">
            <w:pPr>
              <w:pStyle w:val="libPoem"/>
            </w:pPr>
            <w:r>
              <w:rPr>
                <w:rtl/>
                <w:lang w:bidi="fa-IR"/>
              </w:rPr>
              <w:t>روح الام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ز روز ازل خدمتش قبول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22B8B" w:rsidRDefault="00322B8B" w:rsidP="00D819A6">
      <w:pPr>
        <w:pStyle w:val="libNormal"/>
        <w:rPr>
          <w:rtl/>
          <w:lang w:bidi="fa-IR"/>
        </w:rPr>
      </w:pPr>
    </w:p>
    <w:p w:rsidR="00D819A6" w:rsidRDefault="00322B8B" w:rsidP="00D819A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819A6" w:rsidRDefault="00D819A6" w:rsidP="00322B8B">
      <w:pPr>
        <w:pStyle w:val="Heading1"/>
        <w:rPr>
          <w:rtl/>
          <w:lang w:bidi="fa-IR"/>
        </w:rPr>
      </w:pPr>
      <w:bookmarkStart w:id="8" w:name="_Toc6488498"/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سادات چگونه رفتار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bookmarkEnd w:id="8"/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حسن فرزند جعفر بن محمد بن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(پسر حضرت صادق </w:t>
      </w:r>
      <w:r w:rsidR="00124095" w:rsidRPr="00124095">
        <w:rPr>
          <w:rStyle w:val="libAlaemChar"/>
          <w:rtl/>
        </w:rPr>
        <w:t>عليه‌السلام</w:t>
      </w:r>
      <w:r>
        <w:rPr>
          <w:rtl/>
          <w:lang w:bidi="fa-IR"/>
        </w:rPr>
        <w:t>) در قم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آشکارا شرب خمر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واسطه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احمد بن اسح</w:t>
      </w:r>
      <w:r w:rsidR="00322B8B">
        <w:rPr>
          <w:rFonts w:hint="cs"/>
          <w:rtl/>
          <w:lang w:bidi="fa-IR"/>
        </w:rPr>
        <w:t>ا</w:t>
      </w:r>
      <w:r>
        <w:rPr>
          <w:rtl/>
          <w:lang w:bidi="fa-IR"/>
        </w:rPr>
        <w:t>ق که وک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اوقاف بود رفت و اجازه ورود خواست. احمد او را اجازه نداد.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 اندوه و گرفتگ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به منزل خود برگشت.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احمد بن اسح</w:t>
      </w:r>
      <w:r w:rsidR="00322B8B">
        <w:rPr>
          <w:rFonts w:hint="cs"/>
          <w:rtl/>
          <w:lang w:bidi="fa-IR"/>
        </w:rPr>
        <w:t>ا</w:t>
      </w:r>
      <w:r>
        <w:rPr>
          <w:rtl/>
          <w:lang w:bidi="fa-IR"/>
        </w:rPr>
        <w:t>ق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دادن مراسم حج به طرف مکه رهسپار شد. 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بسر من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(سامرا)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اجازه ورود به خانه حضرت امام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124095" w:rsidRPr="0012409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خواست تا خدمت آنجناب مشرف شود. حضرت به او اجازه ندادند. احمد از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اعتنائ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و بالاخره از کثرت 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تضرع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کرد اجازه گرفت.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وارد</w:t>
      </w:r>
      <w:r>
        <w:rPr>
          <w:rtl/>
          <w:lang w:bidi="fa-IR"/>
        </w:rPr>
        <w:t xml:space="preserve"> شد، پس از سلام عرض کرد: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رسول الله </w:t>
      </w:r>
      <w:r w:rsidR="00124095" w:rsidRPr="00124095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چه رو به من اجازه نداد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من از دوستان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شما هستم. فرمود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تو پسر عمو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از در خانه برگردان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احمد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شده سوگند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کرد که او را فقط به واسطه شرابخوار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اجا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ندادم تا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متنبه شود و توبه کند. حضرت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124095" w:rsidRPr="0012409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 راست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از احترام و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 آنها به هر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باشند و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خوار و کوچک شمار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اهانت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نصورت</w:t>
      </w:r>
      <w:r>
        <w:rPr>
          <w:rtl/>
          <w:lang w:bidi="fa-IR"/>
        </w:rPr>
        <w:t xml:space="preserve">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انکاران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چون به ما انتساب بستگ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دارند. احمد به قم بازگشت. 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اشراف مردم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او آمدند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آنها همراه بود.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چشم احمد بن اسحاق به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افتاد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او را استقبال کرد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احترام نمود، و در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خودش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مجلس نشان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</w:t>
      </w:r>
      <w:r>
        <w:rPr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احمد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اندازه در شگفت شد و سبب آنرا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احمد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خدمت حضرت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124095" w:rsidRPr="0012409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آنچه آنجناب گف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بود شرح داد.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بعد از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شد و از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زشت خود توبه کرد.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منزل برگشت هر چه شراب داشت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و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شرابخوار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شکست.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واسطه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از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زگاران</w:t>
      </w:r>
      <w:r>
        <w:rPr>
          <w:rtl/>
          <w:lang w:bidi="fa-IR"/>
        </w:rPr>
        <w:t xml:space="preserve"> و عبادت کنندگان شد.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ملازم مساجد بود و در آستانه حرم حضرت فاطمه </w:t>
      </w:r>
      <w:r>
        <w:rPr>
          <w:rFonts w:hint="eastAsia"/>
          <w:rtl/>
          <w:lang w:bidi="fa-IR"/>
        </w:rPr>
        <w:t>دختر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="00124095" w:rsidRPr="0012409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دفن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Pr="00322B8B">
        <w:rPr>
          <w:rStyle w:val="libFootnotenumChar"/>
          <w:rtl/>
          <w:lang w:bidi="fa-IR"/>
        </w:rPr>
        <w:t>.(8)</w:t>
      </w:r>
    </w:p>
    <w:p w:rsidR="00322B8B" w:rsidRDefault="00322B8B" w:rsidP="00D819A6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D819A6" w:rsidRDefault="00D819A6" w:rsidP="00322B8B">
      <w:pPr>
        <w:pStyle w:val="Heading1"/>
        <w:rPr>
          <w:rtl/>
          <w:lang w:bidi="fa-IR"/>
        </w:rPr>
      </w:pPr>
      <w:bookmarkStart w:id="9" w:name="_Toc6488499"/>
      <w:r>
        <w:rPr>
          <w:rtl/>
          <w:lang w:bidi="fa-IR"/>
        </w:rPr>
        <w:t>سادات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قدر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بدانند</w:t>
      </w:r>
      <w:bookmarkEnd w:id="9"/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من به علو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احسان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نمودم و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سالانه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آنها مخارج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لباس به اندازه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دادم.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از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ماه رمضان شروع به 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سهم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تا آخر ماه تمام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از اولا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="00124095" w:rsidRPr="0012409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که در هر سال مبلغ پنج هزار درهم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دادم.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در زمستان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همان مرد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مست افتاده و استفراغ کرده. تمام سر و صورت و لباسها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گل آلوده شده و وضع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مسخره و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تأثرانگ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دارد. با خود گفتم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فاسق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سال پنج هزار درهم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و او در راه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مصر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امسال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او نخواهم داد.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ماه</w:t>
      </w:r>
      <w:r>
        <w:rPr>
          <w:rtl/>
          <w:lang w:bidi="fa-IR"/>
        </w:rPr>
        <w:t xml:space="preserve"> مبارک رسد، آن</w:t>
      </w:r>
      <w:r w:rsidR="00E0628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مرد بر در خانه من آمد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>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آمدم سلام کرد و مطالبه مقرر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نمود. گفتم به تو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چون آن را در راه گناه مصرف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مگر فراموش 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زمستان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مست افتاده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به خانه خود برگرد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من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مخواه.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شب شد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124095" w:rsidRPr="00124095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در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مردم گرداگرد آن حضرت جمع بودند من هم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رفتم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 برگردان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دشوار و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 من آمد. گفتم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 نسبت به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نطور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فرزندانت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نقدر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 و به آنها بخشش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سال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شان را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از من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فرمود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چرا فلان فرزند مرا با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از در خانه ات </w:t>
      </w:r>
      <w:r>
        <w:rPr>
          <w:rtl/>
          <w:lang w:bidi="fa-IR"/>
        </w:rPr>
        <w:lastRenderedPageBreak/>
        <w:t>برگردان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عرض کردم چون او را در حال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گناه و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شرح دادم. گفتم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خود را قطع کردم تا او را کمک در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نکرده باشم. فرمود: آن پول را تو به خاطر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واسطه من. گفتم به جهت شما. فرمود پس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آنچه از تو سر زده بود به واسطه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از فرزندان من است چشم پوش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گفتم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منت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 با احترام هر چه فرمود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موقع از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شدم. صبحگاه از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مرد فرستادم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وزارتخانه به منزل برگشتم دستور دادم او را وارد کنند و به غلام خود گفتم ده هزار درهم در دو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>. وارد شد و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ده هزار درهم را به او دادم و با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 گرفت و رفت. ه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به وسط منزل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برگشت و گفت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سبب راندن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و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امروز و دو برابر کردن سهم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چه بود. گفتم جز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 به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برگرد. گفت به خدا سوگند تا از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اطلاع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نکنم برنم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گردم، آنچه در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 به او گفتم، ناگاه اشکش مانند ژال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گفت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واجب و لازم با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بستم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گرد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نگردم و هرگز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آنچه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نروم تا جدم محتاج نشود با تو محاجه کند.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از گناه کناره گرفت و توبه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  <w:r w:rsidRPr="00E0628E">
        <w:rPr>
          <w:rStyle w:val="libFootnotenumChar"/>
          <w:rtl/>
          <w:lang w:bidi="fa-IR"/>
        </w:rPr>
        <w:t>(9)</w:t>
      </w:r>
    </w:p>
    <w:p w:rsidR="00D819A6" w:rsidRDefault="00E0628E" w:rsidP="00D819A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819A6" w:rsidRDefault="00D819A6" w:rsidP="00E0628E">
      <w:pPr>
        <w:pStyle w:val="Heading1"/>
        <w:rPr>
          <w:rtl/>
          <w:lang w:bidi="fa-IR"/>
        </w:rPr>
      </w:pPr>
      <w:bookmarkStart w:id="10" w:name="_Toc6488500"/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جسارت به سادات</w:t>
      </w:r>
      <w:bookmarkEnd w:id="10"/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سال 1229 ه ق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لداران</w:t>
      </w:r>
      <w:r>
        <w:rPr>
          <w:rtl/>
          <w:lang w:bidi="fa-IR"/>
        </w:rPr>
        <w:t xml:space="preserve"> دولت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تنگدست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مطالبه وجه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>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 چه سوگند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کرد و اظهار تنگدست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اثر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قلب آنمرد نبخش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بر سختگ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فشار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افزود. چون از اظهار عجز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چارگ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بهره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افت،</w:t>
      </w:r>
      <w:r>
        <w:rPr>
          <w:rtl/>
          <w:lang w:bidi="fa-IR"/>
        </w:rPr>
        <w:t xml:space="preserve"> گفت چ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مهلت بده تا خدا چاره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 و از جدم رسول خدا شرم کن.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لدار</w:t>
      </w:r>
      <w:r>
        <w:rPr>
          <w:rtl/>
          <w:lang w:bidi="fa-IR"/>
        </w:rPr>
        <w:t xml:space="preserve"> گفت اگر جد تو کارساز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شر مرا از سر تو دفع کند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حاجت تو را روا سازد. آنگاه ضامن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گرفت و گفت اگر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ساعت اول فردا صبح وجه را حاضر نکرد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نجاست به حلق تو خوا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و بگو به جدت هر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بکند.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لدار</w:t>
      </w:r>
      <w:r>
        <w:rPr>
          <w:rtl/>
          <w:lang w:bidi="fa-IR"/>
        </w:rPr>
        <w:t xml:space="preserve"> شب به خانه خود مراجعت کرد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پشت بام رفت.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نصف</w:t>
      </w:r>
      <w:r>
        <w:rPr>
          <w:rtl/>
          <w:lang w:bidi="fa-IR"/>
        </w:rPr>
        <w:t xml:space="preserve"> شب به قصد ادرار کردن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برخاست و چون هوا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بود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ناودان گذاشت و با ناودان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 تصادفا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ناودان چاه مستراح بود.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لدار</w:t>
      </w:r>
      <w:r>
        <w:rPr>
          <w:rtl/>
          <w:lang w:bidi="fa-IR"/>
        </w:rPr>
        <w:t xml:space="preserve"> در همان خلوت شب به چاه سرنگون شد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شب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. روز که شد از او جستجو کردند. پس از تفحص فراوان او را در چاه مستراح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</w:t>
      </w:r>
      <w:r>
        <w:rPr>
          <w:rtl/>
          <w:lang w:bidi="fa-IR"/>
        </w:rPr>
        <w:t xml:space="preserve"> که سرش تا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ناف در نجاست فرو رفته و آنقدر نجاست به حلق او وارد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که شکمش ورم کر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خفه شده بود.</w:t>
      </w:r>
      <w:r w:rsidRPr="00E0628E">
        <w:rPr>
          <w:rStyle w:val="libFootnotenumChar"/>
          <w:rtl/>
          <w:lang w:bidi="fa-IR"/>
        </w:rPr>
        <w:t>(10)</w:t>
      </w:r>
    </w:p>
    <w:p w:rsidR="00D819A6" w:rsidRDefault="00E0628E" w:rsidP="00D819A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0628E" w:rsidRDefault="00D819A6" w:rsidP="00E0628E">
      <w:pPr>
        <w:pStyle w:val="Heading1"/>
        <w:rPr>
          <w:rFonts w:hint="cs"/>
          <w:rtl/>
          <w:lang w:bidi="fa-IR"/>
        </w:rPr>
      </w:pPr>
      <w:bookmarkStart w:id="11" w:name="_Toc6488501"/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حضرت باقر </w:t>
      </w:r>
      <w:r w:rsidR="00124095" w:rsidRPr="0012409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بشنو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bookmarkEnd w:id="11"/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زراره</w:t>
      </w:r>
      <w:r>
        <w:rPr>
          <w:rtl/>
          <w:lang w:bidi="fa-IR"/>
        </w:rPr>
        <w:t xml:space="preserve"> از عبدالملک نقل کرد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حضرت باقر </w:t>
      </w:r>
      <w:r w:rsidR="00124095" w:rsidRPr="0012409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فرزندان امام حسن </w:t>
      </w:r>
      <w:r w:rsidR="00124095" w:rsidRPr="0012409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اختلاف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شد. من خدمت حضرت باقر </w:t>
      </w:r>
      <w:r w:rsidR="00124095" w:rsidRPr="0012409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رفتم. خواستم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اصلاح شود. حضرت فرمود تو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 مگو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مثل ما با پسر عم</w:t>
      </w:r>
      <w:r>
        <w:rPr>
          <w:rFonts w:hint="eastAsia"/>
          <w:rtl/>
          <w:lang w:bidi="fa-IR"/>
        </w:rPr>
        <w:t>وها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مانند همان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او را دو دختر بود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آندو را به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کشاورز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کوزه گر شوهر داده بود.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آنها حرکت کرد. اول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آن دختر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زن کشاورز بود رفت و از او احوال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دختر گفت پدرجان شوهرم کشت و زراعت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اگر باران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حال ما از تمام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بهتر است.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منزل آن دختر به خانه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و از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احوال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 پدر، شوهرم کوزه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ساخته اگر خداوند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باران نفرستد تا کوزه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خشک شود حال ما از همه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>
        <w:rPr>
          <w:rtl/>
          <w:lang w:bidi="fa-IR"/>
        </w:rPr>
        <w:t xml:space="preserve"> است. آنمرد از خانه دختر خود خارج شد در حال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خودت هر چه صلاح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 در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که به نفع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بکنم، هر چه صلاح آنها است انجام دهد.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باقر </w:t>
      </w:r>
      <w:r w:rsidR="00124095" w:rsidRPr="0012409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مبادا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احترام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ما شود،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</w:t>
      </w:r>
      <w:r w:rsidR="000A45AA">
        <w:rPr>
          <w:rFonts w:hint="cs"/>
          <w:rtl/>
          <w:lang w:bidi="fa-IR"/>
        </w:rPr>
        <w:t>ش</w:t>
      </w:r>
      <w:r>
        <w:rPr>
          <w:rtl/>
          <w:lang w:bidi="fa-IR"/>
        </w:rPr>
        <w:t>ما احترام نسبت به همه ماها است به واسطه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124095" w:rsidRPr="00124095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</w:t>
      </w:r>
      <w:r w:rsidRPr="000A45AA">
        <w:rPr>
          <w:rStyle w:val="libFootnotenumChar"/>
          <w:rtl/>
          <w:lang w:bidi="fa-IR"/>
        </w:rPr>
        <w:t>(11)</w:t>
      </w:r>
      <w:r>
        <w:rPr>
          <w:rtl/>
          <w:lang w:bidi="fa-IR"/>
        </w:rPr>
        <w:t xml:space="preserve">  </w:t>
      </w:r>
    </w:p>
    <w:p w:rsidR="000A45AA" w:rsidRDefault="000A45AA" w:rsidP="00D819A6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D819A6" w:rsidRDefault="00D819A6" w:rsidP="000A45AA">
      <w:pPr>
        <w:pStyle w:val="Heading1"/>
        <w:rPr>
          <w:rtl/>
          <w:lang w:bidi="fa-IR"/>
        </w:rPr>
      </w:pPr>
      <w:bookmarkStart w:id="12" w:name="_Toc6488502"/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درباره احترام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سادات</w:t>
      </w:r>
      <w:bookmarkEnd w:id="12"/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tl/>
          <w:lang w:bidi="fa-IR"/>
        </w:rPr>
        <w:t>1. عن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عبدالله قال، قال رسول الله </w:t>
      </w:r>
      <w:r w:rsidR="00124095" w:rsidRPr="00124095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انا شافع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مة</w:t>
      </w:r>
      <w:r>
        <w:rPr>
          <w:rtl/>
          <w:lang w:bidi="fa-IR"/>
        </w:rPr>
        <w:t xml:space="preserve"> لاربعة اصناف و لو جاؤا بذنوب اهل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رجل نصر 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رجل بذل ما له لذر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عند الض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رجل احب 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باللسان و القلب و رجل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حوائج 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اذا طردوا او شردوا.</w:t>
      </w:r>
      <w:r w:rsidRPr="000A45AA">
        <w:rPr>
          <w:rStyle w:val="libFootnotenumChar"/>
          <w:rtl/>
          <w:lang w:bidi="fa-IR"/>
        </w:rPr>
        <w:t>(12)</w:t>
      </w:r>
      <w:r>
        <w:rPr>
          <w:rtl/>
          <w:lang w:bidi="fa-IR"/>
        </w:rPr>
        <w:t xml:space="preserve">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صادق </w:t>
      </w:r>
      <w:r w:rsidR="00124095" w:rsidRPr="0012409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124095" w:rsidRPr="00124095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نقل کرد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فرمودند من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چهار دسته را شفاعت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اگر چه گناهانشان به اندازه مردم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باشد. 1.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کمک کند فرزندان و بازماندگان مرا 2.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تنگدست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 دس</w:t>
      </w:r>
      <w:r>
        <w:rPr>
          <w:rFonts w:hint="eastAsia"/>
          <w:rtl/>
          <w:lang w:bidi="fa-IR"/>
        </w:rPr>
        <w:t>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3. هر کس که با دل و زبان آنها را دوست داشته باشد 4.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برآوردن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اجات</w:t>
      </w:r>
      <w:r>
        <w:rPr>
          <w:rtl/>
          <w:lang w:bidi="fa-IR"/>
        </w:rPr>
        <w:t xml:space="preserve"> فرزندان من کوشش کند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دست ستمگران دور افتاده و فرار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. </w:t>
      </w:r>
    </w:p>
    <w:p w:rsidR="00D819A6" w:rsidRDefault="00D819A6" w:rsidP="000A45A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2. قال الصادق </w:t>
      </w:r>
      <w:r w:rsidR="00124095" w:rsidRPr="0012409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اذا کان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مة</w:t>
      </w:r>
      <w:r>
        <w:rPr>
          <w:rtl/>
          <w:lang w:bidi="fa-IR"/>
        </w:rPr>
        <w:t xml:space="preserve"> 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منهاد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الخلائق انصتوا فان محمدا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کلمکم</w:t>
      </w:r>
      <w:r>
        <w:rPr>
          <w:rtl/>
          <w:lang w:bidi="fa-IR"/>
        </w:rPr>
        <w:t xml:space="preserve"> فتنصت الخلائق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قوم</w:t>
      </w:r>
      <w:r>
        <w:rPr>
          <w:rtl/>
          <w:lang w:bidi="fa-IR"/>
        </w:rPr>
        <w:t xml:space="preserve">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124095" w:rsidRPr="00124095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معشر الخلائق من کانت له عند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داومنة</w:t>
      </w:r>
      <w:r>
        <w:rPr>
          <w:rtl/>
          <w:lang w:bidi="fa-IR"/>
        </w:rPr>
        <w:t xml:space="preserve"> او معروف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قم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قولون</w:t>
      </w:r>
      <w:r>
        <w:rPr>
          <w:rtl/>
          <w:lang w:bidi="fa-IR"/>
        </w:rPr>
        <w:t xml:space="preserve"> بابائنا و امهاتنا 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منة 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معروف لنابل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</w:t>
      </w:r>
      <w:r>
        <w:rPr>
          <w:rtl/>
          <w:lang w:bidi="fa-IR"/>
        </w:rPr>
        <w:t xml:space="preserve"> المنة و المعروف لله و لرسوله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الخلائق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لهم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آو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احدا من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برهم او کساهم من عر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اشبع جائعهم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قم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قوم</w:t>
      </w:r>
      <w:r>
        <w:rPr>
          <w:rtl/>
          <w:lang w:bidi="fa-IR"/>
        </w:rPr>
        <w:t xml:space="preserve"> اناس قد فعلوا ذلک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النداء من عندالله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محمد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 جعلت مکافاتهم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فاسکنهم من الجنة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شئت قال: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سکنهم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لة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حجبون</w:t>
      </w:r>
      <w:r>
        <w:rPr>
          <w:rtl/>
          <w:lang w:bidi="fa-IR"/>
        </w:rPr>
        <w:t xml:space="preserve"> عن محمد و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</w:t>
      </w:r>
      <w:r w:rsidR="000A45AA" w:rsidRPr="000A45AA">
        <w:rPr>
          <w:rStyle w:val="libAlaemChar"/>
          <w:rFonts w:eastAsiaTheme="minorHAnsi"/>
          <w:rtl/>
        </w:rPr>
        <w:t>عليهم‌السلام</w:t>
      </w:r>
      <w:r>
        <w:rPr>
          <w:rtl/>
          <w:lang w:bidi="fa-IR"/>
        </w:rPr>
        <w:t>.</w:t>
      </w:r>
      <w:r w:rsidRPr="000A45AA">
        <w:rPr>
          <w:rStyle w:val="libFootnotenumChar"/>
          <w:rtl/>
          <w:lang w:bidi="fa-IR"/>
        </w:rPr>
        <w:t>(13)</w:t>
      </w:r>
      <w:r>
        <w:rPr>
          <w:rtl/>
          <w:lang w:bidi="fa-IR"/>
        </w:rPr>
        <w:t xml:space="preserve">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حضرت</w:t>
      </w:r>
      <w:r>
        <w:rPr>
          <w:rtl/>
          <w:lang w:bidi="fa-IR"/>
        </w:rPr>
        <w:t xml:space="preserve"> صادق </w:t>
      </w:r>
      <w:r w:rsidR="00124095" w:rsidRPr="0012409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آواز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محشر گوش فرا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خاتم حضرت محمد </w:t>
      </w:r>
      <w:r w:rsidR="00124095" w:rsidRPr="00124095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 شما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همه ساکت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 حضرت رسول </w:t>
      </w:r>
      <w:r w:rsidR="00124095" w:rsidRPr="00124095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هر که را بر من حق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کمک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حرکت کند تا او را پاداش دهم. عرض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پدر و مادرمان فدا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ت؛</w:t>
      </w:r>
      <w:r>
        <w:rPr>
          <w:rtl/>
          <w:lang w:bidi="fa-IR"/>
        </w:rPr>
        <w:t xml:space="preserve"> تمام حقوق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از جانب خدا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است بر مردم.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 کس فرزندان مرا پناه داده،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آنها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موقع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آنها را لباس پوشانده پس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</w:t>
      </w:r>
      <w:r>
        <w:rPr>
          <w:rtl/>
          <w:lang w:bidi="fa-IR"/>
        </w:rPr>
        <w:t xml:space="preserve"> تا تلاف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 را کرده اند حرکت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طرف خداوند خطاب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ما پاداش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دسته از مردم را به تو واگذاشت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هر کجا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صادق </w:t>
      </w:r>
      <w:r w:rsidR="00124095" w:rsidRPr="0012409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 آنها را در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(محل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بهشت)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بطور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و خانواده او هستند و آنها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. </w:t>
      </w:r>
    </w:p>
    <w:p w:rsidR="00D819A6" w:rsidRDefault="00D819A6" w:rsidP="000A45AA">
      <w:pPr>
        <w:pStyle w:val="libNormal"/>
        <w:rPr>
          <w:rtl/>
          <w:lang w:bidi="fa-IR"/>
        </w:rPr>
      </w:pPr>
      <w:r>
        <w:rPr>
          <w:rtl/>
          <w:lang w:bidi="fa-IR"/>
        </w:rPr>
        <w:t>3.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للرضا </w:t>
      </w:r>
      <w:r w:rsidR="00124095" w:rsidRPr="0012409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الا نخبرک بالخاسر المتخلف قال من هو قالوا فلان باع دنان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بدراهم فرد ماله من عشرة آلاف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عشرة آلاف درهم قال بدرة باعها بالف درهم الم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اعظم تخلفا و حسرة قالوا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قال: الا انبئکم باعظم من هذا تخلفا و حسرة قالوا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قال: ارأ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تهم</w:t>
      </w:r>
      <w:r>
        <w:rPr>
          <w:rtl/>
          <w:lang w:bidi="fa-IR"/>
        </w:rPr>
        <w:t xml:space="preserve"> لو کان له الف جبل من ذهب باعها بالف حبة من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اعظم تخلفا و اعظم من هذا حسرة قالوا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قال افلا انبئکم باشد من هذا حسرة قالوا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قال من آثر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البر و المعروف قرابة ابو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قرابة ابو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محمد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صلوات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</w:t>
      </w:r>
      <w:r>
        <w:rPr>
          <w:rtl/>
          <w:lang w:bidi="fa-IR"/>
        </w:rPr>
        <w:t xml:space="preserve"> لان فضل قرابات محمد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A45AA" w:rsidRPr="000A45AA">
        <w:rPr>
          <w:rStyle w:val="libAlaemChar"/>
          <w:rFonts w:eastAsiaTheme="minorHAnsi"/>
          <w:rtl/>
        </w:rPr>
        <w:t>عليهما‌السلام</w:t>
      </w:r>
      <w:r w:rsidR="000A45AA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قرابات ابو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نسبه افضل الف 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ذهب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زائف.</w:t>
      </w:r>
      <w:r w:rsidRPr="000A45AA">
        <w:rPr>
          <w:rStyle w:val="libFootnotenumChar"/>
          <w:rtl/>
          <w:lang w:bidi="fa-IR"/>
        </w:rPr>
        <w:t>(14)</w:t>
      </w:r>
      <w:r>
        <w:rPr>
          <w:rtl/>
          <w:lang w:bidi="fa-IR"/>
        </w:rPr>
        <w:t xml:space="preserve">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عرض</w:t>
      </w:r>
      <w:r>
        <w:rPr>
          <w:rtl/>
          <w:lang w:bidi="fa-IR"/>
        </w:rPr>
        <w:t xml:space="preserve"> شد خدمت حضرت رضا </w:t>
      </w:r>
      <w:r w:rsidR="00124095" w:rsidRPr="0012409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وضع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فاحش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بود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فرمودند آن شخص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گفتند فلان مرد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معادل ده هزار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طلا بود در معامله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ده هزار درهم نقره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داده. </w:t>
      </w:r>
    </w:p>
    <w:p w:rsidR="00EF4FF5" w:rsidRDefault="00D819A6" w:rsidP="00EF4FF5">
      <w:pPr>
        <w:pStyle w:val="libNormal"/>
        <w:rPr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فرمودند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ثروت هنگفت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هزار درهم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کند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اندوهش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گفتند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عرض کردند چرا. فرمود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به شما خبر دهم از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دو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ذکر شد. فرض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معادل هزار کوه طلا داشته باشد و آن هزار کوه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به هزار دانه گندم فاسد و پست بفروشد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اندوهش از آنها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گفتند البته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است. فرمود اکنون نفر چهارم را به شما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که ندامت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سه نفر قبل است و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بستگان پدر و مادر خود را در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کمک مقدم بدارد بر </w:t>
      </w:r>
      <w:r>
        <w:rPr>
          <w:rFonts w:hint="eastAsia"/>
          <w:rtl/>
          <w:lang w:bidi="fa-IR"/>
        </w:rPr>
        <w:t>بستگان</w:t>
      </w:r>
      <w:r>
        <w:rPr>
          <w:rtl/>
          <w:lang w:bidi="fa-IR"/>
        </w:rPr>
        <w:t xml:space="preserve"> دو پدر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محمد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F4FF5" w:rsidRPr="00EF4FF5">
        <w:rPr>
          <w:rStyle w:val="libAlaemChar"/>
          <w:rFonts w:eastAsiaTheme="minorHAnsi"/>
          <w:rtl/>
        </w:rPr>
        <w:t>عليهم‌السلام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برتر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(سادات) بر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شاوندان</w:t>
      </w:r>
      <w:r>
        <w:rPr>
          <w:rtl/>
          <w:lang w:bidi="fa-IR"/>
        </w:rPr>
        <w:t xml:space="preserve"> خود شخص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است از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هزار</w:t>
      </w:r>
      <w:r w:rsidR="00EF4FF5">
        <w:rPr>
          <w:rtl/>
          <w:lang w:bidi="fa-IR"/>
        </w:rPr>
        <w:t xml:space="preserve"> کوه طلا بر هزار دانه گندم فا</w:t>
      </w:r>
      <w:r w:rsidR="00EF4FF5">
        <w:rPr>
          <w:lang w:bidi="fa-IR"/>
        </w:rPr>
        <w:t>zzz`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tl/>
          <w:lang w:bidi="fa-IR"/>
        </w:rPr>
        <w:t>1) کشکول بحران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228 نقل از روضه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کامه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tl/>
          <w:lang w:bidi="fa-IR"/>
        </w:rPr>
        <w:t>2) مجمع النور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نقل از خرا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و بحار، ج 12.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tl/>
          <w:lang w:bidi="fa-IR"/>
        </w:rPr>
        <w:t>3) کشکول بحران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از منهاج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علامه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شجره طوب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tl/>
          <w:lang w:bidi="fa-IR"/>
        </w:rPr>
        <w:t>4) شجره طوب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11 در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مدت حج را پنج سال نوشته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کشکول بحران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از منهاج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علامه.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tl/>
          <w:lang w:bidi="fa-IR"/>
        </w:rPr>
        <w:t>5)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عة،</w:t>
      </w:r>
      <w:r>
        <w:rPr>
          <w:rtl/>
          <w:lang w:bidi="fa-IR"/>
        </w:rPr>
        <w:t xml:space="preserve"> ج 2، ص 139.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tl/>
          <w:lang w:bidi="fa-IR"/>
        </w:rPr>
        <w:t>6) شجره طوب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15 و بحارالانوار.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tl/>
          <w:lang w:bidi="fa-IR"/>
        </w:rPr>
        <w:t>7)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الاحزان، ص 7.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8) مستدرک الوسائل، ج 2، ص 500.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9)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الامال، ص 268، ج 2.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tl/>
          <w:lang w:bidi="fa-IR"/>
        </w:rPr>
        <w:t>10) خزائن نراق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tl/>
          <w:lang w:bidi="fa-IR"/>
        </w:rPr>
        <w:t>11) روضه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چاپ آخوند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85.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tl/>
          <w:lang w:bidi="fa-IR"/>
        </w:rPr>
        <w:t>12)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باب الامر بالمعروف، ص 56. </w:t>
      </w:r>
    </w:p>
    <w:p w:rsidR="00D819A6" w:rsidRDefault="00D819A6" w:rsidP="00D819A6">
      <w:pPr>
        <w:pStyle w:val="libNormal"/>
        <w:rPr>
          <w:rtl/>
          <w:lang w:bidi="fa-IR"/>
        </w:rPr>
      </w:pPr>
      <w:r>
        <w:rPr>
          <w:rtl/>
          <w:lang w:bidi="fa-IR"/>
        </w:rPr>
        <w:t>13)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عة،</w:t>
      </w:r>
      <w:r>
        <w:rPr>
          <w:rtl/>
          <w:lang w:bidi="fa-IR"/>
        </w:rPr>
        <w:t xml:space="preserve"> ص 56. </w:t>
      </w:r>
    </w:p>
    <w:p w:rsidR="00EF4FF5" w:rsidRDefault="00D819A6" w:rsidP="00EF4FF5">
      <w:pPr>
        <w:pStyle w:val="libNormal"/>
        <w:rPr>
          <w:rtl/>
          <w:lang w:bidi="fa-IR"/>
        </w:rPr>
      </w:pPr>
      <w:r>
        <w:rPr>
          <w:rtl/>
          <w:lang w:bidi="fa-IR"/>
        </w:rPr>
        <w:t>14) مستدرک الوسائل، ج 2، ص 401.</w:t>
      </w:r>
      <w:r w:rsidR="00EF4FF5" w:rsidRPr="00EF4FF5">
        <w:rPr>
          <w:rtl/>
        </w:rPr>
        <w:t xml:space="preserve"> </w:t>
      </w:r>
      <w:r w:rsidR="00EF4FF5">
        <w:rPr>
          <w:rtl/>
          <w:lang w:bidi="fa-IR"/>
        </w:rPr>
        <w:t>عرض کردند چرا. فرمود ا</w:t>
      </w:r>
      <w:r w:rsidR="00EF4FF5">
        <w:rPr>
          <w:rFonts w:hint="cs"/>
          <w:rtl/>
          <w:lang w:bidi="fa-IR"/>
        </w:rPr>
        <w:t>ی</w:t>
      </w:r>
      <w:r w:rsidR="00EF4FF5">
        <w:rPr>
          <w:rFonts w:hint="eastAsia"/>
          <w:rtl/>
          <w:lang w:bidi="fa-IR"/>
        </w:rPr>
        <w:t>نک</w:t>
      </w:r>
      <w:r w:rsidR="00EF4FF5">
        <w:rPr>
          <w:rtl/>
          <w:lang w:bidi="fa-IR"/>
        </w:rPr>
        <w:t xml:space="preserve"> به شما خبر دهم از شخص</w:t>
      </w:r>
      <w:r w:rsidR="00EF4FF5">
        <w:rPr>
          <w:rFonts w:hint="cs"/>
          <w:rtl/>
          <w:lang w:bidi="fa-IR"/>
        </w:rPr>
        <w:t>ی</w:t>
      </w:r>
      <w:r w:rsidR="00EF4FF5">
        <w:rPr>
          <w:rtl/>
          <w:lang w:bidi="fa-IR"/>
        </w:rPr>
        <w:t xml:space="preserve"> که ز</w:t>
      </w:r>
      <w:r w:rsidR="00EF4FF5">
        <w:rPr>
          <w:rFonts w:hint="cs"/>
          <w:rtl/>
          <w:lang w:bidi="fa-IR"/>
        </w:rPr>
        <w:t>ی</w:t>
      </w:r>
      <w:r w:rsidR="00EF4FF5">
        <w:rPr>
          <w:rFonts w:hint="eastAsia"/>
          <w:rtl/>
          <w:lang w:bidi="fa-IR"/>
        </w:rPr>
        <w:t>ان</w:t>
      </w:r>
      <w:r w:rsidR="00EF4FF5">
        <w:rPr>
          <w:rtl/>
          <w:lang w:bidi="fa-IR"/>
        </w:rPr>
        <w:t xml:space="preserve"> او ب</w:t>
      </w:r>
      <w:r w:rsidR="00EF4FF5">
        <w:rPr>
          <w:rFonts w:hint="cs"/>
          <w:rtl/>
          <w:lang w:bidi="fa-IR"/>
        </w:rPr>
        <w:t>ی</w:t>
      </w:r>
      <w:r w:rsidR="00EF4FF5">
        <w:rPr>
          <w:rFonts w:hint="eastAsia"/>
          <w:rtl/>
          <w:lang w:bidi="fa-IR"/>
        </w:rPr>
        <w:t>شتر</w:t>
      </w:r>
      <w:r w:rsidR="00EF4FF5">
        <w:rPr>
          <w:rtl/>
          <w:lang w:bidi="fa-IR"/>
        </w:rPr>
        <w:t xml:space="preserve"> از دو نفر</w:t>
      </w:r>
      <w:r w:rsidR="00EF4FF5">
        <w:rPr>
          <w:rFonts w:hint="cs"/>
          <w:rtl/>
          <w:lang w:bidi="fa-IR"/>
        </w:rPr>
        <w:t>ی</w:t>
      </w:r>
      <w:r w:rsidR="00EF4FF5">
        <w:rPr>
          <w:rFonts w:hint="eastAsia"/>
          <w:rtl/>
          <w:lang w:bidi="fa-IR"/>
        </w:rPr>
        <w:t>ست</w:t>
      </w:r>
      <w:r w:rsidR="00EF4FF5">
        <w:rPr>
          <w:rtl/>
          <w:lang w:bidi="fa-IR"/>
        </w:rPr>
        <w:t xml:space="preserve"> که ذکر شد. فرض کن</w:t>
      </w:r>
      <w:r w:rsidR="00EF4FF5">
        <w:rPr>
          <w:rFonts w:hint="cs"/>
          <w:rtl/>
          <w:lang w:bidi="fa-IR"/>
        </w:rPr>
        <w:t>ی</w:t>
      </w:r>
      <w:r w:rsidR="00EF4FF5">
        <w:rPr>
          <w:rFonts w:hint="eastAsia"/>
          <w:rtl/>
          <w:lang w:bidi="fa-IR"/>
        </w:rPr>
        <w:t>م</w:t>
      </w:r>
      <w:r w:rsidR="00EF4FF5">
        <w:rPr>
          <w:rtl/>
          <w:lang w:bidi="fa-IR"/>
        </w:rPr>
        <w:t xml:space="preserve"> شخص</w:t>
      </w:r>
      <w:r w:rsidR="00EF4FF5">
        <w:rPr>
          <w:rFonts w:hint="cs"/>
          <w:rtl/>
          <w:lang w:bidi="fa-IR"/>
        </w:rPr>
        <w:t>ی</w:t>
      </w:r>
      <w:r w:rsidR="00EF4FF5">
        <w:rPr>
          <w:rtl/>
          <w:lang w:bidi="fa-IR"/>
        </w:rPr>
        <w:t xml:space="preserve"> معادل هزار کوه طلا داشته باشد و آن هزار کوه را به هزار دانه گندم فاسد و پست بفروشد آ</w:t>
      </w:r>
      <w:r w:rsidR="00EF4FF5">
        <w:rPr>
          <w:rFonts w:hint="cs"/>
          <w:rtl/>
          <w:lang w:bidi="fa-IR"/>
        </w:rPr>
        <w:t>ی</w:t>
      </w:r>
      <w:r w:rsidR="00EF4FF5">
        <w:rPr>
          <w:rFonts w:hint="eastAsia"/>
          <w:rtl/>
          <w:lang w:bidi="fa-IR"/>
        </w:rPr>
        <w:t>ا</w:t>
      </w:r>
      <w:r w:rsidR="00EF4FF5">
        <w:rPr>
          <w:rtl/>
          <w:lang w:bidi="fa-IR"/>
        </w:rPr>
        <w:t xml:space="preserve"> پش</w:t>
      </w:r>
      <w:r w:rsidR="00EF4FF5">
        <w:rPr>
          <w:rFonts w:hint="cs"/>
          <w:rtl/>
          <w:lang w:bidi="fa-IR"/>
        </w:rPr>
        <w:t>ی</w:t>
      </w:r>
      <w:r w:rsidR="00EF4FF5">
        <w:rPr>
          <w:rFonts w:hint="eastAsia"/>
          <w:rtl/>
          <w:lang w:bidi="fa-IR"/>
        </w:rPr>
        <w:t>مان</w:t>
      </w:r>
      <w:r w:rsidR="00EF4FF5">
        <w:rPr>
          <w:rFonts w:hint="cs"/>
          <w:rtl/>
          <w:lang w:bidi="fa-IR"/>
        </w:rPr>
        <w:t>ی</w:t>
      </w:r>
      <w:r w:rsidR="00EF4FF5">
        <w:rPr>
          <w:rtl/>
          <w:lang w:bidi="fa-IR"/>
        </w:rPr>
        <w:t xml:space="preserve"> و اندوهش از آنها ب</w:t>
      </w:r>
      <w:r w:rsidR="00EF4FF5">
        <w:rPr>
          <w:rFonts w:hint="cs"/>
          <w:rtl/>
          <w:lang w:bidi="fa-IR"/>
        </w:rPr>
        <w:t>ی</w:t>
      </w:r>
      <w:r w:rsidR="00EF4FF5">
        <w:rPr>
          <w:rFonts w:hint="eastAsia"/>
          <w:rtl/>
          <w:lang w:bidi="fa-IR"/>
        </w:rPr>
        <w:t>شتر</w:t>
      </w:r>
      <w:r w:rsidR="00EF4FF5">
        <w:rPr>
          <w:rtl/>
          <w:lang w:bidi="fa-IR"/>
        </w:rPr>
        <w:t xml:space="preserve"> ن</w:t>
      </w:r>
      <w:r w:rsidR="00EF4FF5">
        <w:rPr>
          <w:rFonts w:hint="cs"/>
          <w:rtl/>
          <w:lang w:bidi="fa-IR"/>
        </w:rPr>
        <w:t>ی</w:t>
      </w:r>
      <w:r w:rsidR="00EF4FF5">
        <w:rPr>
          <w:rFonts w:hint="eastAsia"/>
          <w:rtl/>
          <w:lang w:bidi="fa-IR"/>
        </w:rPr>
        <w:t>ست؟</w:t>
      </w:r>
      <w:r w:rsidR="00EF4FF5">
        <w:rPr>
          <w:rtl/>
          <w:lang w:bidi="fa-IR"/>
        </w:rPr>
        <w:t xml:space="preserve"> گفتند البته ب</w:t>
      </w:r>
      <w:r w:rsidR="00EF4FF5">
        <w:rPr>
          <w:rFonts w:hint="cs"/>
          <w:rtl/>
          <w:lang w:bidi="fa-IR"/>
        </w:rPr>
        <w:t>ی</w:t>
      </w:r>
      <w:r w:rsidR="00EF4FF5">
        <w:rPr>
          <w:rFonts w:hint="eastAsia"/>
          <w:rtl/>
          <w:lang w:bidi="fa-IR"/>
        </w:rPr>
        <w:t>شتر</w:t>
      </w:r>
      <w:r w:rsidR="00EF4FF5">
        <w:rPr>
          <w:rtl/>
          <w:lang w:bidi="fa-IR"/>
        </w:rPr>
        <w:t xml:space="preserve"> است. فرمود اکنون نفر چهارم را به شما معرف</w:t>
      </w:r>
      <w:r w:rsidR="00EF4FF5">
        <w:rPr>
          <w:rFonts w:hint="cs"/>
          <w:rtl/>
          <w:lang w:bidi="fa-IR"/>
        </w:rPr>
        <w:t>ی</w:t>
      </w:r>
      <w:r w:rsidR="00EF4FF5">
        <w:rPr>
          <w:rtl/>
          <w:lang w:bidi="fa-IR"/>
        </w:rPr>
        <w:t xml:space="preserve"> م</w:t>
      </w:r>
      <w:r w:rsidR="00EF4FF5">
        <w:rPr>
          <w:rFonts w:hint="cs"/>
          <w:rtl/>
          <w:lang w:bidi="fa-IR"/>
        </w:rPr>
        <w:t>ی</w:t>
      </w:r>
      <w:r w:rsidR="00EF4FF5">
        <w:rPr>
          <w:rtl/>
          <w:lang w:bidi="fa-IR"/>
        </w:rPr>
        <w:t xml:space="preserve"> کنم که ندامت او ب</w:t>
      </w:r>
      <w:r w:rsidR="00EF4FF5">
        <w:rPr>
          <w:rFonts w:hint="cs"/>
          <w:rtl/>
          <w:lang w:bidi="fa-IR"/>
        </w:rPr>
        <w:t>ی</w:t>
      </w:r>
      <w:r w:rsidR="00EF4FF5">
        <w:rPr>
          <w:rFonts w:hint="eastAsia"/>
          <w:rtl/>
          <w:lang w:bidi="fa-IR"/>
        </w:rPr>
        <w:t>شتر</w:t>
      </w:r>
      <w:r w:rsidR="00EF4FF5">
        <w:rPr>
          <w:rtl/>
          <w:lang w:bidi="fa-IR"/>
        </w:rPr>
        <w:t xml:space="preserve"> از سه نفر قبل است و آن کس</w:t>
      </w:r>
      <w:r w:rsidR="00EF4FF5">
        <w:rPr>
          <w:rFonts w:hint="cs"/>
          <w:rtl/>
          <w:lang w:bidi="fa-IR"/>
        </w:rPr>
        <w:t>ی</w:t>
      </w:r>
      <w:r w:rsidR="00EF4FF5">
        <w:rPr>
          <w:rtl/>
          <w:lang w:bidi="fa-IR"/>
        </w:rPr>
        <w:t xml:space="preserve"> است که بستگان پدر و مادر خود را در دستگ</w:t>
      </w:r>
      <w:r w:rsidR="00EF4FF5">
        <w:rPr>
          <w:rFonts w:hint="cs"/>
          <w:rtl/>
          <w:lang w:bidi="fa-IR"/>
        </w:rPr>
        <w:t>ی</w:t>
      </w:r>
      <w:r w:rsidR="00EF4FF5">
        <w:rPr>
          <w:rFonts w:hint="eastAsia"/>
          <w:rtl/>
          <w:lang w:bidi="fa-IR"/>
        </w:rPr>
        <w:t>ر</w:t>
      </w:r>
      <w:r w:rsidR="00EF4FF5">
        <w:rPr>
          <w:rFonts w:hint="cs"/>
          <w:rtl/>
          <w:lang w:bidi="fa-IR"/>
        </w:rPr>
        <w:t>ی</w:t>
      </w:r>
      <w:r w:rsidR="00EF4FF5">
        <w:rPr>
          <w:rtl/>
          <w:lang w:bidi="fa-IR"/>
        </w:rPr>
        <w:t xml:space="preserve"> و کمک مقدم بدارد بر بستگان دو پدر د</w:t>
      </w:r>
      <w:r w:rsidR="00EF4FF5">
        <w:rPr>
          <w:rFonts w:hint="cs"/>
          <w:rtl/>
          <w:lang w:bidi="fa-IR"/>
        </w:rPr>
        <w:t>ی</w:t>
      </w:r>
      <w:r w:rsidR="00EF4FF5">
        <w:rPr>
          <w:rFonts w:hint="eastAsia"/>
          <w:rtl/>
          <w:lang w:bidi="fa-IR"/>
        </w:rPr>
        <w:t>ن</w:t>
      </w:r>
      <w:r w:rsidR="00EF4FF5">
        <w:rPr>
          <w:rFonts w:hint="cs"/>
          <w:rtl/>
          <w:lang w:bidi="fa-IR"/>
        </w:rPr>
        <w:t>ی</w:t>
      </w:r>
      <w:r w:rsidR="00EF4FF5">
        <w:rPr>
          <w:rtl/>
          <w:lang w:bidi="fa-IR"/>
        </w:rPr>
        <w:t xml:space="preserve"> خو</w:t>
      </w:r>
      <w:r w:rsidR="00EF4FF5">
        <w:rPr>
          <w:rFonts w:hint="cs"/>
          <w:rtl/>
          <w:lang w:bidi="fa-IR"/>
        </w:rPr>
        <w:t>ی</w:t>
      </w:r>
      <w:r w:rsidR="00EF4FF5">
        <w:rPr>
          <w:rFonts w:hint="eastAsia"/>
          <w:rtl/>
          <w:lang w:bidi="fa-IR"/>
        </w:rPr>
        <w:t>ش</w:t>
      </w:r>
      <w:r w:rsidR="00EF4FF5">
        <w:rPr>
          <w:rtl/>
          <w:lang w:bidi="fa-IR"/>
        </w:rPr>
        <w:t xml:space="preserve"> محمد و عل</w:t>
      </w:r>
      <w:r w:rsidR="00EF4FF5">
        <w:rPr>
          <w:rFonts w:hint="cs"/>
          <w:rtl/>
          <w:lang w:bidi="fa-IR"/>
        </w:rPr>
        <w:t>ی</w:t>
      </w:r>
      <w:r w:rsidR="00EF4FF5">
        <w:rPr>
          <w:rtl/>
          <w:lang w:bidi="fa-IR"/>
        </w:rPr>
        <w:t xml:space="preserve"> (عل</w:t>
      </w:r>
      <w:r w:rsidR="00EF4FF5">
        <w:rPr>
          <w:rFonts w:hint="cs"/>
          <w:rtl/>
          <w:lang w:bidi="fa-IR"/>
        </w:rPr>
        <w:t>ی</w:t>
      </w:r>
      <w:r w:rsidR="00EF4FF5">
        <w:rPr>
          <w:rFonts w:hint="eastAsia"/>
          <w:rtl/>
          <w:lang w:bidi="fa-IR"/>
        </w:rPr>
        <w:t>هما</w:t>
      </w:r>
      <w:r w:rsidR="00EF4FF5">
        <w:rPr>
          <w:rtl/>
          <w:lang w:bidi="fa-IR"/>
        </w:rPr>
        <w:t xml:space="preserve"> السلام،) ز</w:t>
      </w:r>
      <w:r w:rsidR="00EF4FF5">
        <w:rPr>
          <w:rFonts w:hint="cs"/>
          <w:rtl/>
          <w:lang w:bidi="fa-IR"/>
        </w:rPr>
        <w:t>ی</w:t>
      </w:r>
      <w:r w:rsidR="00EF4FF5">
        <w:rPr>
          <w:rFonts w:hint="eastAsia"/>
          <w:rtl/>
          <w:lang w:bidi="fa-IR"/>
        </w:rPr>
        <w:t>را</w:t>
      </w:r>
      <w:r w:rsidR="00EF4FF5">
        <w:rPr>
          <w:rtl/>
          <w:lang w:bidi="fa-IR"/>
        </w:rPr>
        <w:t xml:space="preserve"> برتر</w:t>
      </w:r>
      <w:r w:rsidR="00EF4FF5">
        <w:rPr>
          <w:rFonts w:hint="cs"/>
          <w:rtl/>
          <w:lang w:bidi="fa-IR"/>
        </w:rPr>
        <w:t>ی</w:t>
      </w:r>
      <w:r w:rsidR="00EF4FF5">
        <w:rPr>
          <w:rtl/>
          <w:lang w:bidi="fa-IR"/>
        </w:rPr>
        <w:t xml:space="preserve"> خو</w:t>
      </w:r>
      <w:r w:rsidR="00EF4FF5">
        <w:rPr>
          <w:rFonts w:hint="cs"/>
          <w:rtl/>
          <w:lang w:bidi="fa-IR"/>
        </w:rPr>
        <w:t>ی</w:t>
      </w:r>
      <w:r w:rsidR="00EF4FF5">
        <w:rPr>
          <w:rFonts w:hint="eastAsia"/>
          <w:rtl/>
          <w:lang w:bidi="fa-IR"/>
        </w:rPr>
        <w:t>شاوندان</w:t>
      </w:r>
      <w:r w:rsidR="00EF4FF5">
        <w:rPr>
          <w:rtl/>
          <w:lang w:bidi="fa-IR"/>
        </w:rPr>
        <w:t xml:space="preserve"> پ</w:t>
      </w:r>
      <w:r w:rsidR="00EF4FF5">
        <w:rPr>
          <w:rFonts w:hint="cs"/>
          <w:rtl/>
          <w:lang w:bidi="fa-IR"/>
        </w:rPr>
        <w:t>ی</w:t>
      </w:r>
      <w:r w:rsidR="00EF4FF5">
        <w:rPr>
          <w:rFonts w:hint="eastAsia"/>
          <w:rtl/>
          <w:lang w:bidi="fa-IR"/>
        </w:rPr>
        <w:t>غمبر</w:t>
      </w:r>
      <w:r w:rsidR="00EF4FF5">
        <w:rPr>
          <w:rtl/>
          <w:lang w:bidi="fa-IR"/>
        </w:rPr>
        <w:t xml:space="preserve"> (سادات) بر خو</w:t>
      </w:r>
      <w:r w:rsidR="00EF4FF5">
        <w:rPr>
          <w:rFonts w:hint="cs"/>
          <w:rtl/>
          <w:lang w:bidi="fa-IR"/>
        </w:rPr>
        <w:t>ی</w:t>
      </w:r>
      <w:r w:rsidR="00EF4FF5">
        <w:rPr>
          <w:rFonts w:hint="eastAsia"/>
          <w:rtl/>
          <w:lang w:bidi="fa-IR"/>
        </w:rPr>
        <w:t>شاوندان</w:t>
      </w:r>
      <w:r w:rsidR="00EF4FF5">
        <w:rPr>
          <w:rtl/>
          <w:lang w:bidi="fa-IR"/>
        </w:rPr>
        <w:t xml:space="preserve"> خود ش</w:t>
      </w:r>
      <w:r w:rsidR="00EF4FF5">
        <w:rPr>
          <w:rFonts w:hint="eastAsia"/>
          <w:rtl/>
          <w:lang w:bidi="fa-IR"/>
        </w:rPr>
        <w:t>خص</w:t>
      </w:r>
      <w:r w:rsidR="00EF4FF5">
        <w:rPr>
          <w:rtl/>
          <w:lang w:bidi="fa-IR"/>
        </w:rPr>
        <w:t xml:space="preserve"> ب</w:t>
      </w:r>
      <w:r w:rsidR="00EF4FF5">
        <w:rPr>
          <w:rFonts w:hint="cs"/>
          <w:rtl/>
          <w:lang w:bidi="fa-IR"/>
        </w:rPr>
        <w:t>ی</w:t>
      </w:r>
      <w:r w:rsidR="00EF4FF5">
        <w:rPr>
          <w:rFonts w:hint="eastAsia"/>
          <w:rtl/>
          <w:lang w:bidi="fa-IR"/>
        </w:rPr>
        <w:t>شتر</w:t>
      </w:r>
      <w:r w:rsidR="00EF4FF5">
        <w:rPr>
          <w:rtl/>
          <w:lang w:bidi="fa-IR"/>
        </w:rPr>
        <w:t xml:space="preserve"> است از فض</w:t>
      </w:r>
      <w:r w:rsidR="00EF4FF5">
        <w:rPr>
          <w:rFonts w:hint="cs"/>
          <w:rtl/>
          <w:lang w:bidi="fa-IR"/>
        </w:rPr>
        <w:t>ی</w:t>
      </w:r>
      <w:r w:rsidR="00EF4FF5">
        <w:rPr>
          <w:rFonts w:hint="eastAsia"/>
          <w:rtl/>
          <w:lang w:bidi="fa-IR"/>
        </w:rPr>
        <w:t>لت</w:t>
      </w:r>
      <w:r w:rsidR="00EF4FF5">
        <w:rPr>
          <w:rtl/>
          <w:lang w:bidi="fa-IR"/>
        </w:rPr>
        <w:t xml:space="preserve"> هزار کوه طلا بر هزار دانه گندم فاسد.</w:t>
      </w:r>
    </w:p>
    <w:p w:rsidR="00EF4FF5" w:rsidRDefault="00EF4FF5" w:rsidP="00EF4FF5">
      <w:pPr>
        <w:pStyle w:val="libNormal"/>
        <w:rPr>
          <w:lang w:bidi="fa-IR"/>
        </w:rPr>
      </w:pPr>
      <w:r>
        <w:rPr>
          <w:lang w:bidi="fa-IR"/>
        </w:rPr>
        <w:t>.</w:t>
      </w:r>
    </w:p>
    <w:p w:rsidR="00EF4FF5" w:rsidRDefault="00EF4FF5" w:rsidP="00EF4FF5">
      <w:pPr>
        <w:pStyle w:val="Heading1"/>
        <w:rPr>
          <w:rFonts w:hint="cs"/>
          <w:rtl/>
          <w:lang w:bidi="fa-IR"/>
        </w:rPr>
      </w:pPr>
      <w:r>
        <w:rPr>
          <w:lang w:bidi="fa-IR"/>
        </w:rPr>
        <w:br w:type="page"/>
      </w:r>
      <w:bookmarkStart w:id="13" w:name="_Toc6488503"/>
      <w:r>
        <w:rPr>
          <w:rFonts w:hint="cs"/>
          <w:rtl/>
          <w:lang w:bidi="fa-IR"/>
        </w:rPr>
        <w:lastRenderedPageBreak/>
        <w:t>پاورقی ها</w:t>
      </w:r>
      <w:bookmarkEnd w:id="13"/>
    </w:p>
    <w:p w:rsidR="00EF4FF5" w:rsidRDefault="00EF4FF5" w:rsidP="00EF4FF5">
      <w:pPr>
        <w:pStyle w:val="libFootnote0"/>
        <w:rPr>
          <w:rtl/>
          <w:lang w:bidi="fa-IR"/>
        </w:rPr>
      </w:pPr>
      <w:r>
        <w:rPr>
          <w:rtl/>
          <w:lang w:bidi="fa-IR"/>
        </w:rPr>
        <w:t>1) کشکول بحران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228 نقل از روضه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کامه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. </w:t>
      </w:r>
    </w:p>
    <w:p w:rsidR="00EF4FF5" w:rsidRDefault="00EF4FF5" w:rsidP="00EF4FF5">
      <w:pPr>
        <w:pStyle w:val="libFootnote0"/>
        <w:rPr>
          <w:rtl/>
          <w:lang w:bidi="fa-IR"/>
        </w:rPr>
      </w:pPr>
      <w:r>
        <w:rPr>
          <w:rtl/>
          <w:lang w:bidi="fa-IR"/>
        </w:rPr>
        <w:t>2) مجمع النور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نقل از خرا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و بحار، ج 12. </w:t>
      </w:r>
    </w:p>
    <w:p w:rsidR="00EF4FF5" w:rsidRDefault="00EF4FF5" w:rsidP="00EF4FF5">
      <w:pPr>
        <w:pStyle w:val="libFootnote0"/>
        <w:rPr>
          <w:rtl/>
          <w:lang w:bidi="fa-IR"/>
        </w:rPr>
      </w:pPr>
      <w:r>
        <w:rPr>
          <w:rtl/>
          <w:lang w:bidi="fa-IR"/>
        </w:rPr>
        <w:t>3) کشکول بحران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از منهاج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علامه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شجره طوب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EF4FF5" w:rsidRDefault="00EF4FF5" w:rsidP="00EF4FF5">
      <w:pPr>
        <w:pStyle w:val="libFootnote0"/>
        <w:rPr>
          <w:rtl/>
          <w:lang w:bidi="fa-IR"/>
        </w:rPr>
      </w:pPr>
      <w:r>
        <w:rPr>
          <w:rtl/>
          <w:lang w:bidi="fa-IR"/>
        </w:rPr>
        <w:t>4) شجره طوب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11 در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مدت حج را پنج سال نوشته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کشکول بحران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از منهاج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علامه. </w:t>
      </w:r>
    </w:p>
    <w:p w:rsidR="00EF4FF5" w:rsidRDefault="00EF4FF5" w:rsidP="00EF4FF5">
      <w:pPr>
        <w:pStyle w:val="libFootnote0"/>
        <w:rPr>
          <w:rtl/>
          <w:lang w:bidi="fa-IR"/>
        </w:rPr>
      </w:pPr>
      <w:r>
        <w:rPr>
          <w:rtl/>
          <w:lang w:bidi="fa-IR"/>
        </w:rPr>
        <w:t>5)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عة،</w:t>
      </w:r>
      <w:r>
        <w:rPr>
          <w:rtl/>
          <w:lang w:bidi="fa-IR"/>
        </w:rPr>
        <w:t xml:space="preserve"> ج 2، ص 139. </w:t>
      </w:r>
    </w:p>
    <w:p w:rsidR="00EF4FF5" w:rsidRDefault="00EF4FF5" w:rsidP="00EF4FF5">
      <w:pPr>
        <w:pStyle w:val="libFootnote0"/>
        <w:rPr>
          <w:rtl/>
          <w:lang w:bidi="fa-IR"/>
        </w:rPr>
      </w:pPr>
      <w:r>
        <w:rPr>
          <w:rtl/>
          <w:lang w:bidi="fa-IR"/>
        </w:rPr>
        <w:t>6) شجره طوب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15 و بحارالانوار. </w:t>
      </w:r>
    </w:p>
    <w:p w:rsidR="00EF4FF5" w:rsidRDefault="00EF4FF5" w:rsidP="00EF4FF5">
      <w:pPr>
        <w:pStyle w:val="libFootnote0"/>
        <w:rPr>
          <w:rtl/>
          <w:lang w:bidi="fa-IR"/>
        </w:rPr>
      </w:pPr>
      <w:r>
        <w:rPr>
          <w:rtl/>
          <w:lang w:bidi="fa-IR"/>
        </w:rPr>
        <w:t>7)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الاحزان، ص 7. </w:t>
      </w:r>
    </w:p>
    <w:p w:rsidR="00EF4FF5" w:rsidRDefault="00EF4FF5" w:rsidP="00EF4FF5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8) مستدرک الوسائل، ج 2، ص 500. </w:t>
      </w:r>
    </w:p>
    <w:p w:rsidR="00EF4FF5" w:rsidRDefault="00EF4FF5" w:rsidP="00EF4FF5">
      <w:pPr>
        <w:pStyle w:val="libFootnote0"/>
        <w:rPr>
          <w:rtl/>
          <w:lang w:bidi="fa-IR"/>
        </w:rPr>
      </w:pPr>
      <w:r>
        <w:rPr>
          <w:rtl/>
          <w:lang w:bidi="fa-IR"/>
        </w:rPr>
        <w:t>9)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الامال، ص 268، ج 2. </w:t>
      </w:r>
    </w:p>
    <w:p w:rsidR="00EF4FF5" w:rsidRDefault="00EF4FF5" w:rsidP="00EF4FF5">
      <w:pPr>
        <w:pStyle w:val="libFootnote0"/>
        <w:rPr>
          <w:rtl/>
          <w:lang w:bidi="fa-IR"/>
        </w:rPr>
      </w:pPr>
      <w:r>
        <w:rPr>
          <w:rtl/>
          <w:lang w:bidi="fa-IR"/>
        </w:rPr>
        <w:t>10) خزائن نراق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EF4FF5" w:rsidRDefault="00EF4FF5" w:rsidP="00EF4FF5">
      <w:pPr>
        <w:pStyle w:val="libFootnote0"/>
        <w:rPr>
          <w:rtl/>
          <w:lang w:bidi="fa-IR"/>
        </w:rPr>
      </w:pPr>
      <w:r>
        <w:rPr>
          <w:rtl/>
          <w:lang w:bidi="fa-IR"/>
        </w:rPr>
        <w:t>11) روضه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چاپ آخوند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85. </w:t>
      </w:r>
    </w:p>
    <w:p w:rsidR="00EF4FF5" w:rsidRDefault="00EF4FF5" w:rsidP="00EF4FF5">
      <w:pPr>
        <w:pStyle w:val="libFootnote0"/>
        <w:rPr>
          <w:rtl/>
          <w:lang w:bidi="fa-IR"/>
        </w:rPr>
      </w:pPr>
      <w:r>
        <w:rPr>
          <w:rtl/>
          <w:lang w:bidi="fa-IR"/>
        </w:rPr>
        <w:t>12)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باب الامر بالمعروف، ص 56. </w:t>
      </w:r>
    </w:p>
    <w:p w:rsidR="00EF4FF5" w:rsidRDefault="00EF4FF5" w:rsidP="00EF4FF5">
      <w:pPr>
        <w:pStyle w:val="libFootnote0"/>
        <w:rPr>
          <w:rtl/>
          <w:lang w:bidi="fa-IR"/>
        </w:rPr>
      </w:pPr>
      <w:r>
        <w:rPr>
          <w:rtl/>
          <w:lang w:bidi="fa-IR"/>
        </w:rPr>
        <w:t>13)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عة،</w:t>
      </w:r>
      <w:r>
        <w:rPr>
          <w:rtl/>
          <w:lang w:bidi="fa-IR"/>
        </w:rPr>
        <w:t xml:space="preserve"> ص 56. </w:t>
      </w:r>
    </w:p>
    <w:p w:rsidR="00EF4FF5" w:rsidRDefault="00EF4FF5" w:rsidP="00EF4FF5">
      <w:pPr>
        <w:pStyle w:val="libFootnote0"/>
        <w:rPr>
          <w:rtl/>
          <w:lang w:bidi="fa-IR"/>
        </w:rPr>
      </w:pPr>
      <w:r>
        <w:rPr>
          <w:rtl/>
          <w:lang w:bidi="fa-IR"/>
        </w:rPr>
        <w:t>14) مستدرک الوسائل، ج 2، ص 401.</w:t>
      </w:r>
    </w:p>
    <w:p w:rsidR="008F24C2" w:rsidRDefault="00EF4FF5" w:rsidP="00EF4FF5">
      <w:pPr>
        <w:pStyle w:val="Heading1Cente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14" w:name="_Toc6488504"/>
      <w:r>
        <w:rPr>
          <w:rFonts w:hint="cs"/>
          <w:rtl/>
          <w:lang w:bidi="fa-IR"/>
        </w:rPr>
        <w:lastRenderedPageBreak/>
        <w:t>فهرست مطالب</w:t>
      </w:r>
      <w:bookmarkEnd w:id="14"/>
    </w:p>
    <w:sdt>
      <w:sdtPr>
        <w:id w:val="176455110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AB741D" w:rsidRDefault="00AB741D" w:rsidP="00AB741D">
          <w:pPr>
            <w:pStyle w:val="TOCHeading"/>
          </w:pPr>
        </w:p>
        <w:p w:rsidR="00AB741D" w:rsidRDefault="00AB741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488490" w:history="1">
            <w:r w:rsidRPr="003D1A61">
              <w:rPr>
                <w:rStyle w:val="Hyperlink"/>
                <w:noProof/>
                <w:rtl/>
                <w:lang w:bidi="fa-IR"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Toc6488490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741D" w:rsidRDefault="00AB741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488491" w:history="1">
            <w:r w:rsidRPr="003D1A61">
              <w:rPr>
                <w:rStyle w:val="Hyperlink"/>
                <w:noProof/>
                <w:rtl/>
                <w:lang w:bidi="fa-IR"/>
              </w:rPr>
              <w:t>تاجر ورشکسته و حساب سادات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Toc6488491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741D" w:rsidRDefault="00AB741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488492" w:history="1">
            <w:r w:rsidRPr="003D1A61">
              <w:rPr>
                <w:rStyle w:val="Hyperlink"/>
                <w:noProof/>
                <w:rtl/>
                <w:lang w:bidi="fa-IR"/>
              </w:rPr>
              <w:t>دوست</w:t>
            </w:r>
            <w:r w:rsidRPr="003D1A6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1A61">
              <w:rPr>
                <w:rStyle w:val="Hyperlink"/>
                <w:noProof/>
                <w:rtl/>
                <w:lang w:bidi="fa-IR"/>
              </w:rPr>
              <w:t xml:space="preserve"> و کمک کافر به خاندان نبوت پذ</w:t>
            </w:r>
            <w:r w:rsidRPr="003D1A6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1A61">
              <w:rPr>
                <w:rStyle w:val="Hyperlink"/>
                <w:noProof/>
                <w:rtl/>
                <w:lang w:bidi="fa-IR"/>
              </w:rPr>
              <w:t>رفته م</w:t>
            </w:r>
            <w:r w:rsidRPr="003D1A6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1A61">
              <w:rPr>
                <w:rStyle w:val="Hyperlink"/>
                <w:noProof/>
                <w:rtl/>
                <w:lang w:bidi="fa-IR"/>
              </w:rPr>
              <w:t xml:space="preserve"> شود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Toc6488492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741D" w:rsidRDefault="00AB741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488493" w:history="1">
            <w:r w:rsidRPr="003D1A61">
              <w:rPr>
                <w:rStyle w:val="Hyperlink"/>
                <w:noProof/>
                <w:rtl/>
                <w:lang w:bidi="fa-IR"/>
              </w:rPr>
              <w:t>گواه خواستن ش</w:t>
            </w:r>
            <w:r w:rsidRPr="003D1A6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1A61">
              <w:rPr>
                <w:rStyle w:val="Hyperlink"/>
                <w:noProof/>
                <w:rtl/>
                <w:lang w:bidi="fa-IR"/>
              </w:rPr>
              <w:t>خ برا</w:t>
            </w:r>
            <w:r w:rsidRPr="003D1A6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1A61">
              <w:rPr>
                <w:rStyle w:val="Hyperlink"/>
                <w:noProof/>
                <w:rtl/>
                <w:lang w:bidi="fa-IR"/>
              </w:rPr>
              <w:t xml:space="preserve"> س</w:t>
            </w:r>
            <w:r w:rsidRPr="003D1A6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1A61">
              <w:rPr>
                <w:rStyle w:val="Hyperlink"/>
                <w:noProof/>
                <w:rtl/>
                <w:lang w:bidi="fa-IR"/>
              </w:rPr>
              <w:t xml:space="preserve">ادت </w:t>
            </w:r>
            <w:r w:rsidRPr="003D1A6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1A61">
              <w:rPr>
                <w:rStyle w:val="Hyperlink"/>
                <w:noProof/>
                <w:rtl/>
                <w:lang w:bidi="fa-IR"/>
              </w:rPr>
              <w:t>ک زن با دخترانش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Toc6488493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741D" w:rsidRDefault="00AB741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488494" w:history="1">
            <w:r w:rsidRPr="003D1A61">
              <w:rPr>
                <w:rStyle w:val="Hyperlink"/>
                <w:noProof/>
                <w:rtl/>
                <w:lang w:bidi="fa-IR"/>
              </w:rPr>
              <w:t>عبدالله بن مبارک و زن س</w:t>
            </w:r>
            <w:r w:rsidRPr="003D1A6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1A61">
              <w:rPr>
                <w:rStyle w:val="Hyperlink"/>
                <w:noProof/>
                <w:rtl/>
                <w:lang w:bidi="fa-IR"/>
              </w:rPr>
              <w:t>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Toc6488494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741D" w:rsidRDefault="00AB741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488495" w:history="1">
            <w:r w:rsidRPr="003D1A61">
              <w:rPr>
                <w:rStyle w:val="Hyperlink"/>
                <w:noProof/>
                <w:rtl/>
                <w:lang w:bidi="fa-IR"/>
              </w:rPr>
              <w:t>مادر متوکل عباس</w:t>
            </w:r>
            <w:r w:rsidRPr="003D1A6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1A61">
              <w:rPr>
                <w:rStyle w:val="Hyperlink"/>
                <w:noProof/>
                <w:rtl/>
                <w:lang w:bidi="fa-IR"/>
              </w:rPr>
              <w:t xml:space="preserve"> با سادات چه کرد؟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Toc6488495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741D" w:rsidRDefault="00AB741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488496" w:history="1">
            <w:r w:rsidRPr="003D1A61">
              <w:rPr>
                <w:rStyle w:val="Hyperlink"/>
                <w:noProof/>
                <w:rtl/>
                <w:lang w:bidi="fa-IR"/>
              </w:rPr>
              <w:t>مراعات همسا</w:t>
            </w:r>
            <w:r w:rsidRPr="003D1A6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1A61">
              <w:rPr>
                <w:rStyle w:val="Hyperlink"/>
                <w:noProof/>
                <w:rtl/>
                <w:lang w:bidi="fa-IR"/>
              </w:rPr>
              <w:t>ه بودن با سادات را بکن</w:t>
            </w:r>
            <w:r w:rsidRPr="003D1A6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1A61">
              <w:rPr>
                <w:rStyle w:val="Hyperlink"/>
                <w:noProof/>
                <w:rtl/>
                <w:lang w:bidi="fa-IR"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Toc6488496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741D" w:rsidRDefault="00AB741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488497" w:history="1">
            <w:r w:rsidRPr="003D1A61">
              <w:rPr>
                <w:rStyle w:val="Hyperlink"/>
                <w:noProof/>
                <w:rtl/>
                <w:lang w:bidi="fa-IR"/>
              </w:rPr>
              <w:t>نصرالله ابن عن</w:t>
            </w:r>
            <w:r w:rsidRPr="003D1A6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1A61">
              <w:rPr>
                <w:rStyle w:val="Hyperlink"/>
                <w:noProof/>
                <w:rtl/>
                <w:lang w:bidi="fa-IR"/>
              </w:rPr>
              <w:t>ن و سادات بن</w:t>
            </w:r>
            <w:r w:rsidRPr="003D1A6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1A61">
              <w:rPr>
                <w:rStyle w:val="Hyperlink"/>
                <w:noProof/>
                <w:rtl/>
                <w:lang w:bidi="fa-IR"/>
              </w:rPr>
              <w:t xml:space="preserve"> داود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Toc6488497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741D" w:rsidRDefault="00AB741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488498" w:history="1">
            <w:r w:rsidRPr="003D1A61">
              <w:rPr>
                <w:rStyle w:val="Hyperlink"/>
                <w:noProof/>
                <w:rtl/>
                <w:lang w:bidi="fa-IR"/>
              </w:rPr>
              <w:t>با سادات چگونه رفتار کن</w:t>
            </w:r>
            <w:r w:rsidRPr="003D1A6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1A61">
              <w:rPr>
                <w:rStyle w:val="Hyperlink"/>
                <w:noProof/>
                <w:rtl/>
                <w:lang w:bidi="fa-IR"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Toc6488498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741D" w:rsidRDefault="00AB741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488499" w:history="1">
            <w:r w:rsidRPr="003D1A61">
              <w:rPr>
                <w:rStyle w:val="Hyperlink"/>
                <w:noProof/>
                <w:rtl/>
                <w:lang w:bidi="fa-IR"/>
              </w:rPr>
              <w:t>سادات با</w:t>
            </w:r>
            <w:r w:rsidRPr="003D1A6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1A61">
              <w:rPr>
                <w:rStyle w:val="Hyperlink"/>
                <w:noProof/>
                <w:rtl/>
                <w:lang w:bidi="fa-IR"/>
              </w:rPr>
              <w:t>د قدر خو</w:t>
            </w:r>
            <w:r w:rsidRPr="003D1A6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1A61">
              <w:rPr>
                <w:rStyle w:val="Hyperlink"/>
                <w:noProof/>
                <w:rtl/>
                <w:lang w:bidi="fa-IR"/>
              </w:rPr>
              <w:t>ش را بدانند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Toc6488499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741D" w:rsidRDefault="00AB741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488500" w:history="1">
            <w:r w:rsidRPr="003D1A61">
              <w:rPr>
                <w:rStyle w:val="Hyperlink"/>
                <w:noProof/>
                <w:rtl/>
                <w:lang w:bidi="fa-IR"/>
              </w:rPr>
              <w:t>ا</w:t>
            </w:r>
            <w:r w:rsidRPr="003D1A6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1A61">
              <w:rPr>
                <w:rStyle w:val="Hyperlink"/>
                <w:noProof/>
                <w:rtl/>
                <w:lang w:bidi="fa-IR"/>
              </w:rPr>
              <w:t>ن هم نت</w:t>
            </w:r>
            <w:r w:rsidRPr="003D1A6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1A61">
              <w:rPr>
                <w:rStyle w:val="Hyperlink"/>
                <w:noProof/>
                <w:rtl/>
                <w:lang w:bidi="fa-IR"/>
              </w:rPr>
              <w:t>جه جسارت به سادات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Toc6488500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741D" w:rsidRDefault="00AB741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488501" w:history="1">
            <w:r w:rsidRPr="003D1A61">
              <w:rPr>
                <w:rStyle w:val="Hyperlink"/>
                <w:noProof/>
                <w:rtl/>
                <w:lang w:bidi="fa-IR"/>
              </w:rPr>
              <w:t xml:space="preserve">از حضرت باقر </w:t>
            </w:r>
            <w:r w:rsidRPr="003D1A61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3D1A61">
              <w:rPr>
                <w:rStyle w:val="Hyperlink"/>
                <w:noProof/>
                <w:rtl/>
                <w:lang w:bidi="fa-IR"/>
              </w:rPr>
              <w:t xml:space="preserve"> بشنو</w:t>
            </w:r>
            <w:r w:rsidRPr="003D1A6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1A61">
              <w:rPr>
                <w:rStyle w:val="Hyperlink"/>
                <w:noProof/>
                <w:rtl/>
                <w:lang w:bidi="fa-IR"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Toc6488501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741D" w:rsidRDefault="00AB741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488502" w:history="1">
            <w:r w:rsidRPr="003D1A61">
              <w:rPr>
                <w:rStyle w:val="Hyperlink"/>
                <w:noProof/>
                <w:rtl/>
                <w:lang w:bidi="fa-IR"/>
              </w:rPr>
              <w:t>چند روا</w:t>
            </w:r>
            <w:r w:rsidRPr="003D1A6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1A61">
              <w:rPr>
                <w:rStyle w:val="Hyperlink"/>
                <w:noProof/>
                <w:rtl/>
                <w:lang w:bidi="fa-IR"/>
              </w:rPr>
              <w:t>ت درباره احترام و ن</w:t>
            </w:r>
            <w:r w:rsidRPr="003D1A6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1A61">
              <w:rPr>
                <w:rStyle w:val="Hyperlink"/>
                <w:noProof/>
                <w:rtl/>
                <w:lang w:bidi="fa-IR"/>
              </w:rPr>
              <w:t>ک</w:t>
            </w:r>
            <w:r w:rsidRPr="003D1A6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1A61">
              <w:rPr>
                <w:rStyle w:val="Hyperlink"/>
                <w:noProof/>
                <w:rtl/>
                <w:lang w:bidi="fa-IR"/>
              </w:rPr>
              <w:t xml:space="preserve"> به سادات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Toc6488502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741D" w:rsidRDefault="00AB741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488503" w:history="1">
            <w:r w:rsidRPr="003D1A61">
              <w:rPr>
                <w:rStyle w:val="Hyperlink"/>
                <w:noProof/>
                <w:rtl/>
                <w:lang w:bidi="fa-IR"/>
              </w:rPr>
              <w:t>پاورق</w:t>
            </w:r>
            <w:r w:rsidRPr="003D1A6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1A61">
              <w:rPr>
                <w:rStyle w:val="Hyperlink"/>
                <w:noProof/>
                <w:rtl/>
                <w:lang w:bidi="fa-IR"/>
              </w:rPr>
              <w:t xml:space="preserve"> 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Toc6488503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741D" w:rsidRDefault="00AB741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488504" w:history="1">
            <w:r w:rsidRPr="003D1A61">
              <w:rPr>
                <w:rStyle w:val="Hyperlink"/>
                <w:noProof/>
                <w:rtl/>
                <w:lang w:bidi="fa-IR"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Toc6488504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741D" w:rsidRDefault="00AB741D">
          <w:r>
            <w:fldChar w:fldCharType="end"/>
          </w:r>
        </w:p>
      </w:sdtContent>
    </w:sdt>
    <w:p w:rsidR="00EF4FF5" w:rsidRPr="00B300E7" w:rsidRDefault="00EF4FF5" w:rsidP="00EF4FF5">
      <w:pPr>
        <w:pStyle w:val="libNormal"/>
        <w:rPr>
          <w:lang w:bidi="fa-IR"/>
        </w:rPr>
      </w:pPr>
    </w:p>
    <w:sectPr w:rsidR="00EF4FF5" w:rsidRPr="00B300E7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0BF" w:rsidRDefault="006E00BF">
      <w:r>
        <w:separator/>
      </w:r>
    </w:p>
  </w:endnote>
  <w:endnote w:type="continuationSeparator" w:id="0">
    <w:p w:rsidR="006E00BF" w:rsidRDefault="006E00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55A" w:rsidRDefault="00336963">
    <w:pPr>
      <w:pStyle w:val="Footer"/>
    </w:pPr>
    <w:fldSimple w:instr=" PAGE   \* MERGEFORMAT ">
      <w:r w:rsidR="00AB741D">
        <w:rPr>
          <w:noProof/>
          <w:rtl/>
        </w:rPr>
        <w:t>32</w:t>
      </w:r>
    </w:fldSimple>
  </w:p>
  <w:p w:rsidR="0080155A" w:rsidRDefault="0080155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55A" w:rsidRDefault="00336963">
    <w:pPr>
      <w:pStyle w:val="Footer"/>
    </w:pPr>
    <w:fldSimple w:instr=" PAGE   \* MERGEFORMAT ">
      <w:r w:rsidR="00AB741D">
        <w:rPr>
          <w:noProof/>
          <w:rtl/>
        </w:rPr>
        <w:t>31</w:t>
      </w:r>
    </w:fldSimple>
  </w:p>
  <w:p w:rsidR="0080155A" w:rsidRDefault="0080155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55A" w:rsidRDefault="00336963">
    <w:pPr>
      <w:pStyle w:val="Footer"/>
    </w:pPr>
    <w:fldSimple w:instr=" PAGE   \* MERGEFORMAT ">
      <w:r w:rsidR="00AB741D">
        <w:rPr>
          <w:noProof/>
          <w:rtl/>
        </w:rPr>
        <w:t>1</w:t>
      </w:r>
    </w:fldSimple>
  </w:p>
  <w:p w:rsidR="0080155A" w:rsidRDefault="0080155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0BF" w:rsidRDefault="006E00BF">
      <w:r>
        <w:separator/>
      </w:r>
    </w:p>
  </w:footnote>
  <w:footnote w:type="continuationSeparator" w:id="0">
    <w:p w:rsidR="006E00BF" w:rsidRDefault="006E00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4095"/>
    <w:rsid w:val="00005A19"/>
    <w:rsid w:val="00010942"/>
    <w:rsid w:val="000217A6"/>
    <w:rsid w:val="00024AA0"/>
    <w:rsid w:val="000267FE"/>
    <w:rsid w:val="00030622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6C12"/>
    <w:rsid w:val="000A45AA"/>
    <w:rsid w:val="000A7750"/>
    <w:rsid w:val="000B3A56"/>
    <w:rsid w:val="000B77AC"/>
    <w:rsid w:val="000C0A89"/>
    <w:rsid w:val="000C7722"/>
    <w:rsid w:val="000D0932"/>
    <w:rsid w:val="000D180B"/>
    <w:rsid w:val="000D1BDF"/>
    <w:rsid w:val="000D1D47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095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733DB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2B8B"/>
    <w:rsid w:val="00324B78"/>
    <w:rsid w:val="00325A62"/>
    <w:rsid w:val="00330D70"/>
    <w:rsid w:val="003339D0"/>
    <w:rsid w:val="003353BB"/>
    <w:rsid w:val="0033620A"/>
    <w:rsid w:val="00336963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B4473"/>
    <w:rsid w:val="004C3E90"/>
    <w:rsid w:val="004C4336"/>
    <w:rsid w:val="004C77B5"/>
    <w:rsid w:val="004D6BCF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0645"/>
    <w:rsid w:val="0052298E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24EE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00BF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B741D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7E02"/>
    <w:rsid w:val="00C121B4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04E2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F00F5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19A6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628E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4FF5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2B8B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%201440\M-saban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EC46C-4019-45C4-98E5-E0849462A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</Template>
  <TotalTime>89</TotalTime>
  <Pages>32</Pages>
  <Words>4621</Words>
  <Characters>26341</Characters>
  <Application>Microsoft Office Word</Application>
  <DocSecurity>0</DocSecurity>
  <Lines>219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30901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5</cp:revision>
  <cp:lastPrinted>1601-01-01T00:00:00Z</cp:lastPrinted>
  <dcterms:created xsi:type="dcterms:W3CDTF">2019-04-18T08:00:00Z</dcterms:created>
  <dcterms:modified xsi:type="dcterms:W3CDTF">2019-04-18T09:31:00Z</dcterms:modified>
</cp:coreProperties>
</file>