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41D" w:rsidRDefault="00A3641D" w:rsidP="00A3641D">
      <w:pPr>
        <w:pStyle w:val="libNotice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A3641D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A3641D" w:rsidRDefault="00A3641D" w:rsidP="00A3641D">
      <w:pPr>
        <w:pStyle w:val="libNotice"/>
        <w:rPr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A3641D">
      <w:pPr>
        <w:pStyle w:val="libCenterBold1"/>
        <w:rPr>
          <w:rtl/>
          <w:lang w:bidi="fa-IR"/>
        </w:rPr>
      </w:pPr>
      <w:r>
        <w:rPr>
          <w:rtl/>
          <w:lang w:bidi="fa-IR"/>
        </w:rPr>
        <w:t>داستانها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بحارالانوار </w:t>
      </w:r>
    </w:p>
    <w:p w:rsidR="00A3641D" w:rsidRDefault="00A3641D" w:rsidP="00A3641D">
      <w:pPr>
        <w:pStyle w:val="libCenterBold1"/>
        <w:rPr>
          <w:rtl/>
          <w:lang w:bidi="fa-IR"/>
        </w:rPr>
      </w:pPr>
      <w:r>
        <w:rPr>
          <w:rtl/>
          <w:lang w:bidi="fa-IR"/>
        </w:rPr>
        <w:t>جلد 3</w:t>
      </w:r>
    </w:p>
    <w:p w:rsidR="00A3641D" w:rsidRDefault="00496DB9" w:rsidP="00A3641D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 w:rsidR="00A3641D">
        <w:rPr>
          <w:rtl/>
          <w:lang w:bidi="fa-IR"/>
        </w:rPr>
        <w:t>.محمود ناصر</w:t>
      </w:r>
      <w:r w:rsidR="00A3641D">
        <w:rPr>
          <w:rFonts w:hint="cs"/>
          <w:rtl/>
          <w:lang w:bidi="fa-IR"/>
        </w:rPr>
        <w:t>ی</w:t>
      </w:r>
      <w:r w:rsidR="00A3641D">
        <w:rPr>
          <w:rtl/>
          <w:lang w:bidi="fa-IR"/>
        </w:rPr>
        <w:t xml:space="preserve"> .</w:t>
      </w:r>
    </w:p>
    <w:p w:rsidR="00496DB9" w:rsidRDefault="00496DB9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496DB9" w:rsidP="00496DB9">
      <w:pPr>
        <w:pStyle w:val="Heading1"/>
        <w:rPr>
          <w:rtl/>
          <w:lang w:bidi="fa-IR"/>
        </w:rPr>
      </w:pPr>
      <w:bookmarkStart w:id="0" w:name="_Toc2505545"/>
      <w:r>
        <w:rPr>
          <w:rFonts w:hint="cs"/>
          <w:rtl/>
          <w:lang w:bidi="fa-IR"/>
        </w:rPr>
        <w:t>.</w:t>
      </w:r>
      <w:r w:rsidR="00A3641D">
        <w:rPr>
          <w:rFonts w:hint="eastAsia"/>
          <w:rtl/>
          <w:lang w:bidi="fa-IR"/>
        </w:rPr>
        <w:t>مقدمه</w:t>
      </w:r>
      <w:bookmarkEnd w:id="0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داستانها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بحارالانوار را در واقع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جز خواندن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آموزنده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ارزشمند و معتبر بحارالانوار علامه بزرگوار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قلمداد نمود. محتوا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نام آن (در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نور)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باقر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هزار و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هفت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اصفهان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جهان گشود و پس از هفتاد و سه سال خدمت به اسلام و عالم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گردآور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روا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حق شتافت و در اصفهان جنب مسجد 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به خاک سپرده شد. مرقد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اکنون م</w:t>
      </w:r>
      <w:r>
        <w:rPr>
          <w:rFonts w:hint="eastAsia"/>
          <w:rtl/>
          <w:lang w:bidi="fa-IR"/>
        </w:rPr>
        <w:t>ورد</w:t>
      </w:r>
      <w:r>
        <w:rPr>
          <w:rtl/>
          <w:lang w:bidi="fa-IR"/>
        </w:rPr>
        <w:t xml:space="preserve"> توجه 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دوستداران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فتگان</w:t>
      </w:r>
      <w:r>
        <w:rPr>
          <w:rtl/>
          <w:lang w:bidi="fa-IR"/>
        </w:rPr>
        <w:t xml:space="preserve"> آن عالم 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A3641D" w:rsidRDefault="00496DB9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عنوان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پارسا و عامل به آداب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همواره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مجالس و مراسم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رغم نفوذ آن عالم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القدر در دولت صفو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مردم، از تعلقات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مبرا بوده و با تواضع و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 علوم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فقه، اصول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رجال و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سرآمد روزگار خود محسوب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صاحب حدا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بعد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طول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اسلام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دانسته اند. محقق کاظم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(مجلس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منبع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اسرار و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شناور 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 و... بود و مثل او را چشم روزگار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است!)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درست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بوده است که علامه بحرالعلوم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اعظم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(علامه)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علوم عقل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ادب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لغت،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جغراف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طب، نجوم و... از مراجعه به آثار و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چنانکه</w:t>
      </w:r>
      <w:r>
        <w:rPr>
          <w:rtl/>
          <w:lang w:bidi="fa-IR"/>
        </w:rPr>
        <w:t xml:space="preserve"> ذکر شد، کتاب بحارالانوار جزو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آثار روا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محسوب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خود در حکم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المعارف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ارزشمند و گنج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معارف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96DB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کتاب، روش مرحوم علامه آن بوده که تمام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با نظم و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از مساعدت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و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خود بهره مند بوده اند.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اطراف و اکناف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به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منابع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تلاش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فروگذار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موضوع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کتاب،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Fonts w:eastAsiaTheme="minorHAnsi"/>
          <w:rtl/>
        </w:rPr>
        <w:t>عليه‌السلام</w:t>
      </w:r>
      <w:r w:rsidR="00496DB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است و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شرح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از مصادر متنوع و گسترده فقه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...بهره گرفته شده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96DB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بحارالانوار تاکنون بارها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طبع آراسته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اما مأخذ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مجموعه، بحار چاپ تهران بوده که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صد و ده جلد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در ضمن،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اکنون به شکل برنامه کامپ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 w:rsidR="00496DB9">
        <w:rPr>
          <w:rFonts w:hint="cs"/>
          <w:rtl/>
          <w:lang w:bidi="fa-IR"/>
        </w:rPr>
        <w:t>.</w:t>
      </w:r>
      <w:r>
        <w:rPr>
          <w:rFonts w:hint="eastAsia"/>
          <w:rtl/>
          <w:lang w:bidi="fa-IR"/>
        </w:rPr>
        <w:t>موجود</w:t>
      </w:r>
      <w:r>
        <w:rPr>
          <w:rtl/>
          <w:lang w:bidi="fa-IR"/>
        </w:rPr>
        <w:t xml:space="preserve"> است و علاقه مندان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سهولت دسترس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مورد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امکان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بهره مند گردند.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نگارنده،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دراز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داستان ها و مطالب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انتقال آن به هموطنان و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است. از آنجا که به هر حال، متن کتاب به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نگاشته شده بود و غالب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توانستند از مطالعه جامع تر مطالب آن - حداقل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مجمو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مشخص - بهره مند گردند، لذا اقدام به ترجمه داستان ها و قطعه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المعارف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تحت عنوان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بحارالانوار نمودم.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بر آن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جلد چهارم از داستانها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بحارالانوار را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طالبان تشنه معارف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- بخصوص - اخلاق و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بزرگان عالم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داستانها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در سه بخش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بخش</w:t>
      </w:r>
      <w:r>
        <w:rPr>
          <w:rtl/>
          <w:lang w:bidi="fa-IR"/>
        </w:rPr>
        <w:t xml:space="preserve"> نخست به داستانها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مربوط به چهارده معصوم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اختصاص دارد.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96DB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بخش</w:t>
      </w:r>
      <w:r>
        <w:rPr>
          <w:rtl/>
          <w:lang w:bidi="fa-IR"/>
        </w:rPr>
        <w:t xml:space="preserve"> دوم با عنوان معاصر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چهارده معصوم </w:t>
      </w:r>
      <w:r w:rsidR="00496DB9" w:rsidRPr="00496DB9">
        <w:rPr>
          <w:rStyle w:val="libAlaemChar"/>
          <w:rFonts w:eastAsiaTheme="minorHAnsi"/>
          <w:rtl/>
        </w:rPr>
        <w:t>عليهم‌السلام</w:t>
      </w:r>
      <w:r w:rsidR="00496DB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نکته ها و گفته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96DB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Fonts w:eastAsiaTheme="minorHAnsi"/>
          <w:rtl/>
        </w:rPr>
        <w:t>عليهم‌السلام</w:t>
      </w:r>
      <w:r w:rsidR="00496DB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و امتها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عنوان بخش سوم کتاب را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لازم</w:t>
      </w:r>
      <w:r>
        <w:rPr>
          <w:rtl/>
          <w:lang w:bidi="fa-IR"/>
        </w:rPr>
        <w:t xml:space="preserve"> به ذکر است، در ترجمه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ها گاه با حفظ امانت، از ترجمه تحت اللفظ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فراتر نهاده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به جذاب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انتقال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عبارات افزوده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بعضا از پاره ترجمه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بهره گرفته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طور قطع،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از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ترجمه و ارائه مجموعه حاضر مطلع بوده و ادعا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اهل نظر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شنهادات</w:t>
      </w:r>
      <w:r>
        <w:rPr>
          <w:rtl/>
          <w:lang w:bidi="fa-IR"/>
        </w:rPr>
        <w:t xml:space="preserve"> ارزنده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ما را هر 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جلد و مجلدات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محمود</w:t>
      </w:r>
      <w:r>
        <w:rPr>
          <w:rtl/>
          <w:lang w:bidi="fa-IR"/>
        </w:rPr>
        <w:t xml:space="preserve"> ناصر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78)</w:t>
      </w:r>
    </w:p>
    <w:p w:rsidR="00A3641D" w:rsidRDefault="00496DB9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496DB9">
      <w:pPr>
        <w:pStyle w:val="Heading1"/>
        <w:rPr>
          <w:rtl/>
          <w:lang w:bidi="fa-IR"/>
        </w:rPr>
      </w:pPr>
      <w:bookmarkStart w:id="1" w:name="_Toc2505546"/>
      <w:r>
        <w:rPr>
          <w:rtl/>
          <w:lang w:bidi="fa-IR"/>
        </w:rPr>
        <w:t>1</w:t>
      </w:r>
      <w:r w:rsidR="00496DB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درختان بهشت</w:t>
      </w:r>
      <w:r>
        <w:rPr>
          <w:rFonts w:hint="cs"/>
          <w:rtl/>
          <w:lang w:bidi="fa-IR"/>
        </w:rPr>
        <w:t>ی</w:t>
      </w:r>
      <w:bookmarkEnd w:id="1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سبحان الله خداوند در برابر آن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 کس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الحمد الله خداوند در برابر آن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 کس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لا اله الا الله خداوند در برابر آن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 کس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الله اکبر خداوند در برابر آن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آن حضرت عرض کرد: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درختان ما در بهشت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خواهد بود، چون ما مرتب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درست است لکن مواظب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مبادا آنها را به آتش گناه بسوزان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چون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>! خدا و رسولش را اطاعت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اعمالتان را باطل ننما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.!</w:t>
      </w:r>
    </w:p>
    <w:p w:rsidR="00A3641D" w:rsidRDefault="0067712F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67712F">
      <w:pPr>
        <w:pStyle w:val="Heading1"/>
        <w:rPr>
          <w:rtl/>
          <w:lang w:bidi="fa-IR"/>
        </w:rPr>
      </w:pPr>
      <w:bookmarkStart w:id="2" w:name="_Toc2505547"/>
      <w:r>
        <w:rPr>
          <w:rtl/>
          <w:lang w:bidi="fa-IR"/>
        </w:rPr>
        <w:t>2</w:t>
      </w:r>
      <w:r w:rsidR="0067712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آرزو</w:t>
      </w:r>
      <w:bookmarkEnd w:id="2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پسر کعب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من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>! هفت سال مرا خدمت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من پاداش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عرض کردم: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مهلت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بکنم.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 محضر رسول خدا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رفتم،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حاجتت را بخواه!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خدا بخواه مرا همراه شما داخل بهشت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درخواست را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آموخت؟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به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نداد، لکن من فکر کردم اگر مال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بخواهم که نابود شدن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اگر عمر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فرزندان بخواهم سرانجام آن مرگ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افکند، سپس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6771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دهم، ول</w:t>
      </w:r>
      <w:r>
        <w:rPr>
          <w:rFonts w:hint="cs"/>
          <w:rtl/>
          <w:lang w:bidi="fa-IR"/>
        </w:rPr>
        <w:t>ی</w:t>
      </w:r>
      <w:r w:rsidR="006771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هم مرا با سجده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کمک کن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نماز بخوان.</w:t>
      </w:r>
      <w:r w:rsidRPr="0067712F">
        <w:rPr>
          <w:rStyle w:val="libFootnotenumChar"/>
          <w:rtl/>
        </w:rPr>
        <w:t>(1)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67712F">
      <w:pPr>
        <w:pStyle w:val="Heading1"/>
        <w:rPr>
          <w:rtl/>
          <w:lang w:bidi="fa-IR"/>
        </w:rPr>
      </w:pPr>
      <w:bookmarkStart w:id="3" w:name="_Toc2505548"/>
      <w:r>
        <w:rPr>
          <w:rtl/>
          <w:lang w:bidi="fa-IR"/>
        </w:rPr>
        <w:t>3</w:t>
      </w:r>
      <w:r w:rsidR="0067712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مزاح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bookmarkEnd w:id="3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حضور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علاقه من</w:t>
      </w:r>
      <w:r w:rsidR="0067712F">
        <w:rPr>
          <w:rFonts w:hint="cs"/>
          <w:rtl/>
          <w:lang w:bidi="fa-IR"/>
        </w:rPr>
        <w:t>د</w:t>
      </w:r>
      <w:r>
        <w:rPr>
          <w:rtl/>
          <w:lang w:bidi="fa-IR"/>
        </w:rPr>
        <w:t xml:space="preserve"> بود که اهل بهشت باشد.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او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tl/>
          <w:lang w:bidi="fa-IR"/>
        </w:rPr>
        <w:t xml:space="preserve"> به بهشت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محضر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خارج 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بلال</w:t>
      </w:r>
      <w:r>
        <w:rPr>
          <w:rtl/>
          <w:lang w:bidi="fa-IR"/>
        </w:rPr>
        <w:t xml:space="preserve"> حبش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 حال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tl/>
          <w:lang w:bidi="fa-IR"/>
        </w:rPr>
        <w:t xml:space="preserve"> به بهشت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بلال</w:t>
      </w:r>
      <w:r>
        <w:rPr>
          <w:rtl/>
          <w:lang w:bidi="fa-IR"/>
        </w:rPr>
        <w:t xml:space="preserve"> وارد محضر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شد حال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بهشت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بلال</w:t>
      </w:r>
      <w:r>
        <w:rPr>
          <w:rtl/>
          <w:lang w:bidi="fa-IR"/>
        </w:rPr>
        <w:t xml:space="preserve">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 و هر دو نشستند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عباس</w:t>
      </w:r>
      <w:r>
        <w:rPr>
          <w:rtl/>
          <w:lang w:bidi="fa-IR"/>
        </w:rPr>
        <w:t xml:space="preserve">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آنها را در حال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نقل کردند.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عباس</w:t>
      </w:r>
      <w:r>
        <w:rPr>
          <w:rtl/>
          <w:lang w:bidi="fa-IR"/>
        </w:rPr>
        <w:t xml:space="preserve"> ماجرا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عرض کرد.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به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بود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هم به بهشت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عباس</w:t>
      </w:r>
      <w:r>
        <w:rPr>
          <w:rtl/>
          <w:lang w:bidi="fa-IR"/>
        </w:rPr>
        <w:t xml:space="preserve"> هم سخت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ناراحت گشت.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رسول اکرم هر سه نفر را به حضورش خواست، آنها را خوشحال نمود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اهل بهشت را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 دارند وارد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نه به صورت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چهره و بدق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>.</w:t>
      </w:r>
      <w:r w:rsidRPr="0067712F">
        <w:rPr>
          <w:rStyle w:val="libFootnotenumChar"/>
          <w:rtl/>
        </w:rPr>
        <w:t>(2)</w:t>
      </w:r>
    </w:p>
    <w:p w:rsidR="00A3641D" w:rsidRDefault="0067712F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67712F">
      <w:pPr>
        <w:pStyle w:val="Heading1"/>
        <w:rPr>
          <w:rtl/>
          <w:lang w:bidi="fa-IR"/>
        </w:rPr>
      </w:pPr>
      <w:bookmarkStart w:id="4" w:name="_Toc2505549"/>
      <w:r>
        <w:rPr>
          <w:rtl/>
          <w:lang w:bidi="fa-IR"/>
        </w:rPr>
        <w:t>4</w:t>
      </w:r>
      <w:r w:rsidR="0067712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نگاه خائنانه</w:t>
      </w:r>
      <w:bookmarkEnd w:id="4"/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عرض کرد: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ناموس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(خائنانه)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اگر امکان آن را داشته باشد از اعمال خلاف عفت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پروا ندارد.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سخت بر آشفت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او را نزد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6771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شما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معتقد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دشمنان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 w:rsidR="006771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نگو</w:t>
      </w:r>
      <w:r>
        <w:rPr>
          <w:rtl/>
          <w:lang w:bidi="fa-IR"/>
        </w:rPr>
        <w:t xml:space="preserve"> او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شما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دروغ است. چون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ما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ما بوده و عملشان همانند عمل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اعمال و کردار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  <w:r w:rsidRPr="0067712F">
        <w:rPr>
          <w:rStyle w:val="libFootnotenumChar"/>
          <w:rtl/>
        </w:rPr>
        <w:t>(3)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67712F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67712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پنج سفارش از رسول خدا</w:t>
      </w:r>
      <w:r w:rsidR="0067712F" w:rsidRPr="0067712F">
        <w:rPr>
          <w:rFonts w:ascii="Traditional Arabic" w:eastAsiaTheme="minorHAnsi" w:hAnsi="Traditional Arabic" w:cs="Traditional Arabic"/>
          <w:rtl/>
        </w:rPr>
        <w:t xml:space="preserve"> </w:t>
      </w:r>
      <w:r w:rsidR="0067712F" w:rsidRPr="0067712F">
        <w:rPr>
          <w:rStyle w:val="libAlaemChar"/>
          <w:rFonts w:eastAsiaTheme="minorHAnsi"/>
          <w:rtl/>
        </w:rPr>
        <w:t>صلى‌الله‌عليه‌وآله‌وسلم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(ابو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محضر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عرض کرد: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به من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 که مختصر و کوتاه باشد تا آن را به خاطر سپرده، عمل کنم.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به تو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67712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از آنچه در دست مردم است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باش! 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که، براست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67712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از طمع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کن!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طمع فقر حاضر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67712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نمازت را چنان بخوان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تو است و زنده 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تا نماز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4-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انجام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بعدا به ناچار از آن پوزش 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9169E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برادرت همان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بدار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خودت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9169EB">
        <w:rPr>
          <w:rStyle w:val="libFootnotenumChar"/>
          <w:rtl/>
        </w:rPr>
        <w:t>(4)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9169EB">
      <w:pPr>
        <w:pStyle w:val="Heading1"/>
        <w:rPr>
          <w:rtl/>
          <w:lang w:bidi="fa-IR"/>
        </w:rPr>
      </w:pPr>
      <w:bookmarkStart w:id="5" w:name="_Toc2505550"/>
      <w:r>
        <w:rPr>
          <w:rtl/>
          <w:lang w:bidi="fa-IR"/>
        </w:rPr>
        <w:t>6</w:t>
      </w:r>
      <w:r w:rsidR="009169E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ارزش دانش اندوز</w:t>
      </w:r>
      <w:r>
        <w:rPr>
          <w:rFonts w:hint="cs"/>
          <w:rtl/>
          <w:lang w:bidi="fa-IR"/>
        </w:rPr>
        <w:t>ی</w:t>
      </w:r>
      <w:bookmarkEnd w:id="5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مسجد شد و مشاهده فرمود دو جلسه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جلسه علم و دانش است، که در آن از معارف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جلسه دعا و مناجات است، که در آن خدا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 و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</w:t>
      </w:r>
    </w:p>
    <w:p w:rsidR="00A3641D" w:rsidRDefault="00A3641D" w:rsidP="009169E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دو جلسه خوب است و هر دو را دوست دارم، آن عده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عده راه دانش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سوادان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آموزش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9169E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گروه</w:t>
      </w:r>
      <w:r>
        <w:rPr>
          <w:rtl/>
          <w:lang w:bidi="fa-IR"/>
        </w:rPr>
        <w:t xml:space="preserve"> دوم را بر گروه اول که صرفا به دعا و مناجات مشغولند ترج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من خود از جانب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آموزش بر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شده ام.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گروه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دهندگان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</w:t>
      </w:r>
      <w:r>
        <w:rPr>
          <w:rtl/>
          <w:lang w:bidi="fa-IR"/>
        </w:rPr>
        <w:t xml:space="preserve"> و با آنان در مجلس علم نشست.</w:t>
      </w:r>
      <w:r w:rsidRPr="009169EB">
        <w:rPr>
          <w:rStyle w:val="libFootnotenumChar"/>
          <w:rtl/>
        </w:rPr>
        <w:t>(5)</w:t>
      </w:r>
    </w:p>
    <w:p w:rsidR="00A3641D" w:rsidRDefault="009169EB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9169EB">
      <w:pPr>
        <w:pStyle w:val="Heading1"/>
        <w:rPr>
          <w:rtl/>
          <w:lang w:bidi="fa-IR"/>
        </w:rPr>
      </w:pPr>
      <w:bookmarkStart w:id="6" w:name="_Toc2505551"/>
      <w:r>
        <w:rPr>
          <w:rtl/>
          <w:lang w:bidi="fa-IR"/>
        </w:rPr>
        <w:t>7</w:t>
      </w:r>
      <w:r w:rsidR="009169E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چهار خصلت خدا پسند</w:t>
      </w:r>
      <w:bookmarkEnd w:id="6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496DB9" w:rsidRPr="00496DB9">
        <w:rPr>
          <w:rStyle w:val="libAlaemChar"/>
          <w:rtl/>
        </w:rPr>
        <w:t>صلى‌الله‌عليه‌وآله‌وسلم</w:t>
      </w:r>
      <w:r w:rsidR="009169EB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>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من از جعفر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به خاطر چهار صفت قدر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جعفر را خواست و موضوع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خبر داد.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جعفر</w:t>
      </w:r>
      <w:r>
        <w:rPr>
          <w:rtl/>
          <w:lang w:bidi="fa-IR"/>
        </w:rPr>
        <w:t xml:space="preserve"> عرض کرد: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خداوند به شما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من هم اظهار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من هرگز شراب ننوش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که اگر بنوشم عقلم نابود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هرگز دروغ نگفتم،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دروغ خلاف مروت و ضد کمال انسان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هرگز زنا نکرده ام،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با ناموسم همان عمل انجام بشود.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هرگز بت نپرست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که بت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منفعت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دست مبارکش را بر شانه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سزاوار</w:t>
      </w:r>
      <w:r>
        <w:rPr>
          <w:rtl/>
          <w:lang w:bidi="fa-IR"/>
        </w:rPr>
        <w:t xml:space="preserve"> است که خداوند به تو دو بال مرحمت کند، تا در بهشت پرواز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9169EB">
        <w:rPr>
          <w:rStyle w:val="libFootnotenumChar"/>
          <w:rtl/>
        </w:rPr>
        <w:t>(6)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9169EB">
      <w:pPr>
        <w:pStyle w:val="Heading1"/>
        <w:rPr>
          <w:rtl/>
          <w:lang w:bidi="fa-IR"/>
        </w:rPr>
      </w:pPr>
      <w:bookmarkStart w:id="7" w:name="_Toc2505552"/>
      <w:r>
        <w:rPr>
          <w:rtl/>
          <w:lang w:bidi="fa-IR"/>
        </w:rPr>
        <w:t>8</w:t>
      </w:r>
      <w:r w:rsidR="009169E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محک امتحان</w:t>
      </w:r>
      <w:bookmarkEnd w:id="7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ثعلبه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آمد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از خداوند بخواه ثروت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عطا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ثعلبه! قانع باش! مال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شکر آن را بجا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بهتر است از ثروت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که نتوان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شکر آن را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ثعلبه</w:t>
      </w:r>
      <w:r>
        <w:rPr>
          <w:rtl/>
          <w:lang w:bidi="fa-IR"/>
        </w:rPr>
        <w:t xml:space="preserve"> رفت. چند روز بعد آمد و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تکرار کرد.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دفعه رسول خدا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او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ثعلبه! مگر من الگو و سرمشق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ستم؟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سوگند به خدا! اگر بخواهم کوه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طلا و نقره شده و با من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 آنچه خداوند مقدر کرده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ثعلبه</w:t>
      </w:r>
      <w:r>
        <w:rPr>
          <w:rtl/>
          <w:lang w:bidi="fa-IR"/>
        </w:rPr>
        <w:t xml:space="preserve"> رفت و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9169E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دعا</w:t>
      </w:r>
      <w:r w:rsidR="009169E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>! خداوند ثروت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بدهد، حق خدا و فقرا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و همه را خواهم داد.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ثعلبه دست بردار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به ثعلبه ثروت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مرحمت فرما!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ثعلبه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گوسفند به سرعت رو به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گذاشت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شهر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 او تنگ شد.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نتوانست در شهر بماند و به کنار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رفت.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ثعلبه</w:t>
      </w:r>
      <w:r>
        <w:rPr>
          <w:rtl/>
          <w:lang w:bidi="fa-IR"/>
        </w:rPr>
        <w:t xml:space="preserve"> قبلا تمام نمازها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مسجد پشت 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اما رفته رفته گوسفندانش آن قدر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شدند که نتوانست در نماز جماعت شرکت کند و از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نماز جماعت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محروم ماند. فقط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جمعه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نماز ج</w:t>
      </w:r>
      <w:r>
        <w:rPr>
          <w:rFonts w:hint="eastAsia"/>
          <w:rtl/>
          <w:lang w:bidi="fa-IR"/>
        </w:rPr>
        <w:t>معه</w:t>
      </w:r>
      <w:r>
        <w:rPr>
          <w:rtl/>
          <w:lang w:bidi="fa-IR"/>
        </w:rPr>
        <w:t xml:space="preserve"> را پشت سر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</w:t>
      </w:r>
      <w:r>
        <w:rPr>
          <w:rtl/>
          <w:lang w:bidi="fa-IR"/>
        </w:rPr>
        <w:t xml:space="preserve">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شد و روز به روز بر ثروت او افزوده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گشت،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نتوانست در کنار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بماند.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دور دست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رفت و فرصت نماز جمعه را هم از دست داد و به طور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رابطه اش با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فرستاد زکات اموال ثعلبه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مأمور</w:t>
      </w:r>
      <w:r>
        <w:rPr>
          <w:rtl/>
          <w:lang w:bidi="fa-IR"/>
        </w:rPr>
        <w:t xml:space="preserve"> فرمان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را به ثعلبه ابلاغ کرد و از او خواست زکات اموالش را بپردازد. ثعلبه زکات اموالش را نداد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همان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که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و نصارا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 مگر ما کافر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مأمور</w:t>
      </w:r>
      <w:r>
        <w:rPr>
          <w:rtl/>
          <w:lang w:bidi="fa-IR"/>
        </w:rPr>
        <w:t xml:space="preserve"> برگشت و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ثعلبه را به عرض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رساند.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9169E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ثعلبه! وا</w:t>
      </w:r>
      <w:r>
        <w:rPr>
          <w:rFonts w:hint="cs"/>
          <w:rtl/>
          <w:lang w:bidi="fa-IR"/>
        </w:rPr>
        <w:t>ی</w:t>
      </w:r>
      <w:r w:rsidR="009169E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ثعلبه!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فورا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نازل شد.</w:t>
      </w:r>
      <w:r w:rsidRPr="009169EB">
        <w:rPr>
          <w:rStyle w:val="libFootnotenumChar"/>
          <w:rtl/>
        </w:rPr>
        <w:t>(7)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(بعض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با خدا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بستند، اگر خدا از کرم خود به ما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کند، حتما صدقه و زکات داده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از لطف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عطا کرد، بخل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اعراض نمودند.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دروغ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نفاق در قلب آنان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شد)</w:t>
      </w:r>
      <w:r w:rsidRPr="009169EB">
        <w:rPr>
          <w:rStyle w:val="libFootnotenumChar"/>
          <w:rtl/>
        </w:rPr>
        <w:t xml:space="preserve">(8) </w:t>
      </w:r>
      <w:r>
        <w:rPr>
          <w:rtl/>
          <w:lang w:bidi="fa-IR"/>
        </w:rPr>
        <w:t>ثعلبه نتوانست از عهده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با 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وداع نمود.</w:t>
      </w:r>
    </w:p>
    <w:p w:rsidR="00A3641D" w:rsidRDefault="009169EB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9169EB">
      <w:pPr>
        <w:pStyle w:val="Heading1"/>
        <w:rPr>
          <w:rtl/>
          <w:lang w:bidi="fa-IR"/>
        </w:rPr>
      </w:pPr>
      <w:bookmarkStart w:id="8" w:name="_Toc2505553"/>
      <w:r>
        <w:rPr>
          <w:rtl/>
          <w:lang w:bidi="fa-IR"/>
        </w:rPr>
        <w:t>9</w:t>
      </w:r>
      <w:r w:rsidR="009169E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اطاعت از شوهر</w:t>
      </w:r>
      <w:bookmarkEnd w:id="8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انصار قصد مسافرت داشت. به همسرش گفت: تا من ازمسافرت بر نگشته ام تو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مسافرت شوهر، زن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پدرش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است.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فرستاد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داد که شوهرم مسافرت رفته و به من گفته است تا برنگشته، از منزل خارج نشوم. اکنون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پدرم سخت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است، اجازه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ادتش</w:t>
      </w:r>
      <w:r>
        <w:rPr>
          <w:rtl/>
          <w:lang w:bidi="fa-IR"/>
        </w:rPr>
        <w:t xml:space="preserve"> بروم.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خانه ات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از شوهرت اطاعت کن!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گذشت. زن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مرض پدرش شدت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>. بار دوم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اجازه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پدر بروم؟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نه! در خانه ات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از شوهرت اطاعت نما!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پدرش فوت کرد. بار سوم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فرستاد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داد که پدرم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رفته، اجازه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بروم در مراسم عزادار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شرکت کنم،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نماز بخوانم؟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دفعه هم اجازه نداد و فرمود: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خانه ات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از همسرت اطاعت کن!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9169E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پدرش</w:t>
      </w:r>
      <w:r w:rsidR="009169E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دفن کردند. پس از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زن فرستاد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او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خاطر اطاعت تو از همسرت، خداوند گناهان تو و پدرت را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9169EB">
        <w:rPr>
          <w:rStyle w:val="libFootnotenumChar"/>
          <w:rtl/>
        </w:rPr>
        <w:t>(9)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9169EB">
      <w:pPr>
        <w:pStyle w:val="Heading1"/>
        <w:rPr>
          <w:rtl/>
          <w:lang w:bidi="fa-IR"/>
        </w:rPr>
      </w:pPr>
      <w:bookmarkStart w:id="9" w:name="_Toc2505554"/>
      <w:r>
        <w:rPr>
          <w:rtl/>
          <w:lang w:bidi="fa-IR"/>
        </w:rPr>
        <w:t>10 - عاقبت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bookmarkEnd w:id="9"/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رسول خدا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عرض کرد: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من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بفرما؟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9169E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گفت: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دو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را تکرار کرد و در هر بار مرد جواب داد: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51C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پس از آن که از او قول محکم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او را به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مطلب متوجه ساخت،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به تو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هرگاه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عاقبت و سرانجام آن را در نظر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کن! اگر سرانجامش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نجات است پس انجام بده و</w:t>
      </w:r>
      <w:r w:rsidR="00D51C6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گرنه از آن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! و آن را انجام مده!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در آن کار باشد،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 و اگر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نباشد 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کن!</w:t>
      </w:r>
      <w:r w:rsidRPr="00D51C64">
        <w:rPr>
          <w:rStyle w:val="libFootnotenumChar"/>
          <w:rtl/>
        </w:rPr>
        <w:t>(10)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D51C64" w:rsidRDefault="00D51C64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D51C64">
      <w:pPr>
        <w:pStyle w:val="Heading1"/>
        <w:rPr>
          <w:rtl/>
          <w:lang w:bidi="fa-IR"/>
        </w:rPr>
      </w:pPr>
      <w:bookmarkStart w:id="10" w:name="_Toc2505555"/>
      <w:r>
        <w:rPr>
          <w:rtl/>
          <w:lang w:bidi="fa-IR"/>
        </w:rPr>
        <w:t>11 - نه ضرر کردن و نه ضرر رساندن</w:t>
      </w:r>
      <w:bookmarkEnd w:id="10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سمره</w:t>
      </w:r>
      <w:r>
        <w:rPr>
          <w:rtl/>
          <w:lang w:bidi="fa-IR"/>
        </w:rPr>
        <w:t xml:space="preserve"> پسر جندب درخت خرما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باغ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انصار داشت. او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درخت خود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زد، بدون اجازه و اعلام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و ضمنا چشم 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انصار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سمره</w:t>
      </w:r>
      <w:r>
        <w:rPr>
          <w:rtl/>
          <w:lang w:bidi="fa-IR"/>
        </w:rPr>
        <w:t>! تو مرتب، ناگهان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منزل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هرگاه قصد ورود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اجازه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بدون اعلام وارد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سمره</w:t>
      </w:r>
      <w:r>
        <w:rPr>
          <w:rtl/>
          <w:lang w:bidi="fa-IR"/>
        </w:rPr>
        <w:t xml:space="preserve"> حرف او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راه</w:t>
      </w:r>
      <w:r>
        <w:rPr>
          <w:rtl/>
          <w:lang w:bidi="fa-IR"/>
        </w:rPr>
        <w:t xml:space="preserve"> از آن من است و حق دارم بدون اجازه وارد شوم!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51C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ناچار</w:t>
      </w:r>
      <w:r>
        <w:rPr>
          <w:rtl/>
          <w:lang w:bidi="fa-IR"/>
        </w:rPr>
        <w:t xml:space="preserve"> مرد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رسول خدا </w:t>
      </w:r>
      <w:r w:rsidR="00D51C64" w:rsidRPr="00D51C64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بدون اطلاع داخل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خانواده ام از چشم 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محفوظ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بدون اعلام وارد نشود.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دستور داد سمره را آوردند و به او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تو بدون اطلاع از خانه او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قهرا خانواده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نامحرم حفظ کنند.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اجازه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بدون اطلاع وارد نشو!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سمره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قبول نکرد.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پس درخت را بفروش!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سمره</w:t>
      </w:r>
      <w:r>
        <w:rPr>
          <w:rtl/>
          <w:lang w:bidi="fa-IR"/>
        </w:rPr>
        <w:t xml:space="preserve"> حاضر نشد. حضرت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را به چند برابر بالا برد، باز هم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را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سمره حاضر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شد!!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درخت دست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سمره</w:t>
      </w:r>
      <w:r>
        <w:rPr>
          <w:rtl/>
          <w:lang w:bidi="fa-IR"/>
        </w:rPr>
        <w:t xml:space="preserve"> باز هم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نشد و اصرار داشت که نه از درخت خودم دست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و نه حاضرم هنگام ورود به باغ اجازه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51C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آدم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رسان و سختگ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مورد قبول است و 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رساندن. سپس رو کرد به مرد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برو</w:t>
      </w:r>
      <w:r>
        <w:rPr>
          <w:rtl/>
          <w:lang w:bidi="fa-IR"/>
        </w:rPr>
        <w:t xml:space="preserve"> درخت خرما را بکن و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سمره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tl/>
          <w:lang w:bidi="fa-IR"/>
        </w:rPr>
        <w:t>! آنان رفتند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کردند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موقع، حضرت به سمره فرمود: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حالا برو درختت را، هر کجا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بکار.</w:t>
      </w:r>
      <w:r w:rsidRPr="00D51C64">
        <w:rPr>
          <w:rStyle w:val="libFootnotenumChar"/>
          <w:rtl/>
        </w:rPr>
        <w:t>(11)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51C64">
      <w:pPr>
        <w:pStyle w:val="Heading1"/>
        <w:rPr>
          <w:rtl/>
          <w:lang w:bidi="fa-IR"/>
        </w:rPr>
      </w:pPr>
      <w:bookmarkStart w:id="11" w:name="_Toc2505556"/>
      <w:r>
        <w:rPr>
          <w:rtl/>
          <w:lang w:bidi="fa-IR"/>
        </w:rPr>
        <w:t>12 - در بستر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bookmarkEnd w:id="11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در بستر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افتاده بود.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با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خود بر بال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حاضر شدند.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D51C64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فرشته مرگ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را آزاد بگذار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از او سؤال کنم.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ناگاه</w:t>
      </w:r>
      <w:r>
        <w:rPr>
          <w:rtl/>
          <w:lang w:bidi="fa-IR"/>
        </w:rPr>
        <w:t xml:space="preserve"> مرد به هوش آمد.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51C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 دو، به تو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tl/>
          <w:lang w:bidi="fa-IR"/>
        </w:rPr>
        <w:t xml:space="preserve"> هستند؟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به من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tl/>
          <w:lang w:bidi="fa-IR"/>
        </w:rPr>
        <w:t xml:space="preserve">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فرمود؛ بگو: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اللهم</w:t>
      </w:r>
      <w:r>
        <w:rPr>
          <w:rtl/>
          <w:lang w:bidi="fa-IR"/>
        </w:rPr>
        <w:t xml:space="preserve"> اغفر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معاص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اقبل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طاعتک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گناهان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ارم</w:t>
      </w:r>
      <w:r>
        <w:rPr>
          <w:rtl/>
          <w:lang w:bidi="fa-IR"/>
        </w:rPr>
        <w:t xml:space="preserve"> را ببخش و طاعت اندکم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خواند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هوش 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دوباره به فرشته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آسان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! تا از او پرسش کنم.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مرد به هوش آمد.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51C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>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آنها به تو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tl/>
          <w:lang w:bidi="fa-IR"/>
        </w:rPr>
        <w:t xml:space="preserve"> است؟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tl/>
          <w:lang w:bidi="fa-IR"/>
        </w:rPr>
        <w:t xml:space="preserve">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حاضران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شما را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پس از نقل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حال جان دادن است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(دعا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شده) را به او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D51C64">
        <w:rPr>
          <w:rStyle w:val="libFootnotenumChar"/>
          <w:rtl/>
        </w:rPr>
        <w:t>(12)</w:t>
      </w:r>
    </w:p>
    <w:p w:rsidR="00A3641D" w:rsidRDefault="00D51C64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D51C64">
      <w:pPr>
        <w:pStyle w:val="Heading1"/>
        <w:rPr>
          <w:rtl/>
          <w:lang w:bidi="fa-IR"/>
        </w:rPr>
      </w:pPr>
      <w:bookmarkStart w:id="12" w:name="_Toc2505557"/>
      <w:r>
        <w:rPr>
          <w:rtl/>
          <w:lang w:bidi="fa-IR"/>
        </w:rPr>
        <w:t>13 - مبارزه با خرافات</w:t>
      </w:r>
      <w:bookmarkEnd w:id="12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پسر رسول خدا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چشم از جهان فرو بست. در همان روز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گرفت.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خاطر مرگ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(و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علامت عظمت رسول خداست).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فورا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دفن جنازه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مردم را به مسجد دعوت کرد و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رفت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51C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مردم!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ماه دو نشانه از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 و به دستور او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حرکتند و به فرمان خدا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هرگز به خاطر مرگ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شوند! هرگاه</w:t>
      </w:r>
      <w:r w:rsidR="00D51C6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ماه گرفت، نماز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از منبر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آمدند و نماز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با جماعت خواندند آنگاه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فرزندم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دفن آماده کن!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جنازه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غسل داد و کفن کرد پس از آن مردم دفنش کردند</w:t>
      </w:r>
      <w:r w:rsidRPr="00D51C64">
        <w:rPr>
          <w:rStyle w:val="libFootnotenumChar"/>
          <w:rtl/>
        </w:rPr>
        <w:t>.(13)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51C64">
      <w:pPr>
        <w:pStyle w:val="Heading1"/>
        <w:rPr>
          <w:rtl/>
          <w:lang w:bidi="fa-IR"/>
        </w:rPr>
      </w:pPr>
      <w:bookmarkStart w:id="13" w:name="_Toc2505558"/>
      <w:r>
        <w:rPr>
          <w:rtl/>
          <w:lang w:bidi="fa-IR"/>
        </w:rPr>
        <w:t>14 - درس محکم کار</w:t>
      </w:r>
      <w:r>
        <w:rPr>
          <w:rFonts w:hint="cs"/>
          <w:rtl/>
          <w:lang w:bidi="fa-IR"/>
        </w:rPr>
        <w:t>ی</w:t>
      </w:r>
      <w:bookmarkEnd w:id="13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فرزندش،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را به خاک سپرد چشمانش پر از اشک شد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</w:t>
      </w:r>
      <w:r>
        <w:rPr>
          <w:rtl/>
          <w:lang w:bidi="fa-IR"/>
        </w:rPr>
        <w:t xml:space="preserve">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چشم اشک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سبب خشم خدا شود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فرمود: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ما، در مرگ تو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حضرت گوشه قبر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طور کامل درست نشده، با دست مبارکش آن را صاف کرد، پس از آن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انجام داد، حتما آن را محکم و استوار انجام دهد.</w:t>
      </w:r>
      <w:r w:rsidRPr="00D51C64">
        <w:rPr>
          <w:rStyle w:val="libFootnotenumChar"/>
          <w:rtl/>
        </w:rPr>
        <w:t>(14)</w:t>
      </w:r>
    </w:p>
    <w:p w:rsidR="00A3641D" w:rsidRDefault="00D51C64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D51C64">
      <w:pPr>
        <w:pStyle w:val="Heading1"/>
        <w:rPr>
          <w:rtl/>
          <w:lang w:bidi="fa-IR"/>
        </w:rPr>
      </w:pPr>
      <w:bookmarkStart w:id="14" w:name="_Toc2505559"/>
      <w:r>
        <w:rPr>
          <w:rtl/>
          <w:lang w:bidi="fa-IR"/>
        </w:rPr>
        <w:t>15 - محبوب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اسمها</w:t>
      </w:r>
      <w:bookmarkEnd w:id="14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جابر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51C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عرض کردم: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شأن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جان من است!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شأن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د؟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پاسخ داد: آن دو، روح منند و فاطمه، مادر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دختر من است. هر که او را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مرا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است و هر که او را شاد کند، مرا شاد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خدا را گواه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من در جنگم با هر کس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جنگ است و در صلحم با هر کس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صلح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جابر! هرگاه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مستجاب گردد، خدا را به اسمها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بخوان،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اسمها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نزد خداوند محبوب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اسمها است.</w:t>
      </w:r>
      <w:r w:rsidRPr="00D51C64">
        <w:rPr>
          <w:rStyle w:val="libFootnotenumChar"/>
          <w:rtl/>
        </w:rPr>
        <w:t>(15)</w:t>
      </w:r>
    </w:p>
    <w:p w:rsidR="00A3641D" w:rsidRDefault="00D51C64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D51C64">
      <w:pPr>
        <w:pStyle w:val="Heading1"/>
        <w:rPr>
          <w:rtl/>
          <w:lang w:bidi="fa-IR"/>
        </w:rPr>
      </w:pPr>
      <w:bookmarkStart w:id="15" w:name="_Toc2505560"/>
      <w:r>
        <w:rPr>
          <w:rtl/>
          <w:lang w:bidi="fa-IR"/>
        </w:rPr>
        <w:t>16 - حدود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bookmarkEnd w:id="15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انصار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آمد و عرض کرد: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فلان محل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ندارم و از شرش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خاطر جمع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51C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51C64" w:rsidRPr="00D51C64">
        <w:rPr>
          <w:rStyle w:val="libAlaemChar"/>
          <w:rFonts w:eastAsiaTheme="minorHAnsi"/>
          <w:rtl/>
        </w:rPr>
        <w:t>عليه‌السلام</w:t>
      </w:r>
      <w:r w:rsidR="00D51C6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، سلمان، اباذر و (راو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چهارم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مقداد باشد) دستور فرمود که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در مسجد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زنند که هرکس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از آزار او آسوده نباشد،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ندارد،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مسجد سه بار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حضرت را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به مردم اعلان کردند. سپس حضرت با دست اشاره کرد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خانه از چپ و راست و جلو و عقب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محسوب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Pr="00D51C64">
        <w:rPr>
          <w:rStyle w:val="libFootnotenumChar"/>
          <w:rtl/>
        </w:rPr>
        <w:t>(16)</w:t>
      </w:r>
    </w:p>
    <w:p w:rsidR="00A3641D" w:rsidRDefault="00D51C64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D51C64">
      <w:pPr>
        <w:pStyle w:val="Heading1"/>
        <w:rPr>
          <w:rtl/>
          <w:lang w:bidi="fa-IR"/>
        </w:rPr>
      </w:pPr>
      <w:bookmarkStart w:id="16" w:name="_Toc2505561"/>
      <w:r>
        <w:rPr>
          <w:rtl/>
          <w:lang w:bidi="fa-IR"/>
        </w:rPr>
        <w:t>17 -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غضب</w:t>
      </w:r>
      <w:bookmarkEnd w:id="16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عرض کرد: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مرا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tl/>
          <w:lang w:bidi="fa-IR"/>
        </w:rPr>
        <w:t xml:space="preserve"> که باعث سعادت و خوشبخت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باشد.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</w:t>
      </w:r>
    </w:p>
    <w:p w:rsidR="00D51C64" w:rsidRDefault="00D51C64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برو</w:t>
      </w:r>
      <w:r>
        <w:rPr>
          <w:rtl/>
          <w:lang w:bidi="fa-IR"/>
        </w:rPr>
        <w:t xml:space="preserve"> و غضب نکن و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مباش!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نزد خانواده 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اش بازگشت.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از او حادثه ناگوار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 داده است،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او با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اختلاف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کرده، مقدمه جنگ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دو آماده است و کار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هر دو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در برابر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صف آرا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کرده، اسلحه به دست گرفته اند و آماده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جنگ خون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مرد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شد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درنگ لباس جنگ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صف بستگان خود قرار گرفت.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51C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ناگاه</w:t>
      </w:r>
      <w:r>
        <w:rPr>
          <w:rtl/>
          <w:lang w:bidi="fa-IR"/>
        </w:rPr>
        <w:t>! اندرز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که فرموده بود (غضب نکن) به خاطرش آمد. فور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سلاح جنگ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گذاشت و</w:t>
      </w:r>
      <w:r w:rsidR="00D51C6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او آماده به جنگ بودند، شتافت و به آنان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>! هرگونه (ضرر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) مثل زخم و قتل... از جانب ما به شما وارد شده و علامت ندارد (ضارب و قاتل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) به عهده من است و من آن را به طور کامل از مال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پردازم و هرگونه زخم و قتل که ضارب و قاتلش معلوم است از آنها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بزرگان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عاقلانه او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دلشان نرم شده و شعله غضبشان فرو نشست و از او تشکر کردند و گفتند: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خودمان به پرداخت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و عفو و گذشت سزاوار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با ترک غضب هر دو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صلح و آشت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کرده، آتش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عدوات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انشان</w:t>
      </w:r>
      <w:r>
        <w:rPr>
          <w:rtl/>
          <w:lang w:bidi="fa-IR"/>
        </w:rPr>
        <w:t xml:space="preserve"> خاموش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7C6900">
        <w:rPr>
          <w:rStyle w:val="libFootnotenumChar"/>
          <w:rtl/>
        </w:rPr>
        <w:t>(17)</w:t>
      </w:r>
    </w:p>
    <w:p w:rsidR="00A3641D" w:rsidRDefault="007C6900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7C6900">
      <w:pPr>
        <w:pStyle w:val="Heading1"/>
        <w:rPr>
          <w:rtl/>
          <w:lang w:bidi="fa-IR"/>
        </w:rPr>
      </w:pPr>
      <w:bookmarkStart w:id="17" w:name="_Toc2505562"/>
      <w:r>
        <w:rPr>
          <w:rtl/>
          <w:lang w:bidi="fa-IR"/>
        </w:rPr>
        <w:t>18 - چاره فراق</w:t>
      </w:r>
      <w:bookmarkEnd w:id="17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انصار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اسلام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آمد و عرض کرد: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من طاقت فراق شما را ندارم.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افتم،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 و علاقه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شما دارم، دست از کار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برداشته،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دارتان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تا شما را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آن گاه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افتم که شما وارد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والاتر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آن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من آن روز از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شما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چه کنم؟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صحبت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نازل شد: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7C69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که از خدا و رسولش اطاعت کنند، در زمره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خدا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نعمتها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کرده: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غمبران،</w:t>
      </w:r>
      <w:r>
        <w:rPr>
          <w:rtl/>
          <w:lang w:bidi="fa-IR"/>
        </w:rPr>
        <w:t xml:space="preserve"> راستگو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صادقان،</w:t>
      </w:r>
      <w:r>
        <w:rPr>
          <w:rFonts w:hint="eastAsia"/>
          <w:rtl/>
          <w:lang w:bidi="fa-IR"/>
        </w:rPr>
        <w:t>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و صالحان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خوب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</w:t>
      </w:r>
      <w:r w:rsidRPr="007C6900">
        <w:rPr>
          <w:rStyle w:val="libFootnotenumChar"/>
          <w:rtl/>
        </w:rPr>
        <w:t>(18)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آن مرد را خواست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مژده را به او داد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در بهشت، کنار آن حضرت خواهند بود</w:t>
      </w:r>
      <w:r w:rsidRPr="007C6900">
        <w:rPr>
          <w:rStyle w:val="libFootnotenumChar"/>
          <w:rtl/>
        </w:rPr>
        <w:t>.(19)</w:t>
      </w:r>
    </w:p>
    <w:p w:rsidR="00A3641D" w:rsidRDefault="007C6900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7C6900">
      <w:pPr>
        <w:pStyle w:val="Heading1"/>
        <w:rPr>
          <w:rtl/>
          <w:lang w:bidi="fa-IR"/>
        </w:rPr>
      </w:pPr>
      <w:bookmarkStart w:id="18" w:name="_Toc2505563"/>
      <w:r>
        <w:rPr>
          <w:rtl/>
          <w:lang w:bidi="fa-IR"/>
        </w:rPr>
        <w:t>19 -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C6900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اوج عطوفت و بزرگوار</w:t>
      </w:r>
      <w:r>
        <w:rPr>
          <w:rFonts w:hint="cs"/>
          <w:rtl/>
          <w:lang w:bidi="fa-IR"/>
        </w:rPr>
        <w:t>ی</w:t>
      </w:r>
      <w:bookmarkEnd w:id="18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پس از آن که به دست ابن ملجم ضربت خورد، از شدت زخم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 شده بود.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حال آمد، امام حسن در ظرف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حضرت داد. امام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خورد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به حسن داد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به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رتان</w:t>
      </w:r>
      <w:r>
        <w:rPr>
          <w:rtl/>
          <w:lang w:bidi="fa-IR"/>
        </w:rPr>
        <w:t xml:space="preserve"> (ابن ملجم)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فرزندم</w:t>
      </w:r>
      <w:r>
        <w:rPr>
          <w:rtl/>
          <w:lang w:bidi="fa-IR"/>
        </w:rPr>
        <w:t>! به آن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گردن تو دارم،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خوردن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به او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تا هنگام مرگم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مدارا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آنچه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 بخوران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آنچه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بنوشان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نزد شما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شود!</w:t>
      </w:r>
      <w:r w:rsidRPr="007C6900">
        <w:rPr>
          <w:rStyle w:val="libFootnotenumChar"/>
          <w:rtl/>
        </w:rPr>
        <w:t>(20)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7C6900">
      <w:pPr>
        <w:pStyle w:val="Heading1"/>
        <w:rPr>
          <w:rtl/>
          <w:lang w:bidi="fa-IR"/>
        </w:rPr>
      </w:pPr>
      <w:bookmarkStart w:id="19" w:name="_Toc2505564"/>
      <w:r>
        <w:rPr>
          <w:rtl/>
          <w:lang w:bidi="fa-IR"/>
        </w:rPr>
        <w:t>20</w:t>
      </w:r>
      <w:r w:rsidR="007C690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آداب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اوج قدرت</w:t>
      </w:r>
      <w:bookmarkEnd w:id="19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در دوران خلافتش در خارج کوفه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ذم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که در پناه اسلام بود، همراه شدند.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ذم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بنده</w:t>
      </w:r>
      <w:r>
        <w:rPr>
          <w:rtl/>
          <w:lang w:bidi="fa-IR"/>
        </w:rPr>
        <w:t xml:space="preserve"> خدا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فرمود: به کوفه.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</w:t>
      </w:r>
      <w:r>
        <w:rPr>
          <w:rtl/>
          <w:lang w:bidi="fa-IR"/>
        </w:rPr>
        <w:t xml:space="preserve"> دو ره راه ادامه دادند تا سر دو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ذم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جدا شد و راه خود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گرفت برود،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مسلمانش از راه کوفه نرفت، همراه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ذم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مگر</w:t>
      </w:r>
      <w:r>
        <w:rPr>
          <w:rtl/>
          <w:lang w:bidi="fa-IR"/>
        </w:rPr>
        <w:t xml:space="preserve"> شما نفرمود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کوفه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چرا.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از راه کوفه نرفت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راه کوفه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خوش رفاقت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آنست که مرد،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راهش را در هنگام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چند قدم بدرقه کند و دستور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ما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چند گام تو را بدرقه کنم. آنگاه به راه خود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شما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داده؟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فرمود: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شما با سرعت در جهان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رفت کرد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نمود، حتما به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خاطر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اخلاق بزرگوارانه او بوده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ذم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کوفه برگشت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شناخت همراه او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مسلمانان بوده است، مسلمان شد و اظهار داشت: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شما را گواه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باشم.</w:t>
      </w:r>
      <w:r w:rsidRPr="007C6900">
        <w:rPr>
          <w:rStyle w:val="libFootnotenumChar"/>
          <w:rtl/>
        </w:rPr>
        <w:t>(21)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7C6900">
      <w:pPr>
        <w:pStyle w:val="Heading1"/>
        <w:rPr>
          <w:rtl/>
          <w:lang w:bidi="fa-IR"/>
        </w:rPr>
      </w:pPr>
      <w:bookmarkStart w:id="20" w:name="_Toc2505565"/>
      <w:r>
        <w:rPr>
          <w:rtl/>
          <w:lang w:bidi="fa-IR"/>
        </w:rPr>
        <w:t>21</w:t>
      </w:r>
      <w:r w:rsidR="007C690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حکومت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 تر از کفش وصله دار</w:t>
      </w:r>
      <w:bookmarkEnd w:id="20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 w:rsidR="007C6900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>با سپاه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اسلام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سرکوب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شکنان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بصره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در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بصره به محل (ذ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قار)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در آنجا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آماده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سپاه توقف نمودند. عبد الله بن عباس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آنجا به حضور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(رئ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مسلمانان، فرمانده کل قوا) خود کفش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وصله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کرد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عباس!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کفش چه قدر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ارزد؟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آن چه قدر است؟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سوگند</w:t>
      </w:r>
      <w:r>
        <w:rPr>
          <w:rtl/>
          <w:lang w:bidi="fa-IR"/>
        </w:rPr>
        <w:t xml:space="preserve"> به خدا!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کفش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 از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حکومت شما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محبوب تر است.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بتوانم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حکومت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حق را زنده کنم و باطل را براندازم.</w:t>
      </w:r>
      <w:r w:rsidRPr="007C6900">
        <w:rPr>
          <w:rStyle w:val="libFootnotenumChar"/>
          <w:rtl/>
        </w:rPr>
        <w:t>(22)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ارزش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حکومت، بسته به آن است که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حق زنده و باطل نابود گردد و گرنه چه ارزش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7C6900">
      <w:pPr>
        <w:pStyle w:val="Heading1"/>
        <w:rPr>
          <w:rtl/>
          <w:lang w:bidi="fa-IR"/>
        </w:rPr>
      </w:pPr>
      <w:bookmarkStart w:id="21" w:name="_Toc2505566"/>
      <w:r>
        <w:rPr>
          <w:rtl/>
          <w:lang w:bidi="fa-IR"/>
        </w:rPr>
        <w:t>22</w:t>
      </w:r>
      <w:r w:rsidR="007C690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از من بپرس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21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در ضمن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از من بپرس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نباشم، به خدا سوگند! از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پاسخ خواهم گفت.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سعد</w:t>
      </w:r>
      <w:r>
        <w:rPr>
          <w:rtl/>
          <w:lang w:bidi="fa-IR"/>
        </w:rPr>
        <w:t xml:space="preserve"> بن وقاص به پا خاست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چند تار مو در سر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 است!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خدا قسم! دوستم رسول خدا به من فرموده بود تو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سوال را از من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7C69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 w:rsidR="007C690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بدان در بن هر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لانه کرده و در خانه تو گوساله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(عمر بن سعد) است که فرزندم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کشد. عمر سعد در آن وقت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بر سر چهار دست و پا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</w:t>
      </w:r>
      <w:r w:rsidRPr="007C6900">
        <w:rPr>
          <w:rStyle w:val="libFootnotenumChar"/>
          <w:rtl/>
        </w:rPr>
        <w:t>(23)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7C6900">
      <w:pPr>
        <w:pStyle w:val="Heading1"/>
        <w:rPr>
          <w:rtl/>
          <w:lang w:bidi="fa-IR"/>
        </w:rPr>
      </w:pPr>
      <w:bookmarkStart w:id="22" w:name="_Toc2505567"/>
      <w:r>
        <w:rPr>
          <w:rtl/>
          <w:lang w:bidi="fa-IR"/>
        </w:rPr>
        <w:t>23</w:t>
      </w:r>
      <w:r w:rsidR="007C690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bookmarkEnd w:id="22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</w:t>
      </w:r>
      <w:r>
        <w:rPr>
          <w:rtl/>
          <w:lang w:bidi="fa-IR"/>
        </w:rPr>
        <w:t xml:space="preserve"> ابن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ارادتمندان ثروتمند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در بصره،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بود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او رفت،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اتاقها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مجلل و بزرگ توجه امام را به خود جلب کرد، معلوم بود علا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علا! تو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در آخرت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محتاج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چند روز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خانه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بود.)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اگر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آخرت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مهمان نواز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کن، صله رحم بجا آور و حقوق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بپرداز! اگر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را انجام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به شما در جهان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مانند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</w:t>
      </w:r>
      <w:r>
        <w:rPr>
          <w:rtl/>
          <w:lang w:bidi="fa-IR"/>
        </w:rPr>
        <w:t>: دستور شما را اطاعت خواهم کرد.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عرض کرد: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من از برادرم عاصم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دارم!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چه؟ مگر چه کرده است؟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</w:t>
      </w:r>
      <w:r>
        <w:rPr>
          <w:rtl/>
          <w:lang w:bidi="fa-IR"/>
        </w:rPr>
        <w:t xml:space="preserve"> در پاسخ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لباس خشن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کناره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است.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خود و خانواده اش تلخ کرده.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را نزد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عاصم</w:t>
      </w:r>
      <w:r>
        <w:rPr>
          <w:rtl/>
          <w:lang w:bidi="fa-IR"/>
        </w:rPr>
        <w:t xml:space="preserve"> را آورند.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چون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چهره در هم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 جان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>!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عقلت</w:t>
      </w:r>
      <w:r>
        <w:rPr>
          <w:rtl/>
          <w:lang w:bidi="fa-IR"/>
        </w:rPr>
        <w:t xml:space="preserve"> را برده و تو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کشانده است، از اهل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الت</w:t>
      </w:r>
      <w:r>
        <w:rPr>
          <w:rtl/>
          <w:lang w:bidi="fa-IR"/>
        </w:rPr>
        <w:t xml:space="preserve"> خجالت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چرا به فرزندت رحم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را بر تو حلال کرده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از آن ها استفاده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تو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خداوند کوچک تر از 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را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عاصم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چرا شما به خوراک سخت و لباس خشن اکتفا نموده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من از تو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تو! من مانند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ستم،</w:t>
      </w:r>
      <w:r>
        <w:rPr>
          <w:rtl/>
          <w:lang w:bidi="fa-IR"/>
        </w:rPr>
        <w:t xml:space="preserve"> من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دارم،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هستم،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خوراک و پوشاک خود را تا آن حد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اورم</w:t>
      </w:r>
      <w:r>
        <w:rPr>
          <w:rtl/>
          <w:lang w:bidi="fa-IR"/>
        </w:rPr>
        <w:t xml:space="preserve"> که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در دورتر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نقاط حکومت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تحمل کند.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رهبر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هم مانند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مانند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زمامدار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است تو هرگز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سخنان حضرت، عاصم لباس معمول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کار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پرداخت.</w:t>
      </w:r>
      <w:r w:rsidRPr="007C6900">
        <w:rPr>
          <w:rStyle w:val="libFootnotenumChar"/>
          <w:rtl/>
        </w:rPr>
        <w:t>(24)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7C6900">
      <w:pPr>
        <w:pStyle w:val="Heading1"/>
        <w:rPr>
          <w:rtl/>
          <w:lang w:bidi="fa-IR"/>
        </w:rPr>
      </w:pPr>
      <w:bookmarkStart w:id="23" w:name="_Toc2505568"/>
      <w:r>
        <w:rPr>
          <w:rtl/>
          <w:lang w:bidi="fa-IR"/>
        </w:rPr>
        <w:t>24</w:t>
      </w:r>
      <w:r w:rsidR="007C690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جمجمه انوش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23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خبر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دارد با لشکر مجهز به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حمله کند.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سرکوب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دشمنان از کوفه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با سپاه مجهز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حرکت کردند در سر راه به شهر مدائن (پا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تخت</w:t>
      </w:r>
      <w:r>
        <w:rPr>
          <w:rtl/>
          <w:lang w:bidi="fa-IR"/>
        </w:rPr>
        <w:t xml:space="preserve"> پادشاهان ساسان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وارد کاخ کسر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پس از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با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مشغول گشت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کاخ انوش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شدند و به هر قسمت کاخ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در آنجا انجام شده بود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باعث تعجب اصحاب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عاقبت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گفت: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آنچنان وضع کاخ را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مدتها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لحظات که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کاخها و تالارها را تماشا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ناگاه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جمجمه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 در گوشه خرابه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را برداشته همراه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کاخ مدائن آمد و در آنجا نشست و دستور داد طشت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در طشت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ختند</w:t>
      </w:r>
      <w:r>
        <w:rPr>
          <w:rtl/>
          <w:lang w:bidi="fa-IR"/>
        </w:rPr>
        <w:t xml:space="preserve"> و به آوردند جمجمه فرمود: آن را در طشت بگذار.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جمجمه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طشت گذاشت.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خطاب به جمجمه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جمجمه! تو را قسم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دهم! بگو من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جمجمه</w:t>
      </w:r>
      <w:r>
        <w:rPr>
          <w:rtl/>
          <w:lang w:bidi="fa-IR"/>
        </w:rPr>
        <w:t xml:space="preserve"> با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رسا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سرور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و رهبر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زگاران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بندگان خدا هستم.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حالت</w:t>
      </w:r>
      <w:r>
        <w:rPr>
          <w:rtl/>
          <w:lang w:bidi="fa-IR"/>
        </w:rPr>
        <w:t xml:space="preserve"> چگونه است؟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جواب</w:t>
      </w:r>
      <w:r>
        <w:rPr>
          <w:rtl/>
          <w:lang w:bidi="fa-IR"/>
        </w:rPr>
        <w:t xml:space="preserve"> داد: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من پادشاه عادل بودم، نسبت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ردستان</w:t>
      </w:r>
      <w:r>
        <w:rPr>
          <w:rtl/>
          <w:lang w:bidi="fa-IR"/>
        </w:rPr>
        <w:t xml:space="preserve"> مهر و محبت داشتم،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حکومت من ستم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(آتش پرست)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بردم.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 کاخ من شکاف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برداشت. آنگاه به رسالت مبعوث شد من خواستم اسلام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زرق و برق سلطنت مرا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اسلام باز داشت و اکنون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که من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از بهشت محروم هستم و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به خاطر عدالت از آتش دوزخ هم در امانم.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7C69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حالم!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آوردم من هم با تو بودم.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 w:rsidR="007C690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بزرگ</w:t>
      </w:r>
      <w:r>
        <w:rPr>
          <w:rtl/>
          <w:lang w:bidi="fa-IR"/>
        </w:rPr>
        <w:t xml:space="preserve">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سخنان</w:t>
      </w:r>
      <w:r>
        <w:rPr>
          <w:rtl/>
          <w:lang w:bidi="fa-IR"/>
        </w:rPr>
        <w:t xml:space="preserve"> جمجمه پوس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سوز بود که همه حاضران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قرار گرفته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</w:t>
      </w:r>
      <w:r w:rsidRPr="007C6900">
        <w:rPr>
          <w:rStyle w:val="libFootnotenumChar"/>
          <w:rtl/>
        </w:rPr>
        <w:t>(25)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مرگ در فکر نجات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3641D" w:rsidRDefault="007C6900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7C6900">
      <w:pPr>
        <w:pStyle w:val="Heading1"/>
        <w:rPr>
          <w:rtl/>
          <w:lang w:bidi="fa-IR"/>
        </w:rPr>
      </w:pPr>
      <w:bookmarkStart w:id="24" w:name="_Toc2505569"/>
      <w:r>
        <w:rPr>
          <w:rtl/>
          <w:lang w:bidi="fa-IR"/>
        </w:rPr>
        <w:t>25</w:t>
      </w:r>
      <w:r w:rsidR="007C690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درمان گناه</w:t>
      </w:r>
      <w:bookmarkEnd w:id="24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مخلص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انسان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گرفتار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به دنبال آن از خدا آمرزش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خواهد، حد آمرزش خواستن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حد</w:t>
      </w:r>
      <w:r>
        <w:rPr>
          <w:rtl/>
          <w:lang w:bidi="fa-IR"/>
        </w:rPr>
        <w:t xml:space="preserve"> آن توبه کردن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7C69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7C6900" w:rsidRPr="007C6900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: نه.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 پس چگونه است؟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>: هرگاه بنده گناه کرد، با حرکت دادن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استغفر الله.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 منظور از حرکت دادن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>: حرکت دادن دو لب و زبان، به شرط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دنبال آن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>: دل او پاک باشد و در باطن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به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استغفار کرده باز نگردد.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را انجام دادم از استغفار کنندگان هستم؟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>: نه!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 چرا؟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>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تو هنوز به اصل آن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 پس اصل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استغفار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>: انجام دادن توبه از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استغفار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ترک گناه.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مرحله،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درجه عبادت کنندگان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عبارت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استغفار اسم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شش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دارد؛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7C6900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7C6900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گذشته.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7C690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</w:t>
      </w:r>
      <w:r w:rsidR="007C6900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باز نگشتن بدان گناه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وجه. (تصم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گناهان گذشته را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تکرار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7C6900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7C6900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پرداخت حق همه انسانها که به او بدهکار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7C6900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7C6900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خداوند در تمام واجبات.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7C6900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7C6900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بردن (آب کردن) هرگونه گوشت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حرام بر بدنت رو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پوستت به استخوان بچسبد سپس گوشت تازه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7C6900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7C6900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به تنت بچشان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رنج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طاعت</w:t>
      </w:r>
      <w:r>
        <w:rPr>
          <w:rtl/>
          <w:lang w:bidi="fa-IR"/>
        </w:rPr>
        <w:t xml:space="preserve"> را، چنانچه به او 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لذت گناه را.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توبه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تحقق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و انسان توبه کنندگان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</w:t>
      </w:r>
      <w:r w:rsidRPr="007C6900">
        <w:rPr>
          <w:rStyle w:val="libFootnotenumChar"/>
          <w:rtl/>
        </w:rPr>
        <w:t>.(26)</w:t>
      </w:r>
    </w:p>
    <w:p w:rsidR="00A3641D" w:rsidRDefault="008427EC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8427EC">
      <w:pPr>
        <w:pStyle w:val="Heading1"/>
        <w:rPr>
          <w:rtl/>
          <w:lang w:bidi="fa-IR"/>
        </w:rPr>
      </w:pPr>
      <w:bookmarkStart w:id="25" w:name="_Toc2505570"/>
      <w:r>
        <w:rPr>
          <w:rtl/>
          <w:lang w:bidi="fa-IR"/>
        </w:rPr>
        <w:t>26</w:t>
      </w:r>
      <w:r w:rsidR="008427E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فاطمه </w:t>
      </w:r>
      <w:r w:rsidR="008427EC" w:rsidRPr="008427EC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پرستشگاه</w:t>
      </w:r>
      <w:bookmarkEnd w:id="25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دخترم</w:t>
      </w:r>
      <w:r>
        <w:rPr>
          <w:rtl/>
          <w:lang w:bidi="fa-IR"/>
        </w:rPr>
        <w:t xml:space="preserve"> فاطمه،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بانوان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دو جهان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>
        <w:rPr>
          <w:rtl/>
          <w:lang w:bidi="fa-IR"/>
        </w:rPr>
        <w:t xml:space="preserve"> پاره وجود من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>
        <w:rPr>
          <w:rtl/>
          <w:lang w:bidi="fa-IR"/>
        </w:rPr>
        <w:t xml:space="preserve"> نور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من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دل من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>
        <w:rPr>
          <w:rtl/>
          <w:lang w:bidi="fa-IR"/>
        </w:rPr>
        <w:t xml:space="preserve"> روح و جان من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>
        <w:rPr>
          <w:rtl/>
          <w:lang w:bidi="fa-IR"/>
        </w:rPr>
        <w:t xml:space="preserve">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در چهره انسان.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در محراب عبادت، در برابر پروردگارش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ستد،</w:t>
      </w:r>
      <w:r>
        <w:rPr>
          <w:rtl/>
          <w:lang w:bidi="fa-IR"/>
        </w:rPr>
        <w:t xml:space="preserve"> نور وجودش به فرشتگان آسمان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درخشد، همان گونه که ستارگان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به فرشتگان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فرشتگان من! به بنده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ام (فاطمه) بنگر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که در درگاهم قرار گرفته است و از خوف و وحشت به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لرزد. فاطمه با تمام وجود مشغول پرستش من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شما را شاهد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را از آتش دوزخ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  <w:r w:rsidRPr="00A05B35">
        <w:rPr>
          <w:rStyle w:val="libFootnotenumChar"/>
          <w:rtl/>
        </w:rPr>
        <w:t>(27)</w:t>
      </w:r>
    </w:p>
    <w:p w:rsidR="00A3641D" w:rsidRDefault="00A05B35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A05B35">
      <w:pPr>
        <w:pStyle w:val="Heading1"/>
        <w:rPr>
          <w:rtl/>
          <w:lang w:bidi="fa-IR"/>
        </w:rPr>
      </w:pPr>
      <w:bookmarkStart w:id="26" w:name="_Toc2505571"/>
      <w:r>
        <w:rPr>
          <w:rtl/>
          <w:lang w:bidi="fa-IR"/>
        </w:rPr>
        <w:t>27</w:t>
      </w:r>
      <w:r w:rsidR="00A05B3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صفت زن مسلمان</w:t>
      </w:r>
      <w:bookmarkEnd w:id="26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محضر رسول خدا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مسلمان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پاسخ عاجز ماند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از خدمت حضرت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من به خانه برگشتم،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به فاطمه اطلاع دادم.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زهرا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اظهار داشت: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مسلمان آن است که مردها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نامحرم را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مردها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او را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برگشتم و پاسخ فاطمه را به حضرت رساندم.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جواب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 شد که فرمود: ان فاطمه بضعه من</w:t>
      </w:r>
      <w:r>
        <w:rPr>
          <w:rFonts w:hint="cs"/>
          <w:rtl/>
          <w:lang w:bidi="fa-IR"/>
        </w:rPr>
        <w:t>ی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حقا</w:t>
      </w:r>
      <w:r>
        <w:rPr>
          <w:rtl/>
          <w:lang w:bidi="fa-IR"/>
        </w:rPr>
        <w:t xml:space="preserve"> فاطمه پاره تن من و جزء وجود من است.</w:t>
      </w:r>
      <w:r w:rsidRPr="00A05B35">
        <w:rPr>
          <w:rStyle w:val="libFootnotenumChar"/>
          <w:rtl/>
        </w:rPr>
        <w:t>(28)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05B35">
      <w:pPr>
        <w:pStyle w:val="Heading1"/>
        <w:rPr>
          <w:rtl/>
          <w:lang w:bidi="fa-IR"/>
        </w:rPr>
      </w:pPr>
      <w:bookmarkStart w:id="27" w:name="_Toc2505572"/>
      <w:r>
        <w:rPr>
          <w:rtl/>
          <w:lang w:bidi="fa-IR"/>
        </w:rPr>
        <w:t>28</w:t>
      </w:r>
      <w:r w:rsidR="00A05B3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سه جمله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در لوح</w:t>
      </w:r>
      <w:bookmarkEnd w:id="27"/>
    </w:p>
    <w:p w:rsidR="00A3641D" w:rsidRDefault="00A3641D" w:rsidP="00A05B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بانوان فاطمه </w:t>
      </w:r>
      <w:r w:rsidR="00A05B35" w:rsidRPr="00A05B35">
        <w:rPr>
          <w:rStyle w:val="libAlaemChar"/>
          <w:rFonts w:eastAsiaTheme="minorHAnsi"/>
          <w:rtl/>
        </w:rPr>
        <w:t>عليها‌السلام</w:t>
      </w:r>
      <w:r w:rsidR="00A05B3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آمد و از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مشکلات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لوح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داد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دخترم</w:t>
      </w:r>
      <w:r>
        <w:rPr>
          <w:rtl/>
          <w:lang w:bidi="fa-IR"/>
        </w:rPr>
        <w:t>! آنچه را در لوح نوشته شده بخوان و به خاطر بسپار!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زهرا</w:t>
      </w:r>
      <w:r>
        <w:rPr>
          <w:rtl/>
          <w:lang w:bidi="fa-IR"/>
        </w:rPr>
        <w:t xml:space="preserve"> بر آن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نوشته شده: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ومن</w:t>
      </w:r>
      <w:r>
        <w:rPr>
          <w:rtl/>
          <w:lang w:bidi="fa-IR"/>
        </w:rPr>
        <w:t xml:space="preserve"> باالله و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الاخر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جاره، و من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ومن</w:t>
      </w:r>
      <w:r>
        <w:rPr>
          <w:rtl/>
          <w:lang w:bidi="fa-IR"/>
        </w:rPr>
        <w:t xml:space="preserve"> باالله و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الاخر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کرم</w:t>
      </w:r>
      <w:r>
        <w:rPr>
          <w:rtl/>
          <w:lang w:bidi="fa-IR"/>
        </w:rPr>
        <w:t xml:space="preserve">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فه،</w:t>
      </w:r>
      <w:r>
        <w:rPr>
          <w:rtl/>
          <w:lang w:bidi="fa-IR"/>
        </w:rPr>
        <w:t xml:space="preserve"> و من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ومن</w:t>
      </w:r>
      <w:r>
        <w:rPr>
          <w:rtl/>
          <w:lang w:bidi="fa-IR"/>
        </w:rPr>
        <w:t xml:space="preserve"> باالله و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الاخر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قل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سکت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خدا و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را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ازارد</w:t>
      </w:r>
      <w:r>
        <w:rPr>
          <w:rtl/>
          <w:lang w:bidi="fa-IR"/>
        </w:rPr>
        <w:t xml:space="preserve"> و هر کس به خدا و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مهمانش را احترام کند هر کس به خدا و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سخن حق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سکوت کند</w:t>
      </w:r>
      <w:r w:rsidRPr="00A05B35">
        <w:rPr>
          <w:rStyle w:val="libFootnotenumChar"/>
          <w:rtl/>
        </w:rPr>
        <w:t>.(29)</w:t>
      </w:r>
    </w:p>
    <w:p w:rsidR="00A3641D" w:rsidRDefault="00A05B35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A05B35">
      <w:pPr>
        <w:pStyle w:val="Heading1"/>
        <w:rPr>
          <w:rtl/>
          <w:lang w:bidi="fa-IR"/>
        </w:rPr>
      </w:pPr>
      <w:bookmarkStart w:id="28" w:name="_Toc2505573"/>
      <w:r>
        <w:rPr>
          <w:rtl/>
          <w:lang w:bidi="fa-IR"/>
        </w:rPr>
        <w:t>29</w:t>
      </w:r>
      <w:r w:rsidR="00A05B3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بانگ اذان بلال!</w:t>
      </w:r>
      <w:bookmarkEnd w:id="28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اسلام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چشم از جهان فرو بست بلال - اذان 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- از گفتن اذان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بعد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اذان نخواهم گفت.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دارم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اذان 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پدرم را بشنوم.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سخن فاطمه به گوش بلال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آماده گفتن اذان 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دوبار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الله</w:t>
      </w:r>
      <w:r>
        <w:rPr>
          <w:rtl/>
          <w:lang w:bidi="fa-IR"/>
        </w:rPr>
        <w:t xml:space="preserve"> اکبر، الله اکبر،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زهرا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خاطره دوران پدر بزرگوارش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آورد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نتوانست از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بلند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بلال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اشهد</w:t>
      </w:r>
      <w:r>
        <w:rPr>
          <w:rtl/>
          <w:lang w:bidi="fa-IR"/>
        </w:rPr>
        <w:t xml:space="preserve"> ان محمد رسول الله.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05B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>
        <w:rPr>
          <w:rtl/>
          <w:lang w:bidi="fa-IR"/>
        </w:rPr>
        <w:t xml:space="preserve"> </w:t>
      </w:r>
      <w:r w:rsidR="00A05B35" w:rsidRPr="00A05B35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ضجه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 و غش کرد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گمان کردند زهرا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وداع نمود.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05B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آمدند، گفتند: بلال اذان بگو! دختر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A05B35" w:rsidRPr="00A05B35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وداع کرد.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05B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بلال</w:t>
      </w:r>
      <w:r>
        <w:rPr>
          <w:rtl/>
          <w:lang w:bidi="fa-IR"/>
        </w:rPr>
        <w:t xml:space="preserve"> اذان را ناتمام گذاشت.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 </w:t>
      </w:r>
      <w:r w:rsidR="00A05B35" w:rsidRPr="00A05B35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به هوش آمد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بلال</w:t>
      </w:r>
      <w:r>
        <w:rPr>
          <w:rtl/>
          <w:lang w:bidi="fa-IR"/>
        </w:rPr>
        <w:t xml:space="preserve"> اذان را تمام کن!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بلال</w:t>
      </w:r>
      <w:r>
        <w:rPr>
          <w:rtl/>
          <w:lang w:bidi="fa-IR"/>
        </w:rPr>
        <w:t xml:space="preserve"> پاسخ داد: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بانوان دو جهان!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هرگاه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اذان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احساسات بر تو هجوم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از جانت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05B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>
        <w:rPr>
          <w:rtl/>
          <w:lang w:bidi="fa-IR"/>
        </w:rPr>
        <w:t xml:space="preserve"> </w:t>
      </w:r>
      <w:r w:rsidR="00A05B35" w:rsidRPr="00A05B35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A05B35">
        <w:rPr>
          <w:rStyle w:val="libFootnotenumChar"/>
          <w:rtl/>
        </w:rPr>
        <w:t>(30)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بلال</w:t>
      </w:r>
      <w:r>
        <w:rPr>
          <w:rtl/>
          <w:lang w:bidi="fa-IR"/>
        </w:rPr>
        <w:t xml:space="preserve"> از آن وقت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عموم اذان نگفت.</w:t>
      </w:r>
    </w:p>
    <w:p w:rsidR="00A3641D" w:rsidRDefault="00A05B35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A05B35">
      <w:pPr>
        <w:pStyle w:val="Heading1"/>
        <w:rPr>
          <w:rtl/>
          <w:lang w:bidi="fa-IR"/>
        </w:rPr>
      </w:pPr>
      <w:bookmarkStart w:id="29" w:name="_Toc2505574"/>
      <w:r>
        <w:rPr>
          <w:rtl/>
          <w:lang w:bidi="fa-IR"/>
        </w:rPr>
        <w:t>30</w:t>
      </w:r>
      <w:r w:rsidR="00A05B3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فاطمه </w:t>
      </w:r>
      <w:r w:rsidR="00A05B35" w:rsidRPr="00A05B35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در صحرا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محشر</w:t>
      </w:r>
      <w:bookmarkEnd w:id="29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جابر</w:t>
      </w:r>
      <w:r>
        <w:rPr>
          <w:rtl/>
          <w:lang w:bidi="fa-IR"/>
        </w:rPr>
        <w:t xml:space="preserve"> بن عبدالله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(صحابه ارزشمند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امام باقر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گفتم: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شوم! تقاضا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عظمت مادرت فاطمه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 وقت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شما خاندان رسالت باز گفتم، شاد و خرسند شوند.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A05B35" w:rsidRPr="00A05B35">
        <w:rPr>
          <w:rFonts w:ascii="Traditional Arabic" w:eastAsiaTheme="minorHAnsi" w:hAnsi="Traditional Arabic" w:cs="Traditional Arabic"/>
          <w:rtl/>
        </w:rPr>
        <w:t xml:space="preserve"> </w:t>
      </w:r>
      <w:r w:rsidR="00A05B35" w:rsidRPr="00A05B35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پدرم</w:t>
      </w:r>
      <w:r>
        <w:rPr>
          <w:rtl/>
          <w:lang w:bidi="fa-IR"/>
        </w:rPr>
        <w:t xml:space="preserve"> از رسول خدا </w:t>
      </w:r>
      <w:r w:rsidR="00A05B35" w:rsidRPr="00A05B35">
        <w:rPr>
          <w:rStyle w:val="libAlaemChar"/>
          <w:rFonts w:eastAsiaTheme="minorHAnsi"/>
          <w:rtl/>
        </w:rPr>
        <w:t>صلى‌الله‌عليه‌وآله‌وسلم</w:t>
      </w:r>
      <w:r w:rsidR="00A05B3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نقل کرد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نور نصب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منبر من بلندتر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منبرها خواهد بود. آنگاه خداوند مهربان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ام!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کن! و من آن روز چنان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همانند آن 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باشند.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منبرها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نصب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منبر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(عل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از همه منبرها بلندتر است آنگاه خداوند به او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دهد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او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از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خدا مانند آن 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امبران،</w:t>
      </w:r>
      <w:r>
        <w:rPr>
          <w:rtl/>
          <w:lang w:bidi="fa-IR"/>
        </w:rPr>
        <w:t xml:space="preserve"> منبرها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نور نصب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فرزندم و دو گل باغ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(حسن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 و از آنان درخواست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آن دو نور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کرد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فرزندان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فرشته 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(فاطمه) دختر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کجاست؟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فاطمه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جانب خداوند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محشر! اکنون شکوه و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دو فرزند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جواب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از آن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همتا.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محشر! من عظمت و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محمد، و بندگان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فاطمه،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دادم.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محشر!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سرها</w:t>
      </w:r>
      <w:r>
        <w:rPr>
          <w:rtl/>
          <w:lang w:bidi="fa-IR"/>
        </w:rPr>
        <w:t xml:space="preserve"> را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چشمانتان را بر هم نه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فاطمه دخت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گام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شترها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که دو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از انواع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آراسته و مهارش از لؤلؤ تازه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از مرجان است،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جهان بر آن شتر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آنگاه خداوند مهربان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هزار فرشته از سمت راست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هزار فرشته از سم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چپ فاطمه را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هزار فرشته را مأمور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آن بانو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گرفته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شکوه و جلال او را به در بهشت برسانند.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در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به پشت سر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از جانب خداوند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محبوب من چرا وارد بهشت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خداوندا</w:t>
      </w:r>
      <w:r>
        <w:rPr>
          <w:rtl/>
          <w:lang w:bidi="fa-IR"/>
        </w:rPr>
        <w:t>! دوست دارم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مقام و منزلت من به همگان روشن گردد.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 برگرد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محشر نظاره کن!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در 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او مهر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 معصوم تو است برگ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او را وارد بهشت ساز.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امام باقر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(جابر)! به خدا سوگند! که مادرم فاطمه آن روز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دوستان خود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جدا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همانند پرنده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سالم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فاسد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آنگاه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روانش</w:t>
      </w:r>
      <w:r>
        <w:rPr>
          <w:rtl/>
          <w:lang w:bidi="fa-IR"/>
        </w:rPr>
        <w:t xml:space="preserve"> به همراه آن بانو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روان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در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 بر دلها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الهام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من!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که مورد شفاعت فاطمه قرار گرفته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پاسخ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پروردگارا! دوست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محبت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رسالت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و مقام ما شناخته شود.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دوستان</w:t>
      </w:r>
      <w:r>
        <w:rPr>
          <w:rtl/>
          <w:lang w:bidi="fa-IR"/>
        </w:rPr>
        <w:t xml:space="preserve"> من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محشر بنگر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هر کس شماها را به خاطر محبتتان به فاطمه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هر کس در راه محبت شما به فاطمه اطعام و احسان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آن کس که به خاطر شما به آن بانو، لباس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آب گوارا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هر کس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کننده را به خاطر داشتن محب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شما به فاطمه 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از شما دفاع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نمود... دست همه آنان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همراه خود داخل بهشت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0310B4">
        <w:rPr>
          <w:rStyle w:val="libFootnotenumChar"/>
          <w:rtl/>
        </w:rPr>
        <w:t>(31)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0310B4" w:rsidRDefault="000310B4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0310B4">
      <w:pPr>
        <w:pStyle w:val="Heading1"/>
        <w:rPr>
          <w:rtl/>
          <w:lang w:bidi="fa-IR"/>
        </w:rPr>
      </w:pPr>
      <w:bookmarkStart w:id="30" w:name="_Toc2505575"/>
      <w:r>
        <w:rPr>
          <w:rtl/>
          <w:lang w:bidi="fa-IR"/>
        </w:rPr>
        <w:t>31</w:t>
      </w:r>
      <w:r w:rsidR="000310B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مسابقه امام حسن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310B4" w:rsidRPr="000310B4">
        <w:rPr>
          <w:rStyle w:val="libAlaemChar"/>
          <w:rFonts w:eastAsiaTheme="minorHAnsi"/>
          <w:rtl/>
        </w:rPr>
        <w:t>عليهما‌السلام</w:t>
      </w:r>
      <w:bookmarkEnd w:id="30"/>
    </w:p>
    <w:p w:rsidR="00A3641D" w:rsidRDefault="00A3641D" w:rsidP="000310B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حسن با برادرش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مشغول نوشتن بودند. حسن به برادرش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310B4" w:rsidRPr="000310B4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خط</w:t>
      </w:r>
      <w:r>
        <w:rPr>
          <w:rtl/>
          <w:lang w:bidi="fa-IR"/>
        </w:rPr>
        <w:t xml:space="preserve"> من بهتر از خط تو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نه، خط من بهتر است.</w:t>
      </w:r>
    </w:p>
    <w:p w:rsidR="000310B4" w:rsidRDefault="000310B4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حالا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0310B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مادرمان فاطمه </w:t>
      </w:r>
      <w:r w:rsidR="000310B4" w:rsidRPr="000310B4">
        <w:rPr>
          <w:rStyle w:val="libAlaemChar"/>
          <w:rFonts w:eastAsiaTheme="minorHAnsi"/>
          <w:rtl/>
        </w:rPr>
        <w:t>عليها‌السلام</w:t>
      </w:r>
      <w:r w:rsidR="000310B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در حق ما قضاوت کند.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مادر جان! خط کدام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ما بهتر است؟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زهرا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کدامشان ناراحت نگردند، قضاوت را به عهده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گذاشت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پدرتان بپرس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پدر جان شما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خط کدام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ما بهتر است؟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احساس کرد اگر قضاوت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ناراحت خواهد شد،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زانم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جدتان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پدر بزرگ و مهربان خط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ما بهتر است؟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من درباره شما قضاوت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از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بپرسم.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خدمت رسول خدا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عرض کرد: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من هم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قضاوت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قضاوت کند.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تا از خداوند پرسش نکنم، قضاوت نخواهم کرد.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! خط حسن بهتر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خط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0310B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خطاب</w:t>
      </w:r>
      <w:r>
        <w:rPr>
          <w:rtl/>
          <w:lang w:bidi="fa-IR"/>
        </w:rPr>
        <w:t xml:space="preserve"> آمد: قضاوت به عهده مادرشان فاطمه </w:t>
      </w:r>
      <w:r w:rsidR="000310B4" w:rsidRPr="000310B4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است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خط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آنان بهتر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0310B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فاطمه </w:t>
      </w:r>
      <w:r w:rsidR="000310B4" w:rsidRPr="000310B4">
        <w:rPr>
          <w:rStyle w:val="libAlaemChar"/>
          <w:rFonts w:eastAsiaTheme="minorHAnsi"/>
          <w:rtl/>
        </w:rPr>
        <w:t>عليها‌السلام</w:t>
      </w:r>
      <w:r w:rsidR="000310B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زانم</w:t>
      </w:r>
      <w:r>
        <w:rPr>
          <w:rtl/>
          <w:lang w:bidi="fa-IR"/>
        </w:rPr>
        <w:t xml:space="preserve"> دانه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گردن بند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پراکنده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هر کدام از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دانه ها را جمع کند خط او بهتر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دانه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 بند را پراکنده کرد، خداوند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دستور داد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فرود آمده دانه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 بند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کند تا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آن دو بزرگوار رنج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خاطر نشود.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احترام و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امر خدا را بجا آورد.</w:t>
      </w:r>
      <w:r w:rsidRPr="000310B4">
        <w:rPr>
          <w:rStyle w:val="libFootnotenumChar"/>
          <w:rtl/>
        </w:rPr>
        <w:t>(32)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0310B4">
      <w:pPr>
        <w:pStyle w:val="Heading1"/>
        <w:rPr>
          <w:rtl/>
          <w:lang w:bidi="fa-IR"/>
        </w:rPr>
      </w:pPr>
      <w:bookmarkStart w:id="31" w:name="_Toc2505576"/>
      <w:r>
        <w:rPr>
          <w:rtl/>
          <w:lang w:bidi="fa-IR"/>
        </w:rPr>
        <w:t>32</w:t>
      </w:r>
      <w:r w:rsidR="000310B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ادب</w:t>
      </w:r>
      <w:bookmarkEnd w:id="31"/>
    </w:p>
    <w:p w:rsidR="00A3641D" w:rsidRDefault="00A3641D" w:rsidP="000310B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حسن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از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مشغول وضو است.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طور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وضو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آداب</w:t>
      </w:r>
      <w:r w:rsidR="000310B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آن را بجا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چون آموختن آدم جاهل واجب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گرفتند به طور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کمال ادب،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وضو گرفتن را به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اموزند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نخست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بحث و گفتگو پرداختند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سخنانشان را بشنود.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درست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وضو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درست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آمدند و گفتند: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در حضور شما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نگاه کن! و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کدام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ما خوب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درباره ما داور باش!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دو وضو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درست و کامل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گرفتند.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کدام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ما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تر و بهتر است؟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متوجه شد که وضو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چگونه است و منظور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دو کودک آموختن او است. با کمال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اظهار داشت: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>! وضو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خوب و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نادان هنوز درست وضو گرفتن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و شما بخاطر محبت و دل سوز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امت </w:t>
      </w:r>
      <w:r>
        <w:rPr>
          <w:rtl/>
          <w:lang w:bidi="fa-IR"/>
        </w:rPr>
        <w:lastRenderedPageBreak/>
        <w:t>جدتان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مرا آگاه ساخت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وضو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درست و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به من آموخت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سپاسگزارم</w:t>
      </w:r>
      <w:r w:rsidRPr="000310B4">
        <w:rPr>
          <w:rStyle w:val="libFootnotenumChar"/>
          <w:rtl/>
        </w:rPr>
        <w:t>.(33)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0310B4">
      <w:pPr>
        <w:pStyle w:val="Heading1"/>
        <w:rPr>
          <w:rtl/>
          <w:lang w:bidi="fa-IR"/>
        </w:rPr>
      </w:pPr>
      <w:bookmarkStart w:id="32" w:name="_Toc2505577"/>
      <w:r>
        <w:rPr>
          <w:rtl/>
          <w:lang w:bidi="fa-IR"/>
        </w:rPr>
        <w:t>33 - برخورد منطق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bookmarkEnd w:id="32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به حضور امام حسن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بدگو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چهره درهم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او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مرا به زحمت انداخت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مسلمان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درباره خود استغفار کنم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شخص با بدگو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من، مرتکب گناه شده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دعا کنم.</w:t>
      </w:r>
      <w:r w:rsidRPr="000310B4">
        <w:rPr>
          <w:rStyle w:val="libFootnotenumChar"/>
          <w:rtl/>
        </w:rPr>
        <w:t>(34)</w:t>
      </w:r>
    </w:p>
    <w:p w:rsidR="00A3641D" w:rsidRDefault="000310B4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0310B4">
      <w:pPr>
        <w:pStyle w:val="Heading1"/>
        <w:rPr>
          <w:rtl/>
          <w:lang w:bidi="fa-IR"/>
        </w:rPr>
      </w:pPr>
      <w:bookmarkStart w:id="33" w:name="_Toc2505578"/>
      <w:r>
        <w:rPr>
          <w:rtl/>
          <w:lang w:bidi="fa-IR"/>
        </w:rPr>
        <w:t>34 - عشق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310B4" w:rsidRPr="000310B4">
        <w:rPr>
          <w:rStyle w:val="libAlaemChar"/>
          <w:rFonts w:eastAsiaTheme="minorHAnsi"/>
          <w:rtl/>
        </w:rPr>
        <w:t>عليه‌السلام</w:t>
      </w:r>
      <w:r w:rsidR="000310B4" w:rsidRPr="00902A21">
        <w:rPr>
          <w:rStyle w:val="libNormalChar"/>
          <w:rFonts w:eastAsiaTheme="minorHAnsi"/>
          <w:rtl/>
        </w:rPr>
        <w:t xml:space="preserve"> </w:t>
      </w:r>
      <w:r>
        <w:rPr>
          <w:rtl/>
          <w:lang w:bidi="fa-IR"/>
        </w:rPr>
        <w:t>در کانون دل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 w:rsidR="000310B4" w:rsidRPr="000310B4">
        <w:rPr>
          <w:rStyle w:val="libAlaemChar"/>
          <w:rtl/>
        </w:rPr>
        <w:t xml:space="preserve"> </w:t>
      </w:r>
      <w:r w:rsidR="000310B4" w:rsidRPr="00496DB9">
        <w:rPr>
          <w:rStyle w:val="libAlaemChar"/>
          <w:rtl/>
        </w:rPr>
        <w:t>صلى‌الله‌عليه‌وآله‌وسلم</w:t>
      </w:r>
      <w:bookmarkEnd w:id="33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مره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496DB9" w:rsidRPr="00496DB9">
        <w:rPr>
          <w:rStyle w:val="libAlaemChar"/>
          <w:rtl/>
        </w:rPr>
        <w:t>صلى‌الله‌عليه‌وآله‌وسلم</w:t>
      </w:r>
      <w:r w:rsidR="000310B4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>به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شده بود،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رفتند، ناگاه با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روبه رو شدند که با کودکان در کوچه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آمد.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گشود (بغل باز کرد) تا او را به آغوش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کودک جست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طرف آن 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گرفت.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چانه و دست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گرش</w:t>
      </w:r>
      <w:r>
        <w:rPr>
          <w:rtl/>
          <w:lang w:bidi="fa-IR"/>
        </w:rPr>
        <w:t xml:space="preserve"> را پشت گردن او گذارد و لبها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بر لبها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گذاشت و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من است و من از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دوست بدار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دوست بدارد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 فرزند (نوه) من است.</w:t>
      </w:r>
      <w:r w:rsidRPr="000310B4">
        <w:rPr>
          <w:rStyle w:val="libFootnotenumChar"/>
          <w:rtl/>
        </w:rPr>
        <w:t>(35)</w:t>
      </w:r>
    </w:p>
    <w:p w:rsidR="00A3641D" w:rsidRDefault="000310B4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0310B4">
      <w:pPr>
        <w:pStyle w:val="Heading1"/>
        <w:rPr>
          <w:rtl/>
          <w:lang w:bidi="fa-IR"/>
        </w:rPr>
      </w:pPr>
      <w:bookmarkStart w:id="34" w:name="_Toc2505579"/>
      <w:r>
        <w:rPr>
          <w:rtl/>
          <w:lang w:bidi="fa-IR"/>
        </w:rPr>
        <w:t>35 -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صبح عاشورا</w:t>
      </w:r>
      <w:bookmarkEnd w:id="34"/>
    </w:p>
    <w:p w:rsidR="00A3641D" w:rsidRDefault="00A3641D" w:rsidP="000310B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صبح</w:t>
      </w:r>
      <w:r>
        <w:rPr>
          <w:rtl/>
          <w:lang w:bidi="fa-IR"/>
        </w:rPr>
        <w:t xml:space="preserve"> عاشورا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دستور داد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ها را زدند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شستشو و نظافت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بُر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عبدالرحمان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نظافت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بودند تا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نظافت و استعمال نوره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شوند.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حساس با عبدالرحمن به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 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بخنداند.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عبدالرحمن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! مزاح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اکنون وقت مزاح و خنده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پاسخ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تمام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که من اهل مزاح و سخن باطل نبوده ام، نه در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9057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خنده را که اکنون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به خاطر مژده آن</w:t>
      </w:r>
      <w:r w:rsidR="0049057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(بهشت) است که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آن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سوگند</w:t>
      </w:r>
      <w:r>
        <w:rPr>
          <w:rtl/>
          <w:lang w:bidi="fa-IR"/>
        </w:rPr>
        <w:t xml:space="preserve"> به خدا!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و هم آغوش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فاصله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حمله از طرف دشمن بشود و ما جان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رسول خدا فدا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چه قدر دوست دارم هر چه زودتر انجام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  <w:r w:rsidRPr="00490573">
        <w:rPr>
          <w:rStyle w:val="libFootnotenumChar"/>
          <w:rtl/>
        </w:rPr>
        <w:t>(36)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90573">
      <w:pPr>
        <w:pStyle w:val="Heading1"/>
        <w:rPr>
          <w:rtl/>
          <w:lang w:bidi="fa-IR"/>
        </w:rPr>
      </w:pPr>
      <w:bookmarkStart w:id="35" w:name="_Toc2505580"/>
      <w:r>
        <w:rPr>
          <w:rtl/>
          <w:lang w:bidi="fa-IR"/>
        </w:rPr>
        <w:t>36 - پاداش دسته گل اهدا</w:t>
      </w:r>
      <w:r>
        <w:rPr>
          <w:rFonts w:hint="cs"/>
          <w:rtl/>
          <w:lang w:bidi="fa-IR"/>
        </w:rPr>
        <w:t>یی</w:t>
      </w:r>
      <w:bookmarkEnd w:id="35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خدمت حضرت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سلام کرد و دسته 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حضرت نمود.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در مقابل به او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را در راه خدا آزاد کردم.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</w:t>
      </w:r>
      <w:r>
        <w:rPr>
          <w:rtl/>
          <w:lang w:bidi="fa-IR"/>
        </w:rPr>
        <w:t xml:space="preserve"> که ناظر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برخورد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از آن حضرت با شگفت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در مقابل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دسته گل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 او را آزاد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 - چون ارزش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صدها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طلا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-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با تبسم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خاطر بود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ما را ادب کرده، چون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490573" w:rsidP="00490573">
      <w:pPr>
        <w:pStyle w:val="libAie"/>
        <w:rPr>
          <w:rtl/>
          <w:lang w:bidi="fa-IR"/>
        </w:rPr>
      </w:pPr>
      <w:r w:rsidRPr="00490573">
        <w:rPr>
          <w:rStyle w:val="libAlaemChar"/>
          <w:rFonts w:hint="cs"/>
          <w:rtl/>
        </w:rPr>
        <w:t>(</w:t>
      </w:r>
      <w:r w:rsidRPr="00490573">
        <w:rPr>
          <w:rtl/>
          <w:lang w:bidi="fa-IR"/>
        </w:rPr>
        <w:t>وَإِذَا حُيِّيتُم بِتَحِيَّةٍ فَحَيُّوا بِأَحْسَنَ مِنْهَا أَوْ رُدُّوهَا</w:t>
      </w:r>
      <w:r w:rsidRPr="00490573">
        <w:rPr>
          <w:rStyle w:val="libAlaemChar"/>
          <w:rFonts w:hint="cs"/>
          <w:rtl/>
        </w:rPr>
        <w:t>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رفتار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پاسخ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من فکر کردم، از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بهتر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راه خدا آزادش کنم </w:t>
      </w:r>
      <w:r w:rsidRPr="00490573">
        <w:rPr>
          <w:rStyle w:val="libFootnotenumChar"/>
          <w:rtl/>
        </w:rPr>
        <w:t>(37)</w:t>
      </w:r>
    </w:p>
    <w:p w:rsidR="00A3641D" w:rsidRDefault="00A3641D" w:rsidP="0049057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واقعا هر کس خوب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با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رفتار خوب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همان طور که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داده اند،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و جامعه ما جامعه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90573">
      <w:pPr>
        <w:pStyle w:val="Heading1"/>
        <w:rPr>
          <w:rtl/>
          <w:lang w:bidi="fa-IR"/>
        </w:rPr>
      </w:pPr>
      <w:bookmarkStart w:id="36" w:name="_Toc2505581"/>
      <w:r>
        <w:rPr>
          <w:rtl/>
          <w:lang w:bidi="fa-IR"/>
        </w:rPr>
        <w:t>37 - مقام دانش +آموز</w:t>
      </w:r>
      <w:r>
        <w:rPr>
          <w:rFonts w:hint="cs"/>
          <w:rtl/>
          <w:lang w:bidi="fa-IR"/>
        </w:rPr>
        <w:t>ی</w:t>
      </w:r>
      <w:bookmarkEnd w:id="36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عبدالرحمن</w:t>
      </w:r>
      <w:r>
        <w:rPr>
          <w:rtl/>
          <w:lang w:bidi="fa-IR"/>
        </w:rPr>
        <w:t xml:space="preserve"> سلم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سوره حمد را آموخت.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و آن سوره را خواند، حضرت به عبدالرحمن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پول و هزار دست لباس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دهان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پر از (در) نمود،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خصوص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بخشش ها به آن حضرت اعتراض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 - به خاطر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همه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!-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در پاسخ فرمود: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من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به عطا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سوره حمد) عبدالرحمن برسد.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اشعار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فرمود: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490573" w:rsidTr="00490573">
        <w:trPr>
          <w:trHeight w:val="350"/>
        </w:trPr>
        <w:tc>
          <w:tcPr>
            <w:tcW w:w="3344" w:type="dxa"/>
            <w:shd w:val="clear" w:color="auto" w:fill="auto"/>
          </w:tcPr>
          <w:p w:rsidR="00490573" w:rsidRDefault="00490573" w:rsidP="00C10B79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اذا</w:t>
            </w:r>
            <w:r>
              <w:rPr>
                <w:rtl/>
                <w:lang w:bidi="fa-IR"/>
              </w:rPr>
              <w:t xml:space="preserve"> جادت الدن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فجد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490573" w:rsidRDefault="00490573" w:rsidP="00C10B79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490573" w:rsidRDefault="00490573" w:rsidP="00C10B79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الناس طرا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eastAsia"/>
                <w:rtl/>
                <w:lang w:bidi="fa-IR"/>
              </w:rPr>
              <w:t>قبل</w:t>
            </w:r>
            <w:r>
              <w:rPr>
                <w:rtl/>
                <w:lang w:bidi="fa-IR"/>
              </w:rPr>
              <w:t xml:space="preserve"> ان تتفلت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0573" w:rsidTr="00490573">
        <w:trPr>
          <w:trHeight w:val="350"/>
        </w:trPr>
        <w:tc>
          <w:tcPr>
            <w:tcW w:w="3344" w:type="dxa"/>
          </w:tcPr>
          <w:p w:rsidR="00490573" w:rsidRDefault="00490573" w:rsidP="00C10B79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فلا</w:t>
            </w:r>
            <w:r>
              <w:rPr>
                <w:rtl/>
                <w:lang w:bidi="fa-IR"/>
              </w:rPr>
              <w:t xml:space="preserve"> الجود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ها</w:t>
            </w:r>
            <w:r>
              <w:rPr>
                <w:rtl/>
                <w:lang w:bidi="fa-IR"/>
              </w:rPr>
              <w:t xml:space="preserve"> اذا ماه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اقبلت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490573" w:rsidRDefault="00490573" w:rsidP="00C10B79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490573" w:rsidRDefault="00490573" w:rsidP="00C10B79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لا البخل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ها</w:t>
            </w:r>
            <w:r>
              <w:rPr>
                <w:rtl/>
                <w:lang w:bidi="fa-IR"/>
              </w:rPr>
              <w:t xml:space="preserve"> اذا ما تولت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تو هم به مردم ببخش!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از دستت برود.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نه بخشش آن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نه بخل آن را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تو روگردان شود</w:t>
      </w:r>
      <w:r w:rsidRPr="00490573">
        <w:rPr>
          <w:rStyle w:val="libFootnotenumChar"/>
          <w:rtl/>
        </w:rPr>
        <w:t>.(38)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90573">
      <w:pPr>
        <w:pStyle w:val="Heading1"/>
        <w:rPr>
          <w:rtl/>
          <w:lang w:bidi="fa-IR"/>
        </w:rPr>
      </w:pPr>
      <w:bookmarkStart w:id="37" w:name="_Toc2505582"/>
      <w:r>
        <w:rPr>
          <w:rtl/>
          <w:lang w:bidi="fa-IR"/>
        </w:rPr>
        <w:t>38</w:t>
      </w:r>
      <w:r w:rsidR="0049057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کاروان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</w:t>
      </w:r>
      <w:bookmarkEnd w:id="37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کاروان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از منزلگاه قصر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مقاتل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کربلا حرکت کرد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سوار بر اسب بود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خواب رفت.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شد، 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سه بار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انا</w:t>
      </w:r>
      <w:r>
        <w:rPr>
          <w:rtl/>
          <w:lang w:bidi="fa-IR"/>
        </w:rPr>
        <w:t xml:space="preserve"> لله و انا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راجعون و الحمدلله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فرزندش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اکبر)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پدر نمود و عرض کرد: پدرجان! 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استرجاع و حمد چه بود؟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خواب بر من ظاهر شد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اهل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کاروان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خبر مرگ به ما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عرض کرد: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</w:t>
      </w:r>
      <w:r>
        <w:rPr>
          <w:rtl/>
          <w:lang w:bidi="fa-IR"/>
        </w:rPr>
        <w:t xml:space="preserve"> جان! مگر ما بر حق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پسرم</w:t>
      </w:r>
      <w:r>
        <w:rPr>
          <w:rtl/>
          <w:lang w:bidi="fa-IR"/>
        </w:rPr>
        <w:t>! سوگند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بازگشت بندگان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است ما بر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عرض کرد: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فرزندم</w:t>
      </w:r>
      <w:r>
        <w:rPr>
          <w:rtl/>
          <w:lang w:bidi="fa-IR"/>
        </w:rPr>
        <w:t>! خداوند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پاداش را که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به فرزند مقرر فرموده، به تو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</w:t>
      </w:r>
      <w:r w:rsidRPr="00636C15">
        <w:rPr>
          <w:rStyle w:val="libFootnotenumChar"/>
          <w:rtl/>
        </w:rPr>
        <w:t>.(39)</w:t>
      </w:r>
    </w:p>
    <w:p w:rsidR="00A3641D" w:rsidRDefault="00636C15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636C15">
      <w:pPr>
        <w:pStyle w:val="Heading1"/>
        <w:rPr>
          <w:rtl/>
          <w:lang w:bidi="fa-IR"/>
        </w:rPr>
      </w:pPr>
      <w:bookmarkStart w:id="38" w:name="_Toc2505583"/>
      <w:r>
        <w:rPr>
          <w:rtl/>
          <w:lang w:bidi="fa-IR"/>
        </w:rPr>
        <w:t>39 - مرگ در چشم انداز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36C15" w:rsidRPr="0067712F">
        <w:rPr>
          <w:rStyle w:val="libAlaemChar"/>
          <w:rtl/>
        </w:rPr>
        <w:t>عليه‌السلام</w:t>
      </w:r>
      <w:bookmarkEnd w:id="38"/>
      <w:r w:rsidR="00636C15">
        <w:rPr>
          <w:rStyle w:val="libAlaemChar"/>
          <w:rFonts w:hint="cs"/>
          <w:rtl/>
        </w:rPr>
        <w:t xml:space="preserve"> 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عاشورا چون جنگ شدت گرفت و کار بر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 w:rsidR="00636C15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سخت شد،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آن حضرت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امام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در اثر شدت جنگ و با مشاهده 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قطعه قطعه شده دوستانشان و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وقت شهادت و جانباز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آنها، رنگ چهره شان دگرگون گشته است و لر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بر اندام آنان افتاده و ترس دلها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فراگرفته است. اما خود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</w:t>
      </w:r>
      <w:r>
        <w:rPr>
          <w:rtl/>
          <w:lang w:bidi="fa-IR"/>
        </w:rPr>
        <w:t xml:space="preserve"> و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خواص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برخلاف آنها هر چه فشار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شتر،</w:t>
      </w:r>
      <w:r>
        <w:rPr>
          <w:rtl/>
          <w:lang w:bidi="fa-IR"/>
        </w:rPr>
        <w:t xml:space="preserve"> و مرحله شهادت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رنگ صورتشان درخشنده تر گشته و سکون و آرامش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>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شهامت فوق العاده تعجب کرده با ا</w:t>
      </w:r>
      <w:r>
        <w:rPr>
          <w:rFonts w:hint="eastAsia"/>
          <w:rtl/>
          <w:lang w:bidi="fa-IR"/>
        </w:rPr>
        <w:t>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اشاره کرده،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نگاه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ابدا از مرگ و شهادت 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متوجه گفتارشان شده،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زادگان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صبر و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چون مرگ پل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شما را از گرفتار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سخت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عبور داده و به بهشت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پهناور و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جاودان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اما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دشمنانتان پل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قصر به زندان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 و کدام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نخواهد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زندان به قصر مجلل منتقل گردد.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پدرم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نقل کرد،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 همانند زندان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کافران همانند بهشت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مرگ پل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مؤمنان را به بهشتشان، و کافران را به جهنمشان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نه دروغ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نه دروغ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636C15">
        <w:rPr>
          <w:rStyle w:val="libFootnotenumChar"/>
          <w:rtl/>
        </w:rPr>
        <w:t>(40)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636C15">
      <w:pPr>
        <w:pStyle w:val="Heading1"/>
        <w:rPr>
          <w:rtl/>
          <w:lang w:bidi="fa-IR"/>
        </w:rPr>
      </w:pPr>
      <w:bookmarkStart w:id="39" w:name="_Toc2505584"/>
      <w:r>
        <w:rPr>
          <w:rtl/>
          <w:lang w:bidi="fa-IR"/>
        </w:rPr>
        <w:t>40</w:t>
      </w:r>
      <w:r w:rsidR="00636C1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سردار عاقبت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bookmarkEnd w:id="39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کوفه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در کاروان زه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همزمان با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از مکه،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کوفه حرکت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ترس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کاروان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منزل توقف کرده و با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ملاقات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هر وقت کاروان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هنگ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توقف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ما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قضا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منزلگاه ها کاروان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توقف کرده بود،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ناچار در آنجا فرود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نشسته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ناگهان فرستاده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وارد شد و سلام کرد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!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مبهوت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زه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فکر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فرو</w:t>
      </w:r>
      <w:r>
        <w:rPr>
          <w:rtl/>
          <w:lang w:bidi="fa-IR"/>
        </w:rPr>
        <w:t xml:space="preserve"> رفت، ناگاه همسرش به زه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سبحان</w:t>
      </w:r>
      <w:r>
        <w:rPr>
          <w:rtl/>
          <w:lang w:bidi="fa-IR"/>
        </w:rPr>
        <w:t xml:space="preserve"> الله!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! در مقابل دعوت فرزند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درنگ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نزد او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سخنانش را بشنو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پس از سخن شجاعانه همسرش تکان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برخاست و به خدمت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نگذشت شاد و خندان برگشت،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صورتش برافروخته شده بود. دستور داد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او را برچ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اسباب و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او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کاروان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ببرند.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به همسرش گفت: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را طلاق دادم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خود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من دوست ندارم به خاطر من صدمه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دارم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اموال او را به عموزاده اش سپرد تا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دهد.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آن بانو اشک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زه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وداع کرد و گفت: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به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و تمنا دارم مرا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نزد جد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به همراهان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همراه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وگرنه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من با شما است. اما 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جنگ 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رفته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جنگ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خواست خدا، 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غنائم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دست ما آمد. سلمان که با ما بود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ها که خداوند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بتان</w:t>
      </w:r>
      <w:r>
        <w:rPr>
          <w:rtl/>
          <w:lang w:bidi="fa-IR"/>
        </w:rPr>
        <w:t xml:space="preserve"> کرد خوشنود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البته که خوشنود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636C1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چقدر خوشحال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سرور جوانان آل محمد -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رکابش بجنگ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جهاد در رکاب او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سعادت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 با همه وداع کرد و در صف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67712F" w:rsidP="00A3641D">
      <w:pPr>
        <w:pStyle w:val="libNormal"/>
        <w:rPr>
          <w:rtl/>
          <w:lang w:bidi="fa-IR"/>
        </w:rPr>
      </w:pPr>
      <w:r w:rsidRPr="0067712F">
        <w:rPr>
          <w:rStyle w:val="libAlaemChar"/>
          <w:rFonts w:hint="eastAsia"/>
          <w:rtl/>
        </w:rPr>
        <w:t>عليه‌السلام</w:t>
      </w:r>
      <w:r w:rsidR="00A3641D">
        <w:rPr>
          <w:rtl/>
          <w:lang w:bidi="fa-IR"/>
        </w:rPr>
        <w:t>قرار گرفت</w:t>
      </w:r>
      <w:r w:rsidR="00A3641D" w:rsidRPr="00636C15">
        <w:rPr>
          <w:rStyle w:val="libFootnotenumChar"/>
          <w:rtl/>
        </w:rPr>
        <w:t>.(41)</w:t>
      </w:r>
    </w:p>
    <w:p w:rsidR="00A3641D" w:rsidRDefault="00636C15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636C15">
      <w:pPr>
        <w:pStyle w:val="Heading1"/>
        <w:rPr>
          <w:rtl/>
          <w:lang w:bidi="fa-IR"/>
        </w:rPr>
      </w:pPr>
      <w:bookmarkStart w:id="40" w:name="_Toc2505585"/>
      <w:r>
        <w:rPr>
          <w:rtl/>
          <w:lang w:bidi="fa-IR"/>
        </w:rPr>
        <w:t>41</w:t>
      </w:r>
      <w:r w:rsidR="00636C1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او را مکه و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</w:t>
      </w:r>
      <w:bookmarkEnd w:id="40"/>
    </w:p>
    <w:p w:rsidR="00A3641D" w:rsidRDefault="00A3641D" w:rsidP="00636C1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سالها هشام پسر عبدالملک (دهم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عباس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در مراسم حج شرکت کرد و مشغول طواف خانه خدا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خواست حجرالاسود را لمس کند، به واسطه ازدحام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نتوانست حجرالاسود را دست بمالد. در آنجا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گذاشتند، او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نشست مردم شام اطرافش را گرفتند.</w:t>
      </w:r>
      <w:r w:rsidR="00636C15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هشام</w:t>
      </w:r>
      <w:r>
        <w:rPr>
          <w:rtl/>
          <w:lang w:bidi="fa-IR"/>
        </w:rPr>
        <w:t xml:space="preserve"> مشغول تماشا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طواف کنندگان بود که ناگاه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(امام سجاد) آمد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لباس احرام به تن داشت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خوش اندام و خوشبوتر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بود و اثر سجده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امام با کمال آرامش به طواف پرداخت و در هاله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عظمت و </w:t>
      </w:r>
      <w:r>
        <w:rPr>
          <w:rFonts w:hint="eastAsia"/>
          <w:rtl/>
          <w:lang w:bidi="fa-IR"/>
        </w:rPr>
        <w:t>شکوه،</w:t>
      </w:r>
      <w:r>
        <w:rPr>
          <w:rtl/>
          <w:lang w:bidi="fa-IR"/>
        </w:rPr>
        <w:t xml:space="preserve"> به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حجرالاسود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خود به خود به احترام حضرت راه باز کردند. امام به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حجرالاسود را استلام کرد - دست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- هشام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عظمت حضرت و احترام مردم به امام سجاد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ناراحت 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 رو به هشام کرد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احترام مردم است!؟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هشام</w:t>
      </w:r>
      <w:r>
        <w:rPr>
          <w:rtl/>
          <w:lang w:bidi="fa-IR"/>
        </w:rPr>
        <w:t xml:space="preserve">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مردم شام حضرت را نشناسند و به او علاقمند نشوند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امام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شناخت،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او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فرزدق</w:t>
      </w:r>
      <w:r>
        <w:rPr>
          <w:rtl/>
          <w:lang w:bidi="fa-IR"/>
        </w:rPr>
        <w:t xml:space="preserve"> شاعر آزاده، آنجا حضور داشت. بدون پروا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من او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شام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ابوفراس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فرزدق</w:t>
      </w:r>
      <w:r>
        <w:rPr>
          <w:rtl/>
          <w:lang w:bidi="fa-IR"/>
        </w:rPr>
        <w:t xml:space="preserve"> با کمال شهامت درباره شناساندن امام سجاد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سرود که مضمون چند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خانه</w:t>
      </w:r>
      <w:r>
        <w:rPr>
          <w:rtl/>
          <w:lang w:bidi="fa-IR"/>
        </w:rPr>
        <w:t xml:space="preserve"> کعبه،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و درون حرم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بندگان</w:t>
      </w:r>
      <w:r>
        <w:rPr>
          <w:rtl/>
          <w:lang w:bidi="fa-IR"/>
        </w:rPr>
        <w:t xml:space="preserve"> خدا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انسان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tl/>
          <w:lang w:bidi="fa-IR"/>
        </w:rPr>
        <w:t xml:space="preserve"> و پاک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زه،</w:t>
      </w:r>
      <w:r>
        <w:rPr>
          <w:rtl/>
          <w:lang w:bidi="fa-IR"/>
        </w:rPr>
        <w:t xml:space="preserve"> نشانه خداوند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(محمد) پدر اوست که خداوند همواره بر او درود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(رکن)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او آمده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درنگ خود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 تا خاک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ببوسد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 (عل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است و رسول خدا پدرش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نور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امتها را از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داد.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جعفر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گرش</w:t>
      </w:r>
      <w:r>
        <w:rPr>
          <w:rtl/>
          <w:lang w:bidi="fa-IR"/>
        </w:rPr>
        <w:t xml:space="preserve"> حمزه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قسم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بانوان فاطمه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فرزند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غمبر،</w:t>
      </w:r>
      <w:r>
        <w:rPr>
          <w:rtl/>
          <w:lang w:bidi="fa-IR"/>
        </w:rPr>
        <w:t xml:space="preserve"> همان کس که در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کفار عذاب نهفته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پرسش</w:t>
      </w:r>
      <w:r>
        <w:rPr>
          <w:rtl/>
          <w:lang w:bidi="fa-IR"/>
        </w:rPr>
        <w:t xml:space="preserve"> شما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هرگز به او ضرر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همه از عرب و عجم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شناسند</w:t>
      </w:r>
      <w:r w:rsidRPr="008F3A79">
        <w:rPr>
          <w:rStyle w:val="libFootnotenumChar"/>
          <w:rtl/>
        </w:rPr>
        <w:t>.(42)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هشام</w:t>
      </w:r>
      <w:r>
        <w:rPr>
          <w:rtl/>
          <w:lang w:bidi="fa-IR"/>
        </w:rPr>
        <w:t xml:space="preserve"> از اشعار فرزدق، چنان 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 که گفت: چرا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اشعار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ما نگفت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فرزدق</w:t>
      </w:r>
      <w:r>
        <w:rPr>
          <w:rtl/>
          <w:lang w:bidi="fa-IR"/>
        </w:rPr>
        <w:t xml:space="preserve"> در جواب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جد او و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پدر او و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مادر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 تا درباره تو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دنبال آن دستور داد حقوق او را قطع کردند.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فرمان داد، فرزدق را به غسفان -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مکه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-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و در آنجا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سجاد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باخبر شد، دوازده هزار درهم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فرستاد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را معذور بدار اگر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امکان داشتم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فرزدق</w:t>
      </w:r>
      <w:r>
        <w:rPr>
          <w:rtl/>
          <w:lang w:bidi="fa-IR"/>
        </w:rPr>
        <w:t xml:space="preserve">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داد: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رسول خدا!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 به خاطر خشم و ناراحت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بود،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سرودم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هرگز</w:t>
      </w:r>
      <w:r>
        <w:rPr>
          <w:rtl/>
          <w:lang w:bidi="fa-IR"/>
        </w:rPr>
        <w:t xml:space="preserve"> در مقابل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مبلغ را محضر امام فرستاد.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سجاد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مبلغ را دوم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فرستاد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را به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در گردن تو دارم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مبلغ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! خداوند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ارادت باطن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نسبت به خانواده ما آگاه است. آنگاه فرزدق قبول کرد.</w:t>
      </w:r>
      <w:r w:rsidRPr="008F3A79">
        <w:rPr>
          <w:rStyle w:val="libFootnotenumChar"/>
          <w:rtl/>
        </w:rPr>
        <w:t>(43)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8F3A79">
      <w:pPr>
        <w:pStyle w:val="Heading1"/>
        <w:rPr>
          <w:rtl/>
          <w:lang w:bidi="fa-IR"/>
        </w:rPr>
      </w:pPr>
      <w:bookmarkStart w:id="41" w:name="_Toc2505586"/>
      <w:r>
        <w:rPr>
          <w:rtl/>
          <w:lang w:bidi="fa-IR"/>
        </w:rPr>
        <w:t>42</w:t>
      </w:r>
      <w:r w:rsidR="008F3A7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امام باقر</w:t>
      </w:r>
      <w:r w:rsidR="008F3A79" w:rsidRPr="00902A21">
        <w:rPr>
          <w:rStyle w:val="libNormalChar"/>
          <w:rFonts w:eastAsiaTheme="minorHAnsi"/>
          <w:rtl/>
        </w:rPr>
        <w:t xml:space="preserve"> </w:t>
      </w:r>
      <w:r w:rsidR="008F3A79" w:rsidRPr="008F3A79">
        <w:rPr>
          <w:rStyle w:val="libAlaemChar"/>
          <w:rFonts w:eastAsiaTheme="minorHAnsi"/>
          <w:rtl/>
        </w:rPr>
        <w:t>عليه‌السلام</w:t>
      </w:r>
      <w:r w:rsidR="008F3A79" w:rsidRPr="00902A21">
        <w:rPr>
          <w:rStyle w:val="libNormalChar"/>
          <w:rFonts w:eastAsiaTheme="minorHAnsi"/>
          <w:rtl/>
        </w:rPr>
        <w:t xml:space="preserve"> </w:t>
      </w:r>
      <w:r>
        <w:rPr>
          <w:rtl/>
          <w:lang w:bidi="fa-IR"/>
        </w:rPr>
        <w:t>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درخشان</w:t>
      </w:r>
      <w:bookmarkEnd w:id="41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محضر امام محمد باقر وارد مسجد شدم، مردم در رفت و آمد بودند. حضرت به من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مردم بپرس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هرکس که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باقر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>!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همانجا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ابو هارون مکفوف (ناب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>) وارد 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از ابو هارون بپرس که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داد: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به حضرت اشاره کرد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کجا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(تو که 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داد: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ندانم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امام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درخشان است؟</w:t>
      </w:r>
      <w:r w:rsidRPr="008F3A79">
        <w:rPr>
          <w:rStyle w:val="libFootnotenumChar"/>
          <w:rtl/>
        </w:rPr>
        <w:t>(44)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با چشم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8F3A79">
      <w:pPr>
        <w:pStyle w:val="Heading1"/>
        <w:rPr>
          <w:rtl/>
          <w:lang w:bidi="fa-IR"/>
        </w:rPr>
      </w:pPr>
      <w:bookmarkStart w:id="42" w:name="_Toc2505587"/>
      <w:r>
        <w:rPr>
          <w:rtl/>
          <w:lang w:bidi="fa-IR"/>
        </w:rPr>
        <w:t>43</w:t>
      </w:r>
      <w:r w:rsidR="008F3A7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برزخ</w:t>
      </w:r>
      <w:bookmarkEnd w:id="42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محضر امام باقر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بودم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اهل شام هستم دوستار شما بوده و از دشمنانتان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زارم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پدرم دوستان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 و جز من اولاد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نبود اموالش به من برسد،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همه را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پس از فوت او هر چه جستجو کردم، مالش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نکردم.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محل پولها را از خودش بپرس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به خدا سوگند!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نوشت و مهر کرد آنگاه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امشب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به قبرستان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وسط قبرستان که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(درجان!)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(درجان!)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تو خواهد آمد، نامه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بده و بگو من از طرف امام محمد باقر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آمده ام. او پدرت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سپس هر چه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پدرت بپرس!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مرد نامه را گرفت و شبانه به قبرستان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رفت و دستورات حضرت را انجام داد.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ابو</w:t>
      </w:r>
      <w:r>
        <w:rPr>
          <w:rtl/>
          <w:lang w:bidi="fa-IR"/>
        </w:rPr>
        <w:t xml:space="preserve"> 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اول صبح خدمت امام محمد باقر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تا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آن مرد شب گذشته چه کرده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او در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و منتظر اجازه ورود است. اجازه دادند من هم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وارد شدم.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امام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عرض کرد: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رفتم هر چه فرموده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انجام دادم، درجان را صدا زدم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به من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باش تا پدرت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ناگاه</w:t>
      </w:r>
      <w:r>
        <w:rPr>
          <w:rtl/>
          <w:lang w:bidi="fa-IR"/>
        </w:rPr>
        <w:t xml:space="preserve"> مرد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چهره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آورد، آتش سوزنده و دود جهنم و عذاب و قهر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اش را دگرگون ساخته بود.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درجان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پدر تو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پدر من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داد: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جواب</w:t>
      </w:r>
      <w:r>
        <w:rPr>
          <w:rtl/>
          <w:lang w:bidi="fa-IR"/>
        </w:rPr>
        <w:t xml:space="preserve"> داد: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فرزندم</w:t>
      </w:r>
      <w:r>
        <w:rPr>
          <w:rtl/>
          <w:lang w:bidi="fa-IR"/>
        </w:rPr>
        <w:t xml:space="preserve"> من دوستدار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بودم و آنان را بهتر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خداوند مرا عذاب کرد و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روزگار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گرفتار شدم و چون تو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تو بدم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لذا ثروتم را از تو پنهان کردم. اما امروز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پسرم</w:t>
      </w:r>
      <w:r>
        <w:rPr>
          <w:rtl/>
          <w:lang w:bidi="fa-IR"/>
        </w:rPr>
        <w:t>! به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داشتم برو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درخت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تون</w:t>
      </w:r>
      <w:r>
        <w:rPr>
          <w:rtl/>
          <w:lang w:bidi="fa-IR"/>
        </w:rPr>
        <w:t xml:space="preserve"> را بکن پولها را درآور که مجموعا صدهزار درهم است. پنجاه هزار دهم آن را به امام محمد باقر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 و پنجاه هزار درهم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را خودت خرج کن!</w:t>
      </w:r>
      <w:r w:rsidRPr="00C8189A">
        <w:rPr>
          <w:rStyle w:val="libFootnotenumChar"/>
          <w:rtl/>
        </w:rPr>
        <w:t>(45)</w:t>
      </w:r>
    </w:p>
    <w:p w:rsidR="00A3641D" w:rsidRDefault="00C8189A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C8189A">
      <w:pPr>
        <w:pStyle w:val="Heading1"/>
        <w:rPr>
          <w:rtl/>
          <w:lang w:bidi="fa-IR"/>
        </w:rPr>
      </w:pPr>
      <w:bookmarkStart w:id="43" w:name="_Toc2505588"/>
      <w:r>
        <w:rPr>
          <w:rtl/>
          <w:lang w:bidi="fa-IR"/>
        </w:rPr>
        <w:t>44</w:t>
      </w:r>
      <w:r w:rsidR="00C8189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امام صادق </w:t>
      </w:r>
      <w:r w:rsidR="00C8189A" w:rsidRPr="00C8189A">
        <w:rPr>
          <w:rStyle w:val="libAlaemChar"/>
          <w:rFonts w:eastAsiaTheme="minorHAnsi"/>
          <w:rtl/>
        </w:rPr>
        <w:t>عليه‌السلام</w:t>
      </w:r>
      <w:r w:rsidR="00C8189A" w:rsidRPr="00902A21">
        <w:rPr>
          <w:rStyle w:val="libNormalChar"/>
          <w:rFonts w:eastAsiaTheme="minorHAnsi"/>
          <w:rtl/>
        </w:rPr>
        <w:t xml:space="preserve"> </w:t>
      </w:r>
      <w:r>
        <w:rPr>
          <w:rtl/>
          <w:lang w:bidi="fa-IR"/>
        </w:rPr>
        <w:t>و تجارت منصفانه</w:t>
      </w:r>
      <w:bookmarkEnd w:id="43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غلام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مصادف داشت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به او داد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تجارت به کشور مصر برود.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غلام</w:t>
      </w:r>
      <w:r>
        <w:rPr>
          <w:rtl/>
          <w:lang w:bidi="fa-IR"/>
        </w:rPr>
        <w:t xml:space="preserve"> با آن پول کالا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بازرگانان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که از همان کالا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مصر حرکت کردند،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مصر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با کاروان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مصر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گشتند، رو به رو شدند و از آنان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- از لحاظ بازار مصر-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پاسخ گفتند: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در مصر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است و بازار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غلام</w:t>
      </w:r>
      <w:r>
        <w:rPr>
          <w:rtl/>
          <w:lang w:bidi="fa-IR"/>
        </w:rPr>
        <w:t xml:space="preserve"> و همراهانش از کمبود متاعشان در مصر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مردم به آن، آگاه گشتند.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 قسم شدند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بستند، که متاع را با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کمتر از صد در صد نفروشند.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وارد مصر شدند، مطابق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بازار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به وجود آوردند و کالا را به دو برابر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بودند، فروختند.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غلام</w:t>
      </w:r>
      <w:r>
        <w:rPr>
          <w:rtl/>
          <w:lang w:bidi="fa-IR"/>
        </w:rPr>
        <w:t xml:space="preserve"> با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سود خالص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بازگشت و دو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که هر کدام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داشت به امام صادق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تس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نمود و عرض کرد: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شوم!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ها اصل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که شما به من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سود خالص تجارت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بگو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چگونه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بدست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مصادف</w:t>
      </w:r>
      <w:r>
        <w:rPr>
          <w:rtl/>
          <w:lang w:bidi="fa-IR"/>
        </w:rPr>
        <w:t xml:space="preserve"> گفت: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است که در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مصر آگاه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کالا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در آنجا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است، هم قسم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به کمتر از صد در صد سود خالص نفروش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گفت: سبحان الله! شما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بازار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هم قسم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کالا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را به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کمتر از صد در صد خالص نفروش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>! من همچو تجارت و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را برداشت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2C653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اصل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رفت،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سود - که با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بدست آمده 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ندارم.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مصادف! با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از کسب حلال آسان تر است، به دست آوردن مال از راه حلال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سخت و دشوار است</w:t>
      </w:r>
      <w:r w:rsidRPr="002C653E">
        <w:rPr>
          <w:rStyle w:val="libFootnotenumChar"/>
          <w:rtl/>
        </w:rPr>
        <w:t>.(46)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2C653E">
      <w:pPr>
        <w:pStyle w:val="Heading1"/>
        <w:rPr>
          <w:rtl/>
          <w:lang w:bidi="fa-IR"/>
        </w:rPr>
      </w:pPr>
      <w:bookmarkStart w:id="44" w:name="_Toc2505589"/>
      <w:r>
        <w:rPr>
          <w:rtl/>
          <w:lang w:bidi="fa-IR"/>
        </w:rPr>
        <w:t>45</w:t>
      </w:r>
      <w:r w:rsidR="002C653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حساستر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در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 زندگ</w:t>
      </w:r>
      <w:r>
        <w:rPr>
          <w:rFonts w:hint="cs"/>
          <w:rtl/>
          <w:lang w:bidi="fa-IR"/>
        </w:rPr>
        <w:t>ی</w:t>
      </w:r>
      <w:bookmarkEnd w:id="44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وفات امام صادق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من به خانه آن حضرت رفتم تا به همسرش (حم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)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بانو مرا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من هم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! اگر در لحظات آخر عمر امام در کنارش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آخر عمر امام بود که ناگهان چشمان مبارکش را باز کرد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الان تمام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مرا حاضر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ما همه را جمع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طور</w:t>
      </w:r>
      <w:r w:rsidR="002C653E"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امام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آنان کرد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را سبک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شمارند هرگز شفاعت ما به آنان نخواهد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 شفاعتنا لا تنال مستخفا بالصلاه </w:t>
      </w:r>
      <w:r w:rsidRPr="002C653E">
        <w:rPr>
          <w:rStyle w:val="libFootnotenumChar"/>
          <w:rtl/>
        </w:rPr>
        <w:t>(47)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2C653E">
      <w:pPr>
        <w:pStyle w:val="Heading1"/>
        <w:rPr>
          <w:rtl/>
          <w:lang w:bidi="fa-IR"/>
        </w:rPr>
      </w:pPr>
      <w:bookmarkStart w:id="45" w:name="_Toc2505590"/>
      <w:r>
        <w:rPr>
          <w:rtl/>
          <w:lang w:bidi="fa-IR"/>
        </w:rPr>
        <w:t>46</w:t>
      </w:r>
      <w:r w:rsidR="002C653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نفهم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انسان</w:t>
      </w:r>
      <w:bookmarkEnd w:id="45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شرابخوار به خواستگار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رفت،</w:t>
      </w:r>
      <w:r>
        <w:rPr>
          <w:rtl/>
          <w:lang w:bidi="fa-IR"/>
        </w:rPr>
        <w:t xml:space="preserve"> چون صلاح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ازدواج ندارد، سخنانش را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نمود، هرگاه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واسطه شود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قبول نمود.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او اعتماد کرد، هر کس به شرابخوار امانت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بسپارد چنانچه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برود، خداوند به صاحب امانت پاد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امانت از دست رفته او را جبران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بودم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تجارت به کشور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برود، خدمت پدرم حضرت امام باقر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عرض کردم: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به 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تجارت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بدهم، نظر شما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صلاح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شراب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او شراب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سخنان آنان را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کن! چون خداوند درباره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به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دارد و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او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نابود شود و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برود خدا تو را نه اجر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نه امانتت را جبران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2C653E" w:rsidP="002C653E">
      <w:pPr>
        <w:pStyle w:val="libNormal"/>
        <w:rPr>
          <w:rtl/>
          <w:lang w:bidi="fa-IR"/>
        </w:rPr>
      </w:pPr>
      <w:r w:rsidRPr="002C653E">
        <w:rPr>
          <w:rStyle w:val="libAlaemChar"/>
          <w:rFonts w:eastAsia="KFGQPC Uthman Taha Naskh" w:hint="cs"/>
          <w:rtl/>
        </w:rPr>
        <w:t>(</w:t>
      </w:r>
      <w:r w:rsidRPr="002C653E">
        <w:rPr>
          <w:rStyle w:val="libAieChar"/>
          <w:rFonts w:hint="cs"/>
          <w:rtl/>
        </w:rPr>
        <w:t>وَلَا تُؤْتُوا السُّفَهَاءَ أَمْوَالَكُمُ الَّتِي جَعَلَ اللَّـهُ لَكُمْ قِيَامًا</w:t>
      </w:r>
      <w:r w:rsidRPr="002C653E">
        <w:rPr>
          <w:rStyle w:val="libAlaemChar"/>
          <w:rFonts w:hint="cs"/>
          <w:rtl/>
        </w:rPr>
        <w:t>)</w:t>
      </w:r>
      <w:r w:rsidR="00A3641D">
        <w:rPr>
          <w:rtl/>
          <w:lang w:bidi="fa-IR"/>
        </w:rPr>
        <w:t xml:space="preserve"> </w:t>
      </w:r>
      <w:r w:rsidR="00A3641D" w:rsidRPr="002C653E">
        <w:rPr>
          <w:rStyle w:val="libFootnotenumChar"/>
          <w:rtl/>
        </w:rPr>
        <w:t>(48)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خداوند آن را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قرار داده به نادانان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نادانتر از شرابخوار وجود دارد؟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بنده</w:t>
      </w:r>
      <w:r>
        <w:rPr>
          <w:rtl/>
          <w:lang w:bidi="fa-IR"/>
        </w:rPr>
        <w:t xml:space="preserve"> تا شراب نخورده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پناه خدا است و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لطف او اسرارش پرده پوش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شراب خورد سرش را فاش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او را در پناه خود نگه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گوش، چشم، دست و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شخص، هر کدام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 او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از هر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  <w:r w:rsidRPr="002C653E">
        <w:rPr>
          <w:rStyle w:val="libFootnotenumChar"/>
          <w:rtl/>
        </w:rPr>
        <w:t>(49)</w:t>
      </w:r>
    </w:p>
    <w:p w:rsidR="00A3641D" w:rsidRDefault="002C653E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2C653E">
      <w:pPr>
        <w:pStyle w:val="Heading1"/>
        <w:rPr>
          <w:rtl/>
          <w:lang w:bidi="fa-IR"/>
        </w:rPr>
      </w:pPr>
      <w:bookmarkStart w:id="46" w:name="_Toc2505591"/>
      <w:r>
        <w:rPr>
          <w:rtl/>
          <w:lang w:bidi="fa-IR"/>
        </w:rPr>
        <w:t>47</w:t>
      </w:r>
      <w:r w:rsidR="002C653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درجات دهگانه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bookmarkEnd w:id="46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قراط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به من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ده درجه دارد، مانند نردبان که ده پله دارد و همانند نردبان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پله پله از آن بالا رفت.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درجه دوم است،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درجه اول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انتقاد کند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درجه اول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روش خود ادامه دهد تا برسد به آن کس که در درجه دهم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!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مانش</w:t>
      </w:r>
      <w:r>
        <w:rPr>
          <w:rtl/>
          <w:lang w:bidi="fa-IR"/>
        </w:rPr>
        <w:t xml:space="preserve"> در مرتبه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از توست او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ندان! تا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مانش</w:t>
      </w:r>
      <w:r>
        <w:rPr>
          <w:rtl/>
          <w:lang w:bidi="fa-IR"/>
        </w:rPr>
        <w:t xml:space="preserve"> بالاتر از توست، تو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نداند.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از توست او را با مهر و محبت به درجه خود برسان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را</w:t>
      </w:r>
      <w:r>
        <w:rPr>
          <w:rtl/>
          <w:lang w:bidi="fa-IR"/>
        </w:rPr>
        <w:t xml:space="preserve"> که تاب و تحمل آن را ندارد، بر او تحم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مکن! تا او را بشکن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خوب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 کس دل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بشکند بر او واجب است شکستگ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او را جبران کند.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مقداد</w:t>
      </w:r>
      <w:r>
        <w:rPr>
          <w:rtl/>
          <w:lang w:bidi="fa-IR"/>
        </w:rPr>
        <w:t xml:space="preserve"> در درجه هشتم و ابوذر در درجه نهم و سلمان در درجه دهم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(که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درجات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است) قرار داشت.</w:t>
      </w:r>
      <w:r w:rsidRPr="002C653E">
        <w:rPr>
          <w:rStyle w:val="libFootnotenumChar"/>
          <w:rtl/>
        </w:rPr>
        <w:t>(50)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2C653E">
      <w:pPr>
        <w:pStyle w:val="Heading1"/>
        <w:rPr>
          <w:rtl/>
          <w:lang w:bidi="fa-IR"/>
        </w:rPr>
      </w:pPr>
      <w:bookmarkStart w:id="47" w:name="_Toc2505592"/>
      <w:r>
        <w:rPr>
          <w:rtl/>
          <w:lang w:bidi="fa-IR"/>
        </w:rPr>
        <w:t>48</w:t>
      </w:r>
      <w:r w:rsidR="002C653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سخن منطق</w:t>
      </w:r>
      <w:r>
        <w:rPr>
          <w:rFonts w:hint="cs"/>
          <w:rtl/>
          <w:lang w:bidi="fa-IR"/>
        </w:rPr>
        <w:t>ی</w:t>
      </w:r>
      <w:bookmarkEnd w:id="47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منصور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عباس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) به امام صادق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نوشت: چرا مانند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نزد 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با 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در پاسخ نوشت: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از تو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امور آخرت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خاطر آن به تو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نه تو در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تو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نه خود را در بلا و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تو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دهم. پس چرا نزد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منصور</w:t>
      </w:r>
      <w:r>
        <w:rPr>
          <w:rtl/>
          <w:lang w:bidi="fa-IR"/>
        </w:rPr>
        <w:t xml:space="preserve"> نوشت: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جواب داد: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اهل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باشد تو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هر کس اهل آخرت باشد نزد تو نخواهد آمد.</w:t>
      </w:r>
      <w:r w:rsidRPr="002C653E">
        <w:rPr>
          <w:rStyle w:val="libFootnotenumChar"/>
          <w:rtl/>
        </w:rPr>
        <w:t>(51)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2C653E">
      <w:pPr>
        <w:pStyle w:val="Heading1"/>
        <w:rPr>
          <w:rtl/>
          <w:lang w:bidi="fa-IR"/>
        </w:rPr>
      </w:pPr>
      <w:bookmarkStart w:id="48" w:name="_Toc2505593"/>
      <w:r>
        <w:rPr>
          <w:rtl/>
          <w:lang w:bidi="fa-IR"/>
        </w:rPr>
        <w:t>49</w:t>
      </w:r>
      <w:r w:rsidR="002C653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اسراف ممنوع</w:t>
      </w:r>
      <w:bookmarkEnd w:id="48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پسر تغلب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>! تو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مال و ثروت داده، به خاطر مقام و منزلت او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 بوده و او را خداوند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عطا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محروم ساخت و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تنگنا است،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او در نزد خدا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 است و خداوند او را دوست ندارد؟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ثروت و مال از آن خداست، به عنوان امانت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و آنان را آزاد گذاشته 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بخورند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اشامند</w:t>
      </w:r>
      <w:r>
        <w:rPr>
          <w:rtl/>
          <w:lang w:bidi="fa-IR"/>
        </w:rPr>
        <w:t xml:space="preserve"> و لباس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نموده و ازدواج کنند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سوار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طور اقتصاد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بگردانند.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هرگاه از مخارج معمول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اضافه آمد، از مستمندان و مؤمنان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و مشکلات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برطرف سازند.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0E23B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 w:rsidR="000E23B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کس</w:t>
      </w:r>
      <w:r>
        <w:rPr>
          <w:rtl/>
          <w:lang w:bidi="fa-IR"/>
        </w:rPr>
        <w:t xml:space="preserve"> در مال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رفتار کند، هر اندازه استفاده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دهد، بر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آنچه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آشامد و سوار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ازدواج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او حلال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اسراف نموده و در موارد خلاف خروج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حرام خواهد بود.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- اسراف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چون خداوند اسراف کنندگان را دوست ندارد.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ابان! تو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از کرم و فضل خود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عنوان امانت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ده هزار درهم بخرد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او را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بخرد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اسراف کنندگان را دوست ندارد.</w:t>
      </w:r>
      <w:r w:rsidRPr="000E23BA">
        <w:rPr>
          <w:rStyle w:val="libFootnotenumChar"/>
          <w:rtl/>
        </w:rPr>
        <w:t>(52)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0E23BA">
      <w:pPr>
        <w:pStyle w:val="Heading1"/>
        <w:rPr>
          <w:rtl/>
          <w:lang w:bidi="fa-IR"/>
        </w:rPr>
      </w:pPr>
      <w:bookmarkStart w:id="49" w:name="_Toc2505594"/>
      <w:r>
        <w:rPr>
          <w:rtl/>
          <w:lang w:bidi="fa-IR"/>
        </w:rPr>
        <w:t>50</w:t>
      </w:r>
      <w:r w:rsidR="000E23B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مرگ در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</w:t>
      </w:r>
      <w:bookmarkEnd w:id="49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محضر امام صادق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عرض کرد: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</w:t>
      </w:r>
      <w:r>
        <w:rPr>
          <w:rtl/>
          <w:lang w:bidi="fa-IR"/>
        </w:rPr>
        <w:t xml:space="preserve"> و مادرم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باد!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من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نوازند.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محل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خوانندگ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نوازندگ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بشنوم نشستن خود را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نکن! نشستن خود را طول مده و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خوانندگ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نوازندگ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مرد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به خدا سوگند! من به خاطر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آواز آنان به آنجا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روم، بلکه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آن محل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گوشم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صادق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0E23BA">
      <w:pPr>
        <w:pStyle w:val="libNormal"/>
        <w:rPr>
          <w:rtl/>
          <w:lang w:bidi="fa-IR"/>
        </w:rPr>
      </w:pPr>
      <w:r>
        <w:rPr>
          <w:rtl/>
          <w:lang w:bidi="fa-IR"/>
        </w:rPr>
        <w:t>مگر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  <w:r w:rsidRPr="000E23BA">
        <w:rPr>
          <w:rStyle w:val="libAlaemChar"/>
          <w:rtl/>
        </w:rPr>
        <w:t xml:space="preserve"> </w:t>
      </w:r>
      <w:r w:rsidR="000E23BA" w:rsidRPr="000E23BA">
        <w:rPr>
          <w:rStyle w:val="libAlaemChar"/>
          <w:rFonts w:hint="cs"/>
          <w:rtl/>
        </w:rPr>
        <w:t>(</w:t>
      </w:r>
      <w:r w:rsidR="000E23BA" w:rsidRPr="000E23BA">
        <w:rPr>
          <w:rStyle w:val="libAieChar"/>
          <w:rFonts w:hint="cs"/>
          <w:rtl/>
        </w:rPr>
        <w:t>إِنَّ السَّمْعَ وَالْبَصَرَ وَالْفُؤَادَ كُلُّ أُولَـٰئِكَ كَانَ عَنْهُ مَسْئُولً</w:t>
      </w:r>
      <w:r w:rsidR="000E23BA" w:rsidRPr="000E23BA">
        <w:rPr>
          <w:rStyle w:val="libAlaemChar"/>
          <w:rFonts w:eastAsia="KFGQPC Uthman Taha Naskh" w:hint="cs"/>
          <w:rtl/>
        </w:rPr>
        <w:t>)</w:t>
      </w:r>
      <w:r w:rsidRPr="000E23BA">
        <w:rPr>
          <w:rStyle w:val="libAieChar"/>
          <w:rtl/>
        </w:rPr>
        <w:t xml:space="preserve"> </w:t>
      </w:r>
      <w:r>
        <w:rPr>
          <w:rtl/>
          <w:lang w:bidi="fa-IR"/>
        </w:rPr>
        <w:t>(گوش و چشم و دلها همه مسؤولند).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مرد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0E23B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به خدا سوگند!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تاکنون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نه از قرآن و نه از عرب و نه از عجم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بودم. از حالا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ترک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از خداوند در خواست دارم که مرا ببخشد و از من درگذرد.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به او فرمود: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! غسل توبه کن و تا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بخوان! چون به کار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عادت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مسؤول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خداوند توبه کن و از درگاه او بخواه تا توبه ات را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مرتکب 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  <w:r w:rsidRPr="000E23BA">
        <w:rPr>
          <w:rStyle w:val="libFootnotenumChar"/>
          <w:rtl/>
        </w:rPr>
        <w:t>(53)</w:t>
      </w:r>
    </w:p>
    <w:p w:rsidR="00A3641D" w:rsidRDefault="000E23BA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0E23BA">
      <w:pPr>
        <w:pStyle w:val="Heading1"/>
        <w:rPr>
          <w:rtl/>
          <w:lang w:bidi="fa-IR"/>
        </w:rPr>
      </w:pPr>
      <w:bookmarkStart w:id="50" w:name="_Toc2505595"/>
      <w:r>
        <w:rPr>
          <w:rtl/>
          <w:lang w:bidi="fa-IR"/>
        </w:rPr>
        <w:t>51 - سه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مهم امام صادق</w:t>
      </w:r>
      <w:bookmarkEnd w:id="50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بوده که در کوفه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امام صادق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امام نوشتند و در آن نامه چند مسأله که مورد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بود سؤال کردند و به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گفتند تا درباره حق مسلمان بر برادر مسلمانش شفاها از امام سؤال کنم.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وارد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شده، به محضر امام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نامه دوستان را به امام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کردم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مطرح کردم (حق مسلمان بر برادر مسلمانش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)؟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جواب نامه دوستان را داد،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سؤال شفاه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پاسخ نگفت.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خواستم به کوفه برگردم،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محضر امام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رسول الله! من از شما 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پاسخم نداد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من عمدا پاسخ نگفتم.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چه؟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-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شما عمل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کافر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C10B7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سپس</w:t>
      </w:r>
      <w:r>
        <w:rPr>
          <w:rtl/>
          <w:lang w:bidi="fa-IR"/>
        </w:rPr>
        <w:t xml:space="preserve"> امام </w:t>
      </w:r>
      <w:r w:rsidR="00C10B79" w:rsidRPr="00C10B79">
        <w:rPr>
          <w:rStyle w:val="libAlaemChar"/>
          <w:rFonts w:eastAsiaTheme="minorHAnsi"/>
          <w:rtl/>
        </w:rPr>
        <w:t>عليه‌السلام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اکنون بدان که از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واجبات خدا بر خلقش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C10B79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C10B79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عدل و انصاف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تا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مؤمنش نپسندد.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C10B79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C10B79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نکه،</w:t>
      </w:r>
      <w:r>
        <w:rPr>
          <w:rtl/>
          <w:lang w:bidi="fa-IR"/>
        </w:rPr>
        <w:t xml:space="preserve"> مال خود را از برادران مسلمان مضا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نکند و با آنان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</w:t>
      </w:r>
      <w:r>
        <w:rPr>
          <w:rtl/>
          <w:lang w:bidi="fa-IR"/>
        </w:rPr>
        <w:t xml:space="preserve"> داشته باشد.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C10B79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C10B79">
        <w:rPr>
          <w:rFonts w:hint="cs"/>
          <w:rtl/>
          <w:lang w:bidi="fa-IR"/>
        </w:rPr>
        <w:t xml:space="preserve"> 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کردن خداست در همه حال. اما منظورم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گفتن (سبحان الله و الحمدلله)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مقصودم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مسلمان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چنان باشد که هرگاه با کار حرام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مواجه شد،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مانع گردد و او را از ارتکاب گناه باز دارد.</w:t>
      </w:r>
      <w:r w:rsidRPr="00C10B79">
        <w:rPr>
          <w:rStyle w:val="libFootnotenumChar"/>
          <w:rtl/>
        </w:rPr>
        <w:t>(54)</w:t>
      </w:r>
    </w:p>
    <w:p w:rsidR="00A3641D" w:rsidRDefault="00C10B79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C10B79">
      <w:pPr>
        <w:pStyle w:val="Heading1"/>
        <w:rPr>
          <w:rtl/>
          <w:lang w:bidi="fa-IR"/>
        </w:rPr>
      </w:pPr>
      <w:bookmarkStart w:id="51" w:name="_Toc2505596"/>
      <w:r>
        <w:rPr>
          <w:rtl/>
          <w:lang w:bidi="fa-IR"/>
        </w:rPr>
        <w:t>52 - کمک به مستمندان</w:t>
      </w:r>
      <w:bookmarkEnd w:id="51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پسر عجلان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خدمت</w:t>
      </w:r>
      <w:r>
        <w:rPr>
          <w:rtl/>
          <w:lang w:bidi="fa-IR"/>
        </w:rPr>
        <w:t xml:space="preserve"> امام صادق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بودم،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وارد شد و سلام کرد، حضرت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برادرانت</w:t>
      </w:r>
      <w:r>
        <w:rPr>
          <w:rtl/>
          <w:lang w:bidi="fa-IR"/>
        </w:rPr>
        <w:t xml:space="preserve"> در چه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در پاسخ، آنان را ستود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مردمان</w:t>
      </w:r>
      <w:r>
        <w:rPr>
          <w:rtl/>
          <w:lang w:bidi="fa-IR"/>
        </w:rPr>
        <w:t xml:space="preserve"> خوب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آمد ثروتمندانشان با فقرا و احوال 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چگونه بود؟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ارتباطشان</w:t>
      </w:r>
      <w:r>
        <w:rPr>
          <w:rtl/>
          <w:lang w:bidi="fa-IR"/>
        </w:rPr>
        <w:t xml:space="preserve"> اندک است (روابط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ندارند)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احوال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انفاق</w:t>
      </w:r>
      <w:r>
        <w:rPr>
          <w:rtl/>
          <w:lang w:bidi="fa-IR"/>
        </w:rPr>
        <w:t xml:space="preserve"> و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ثروتمندان با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دستان</w:t>
      </w:r>
      <w:r>
        <w:rPr>
          <w:rtl/>
          <w:lang w:bidi="fa-IR"/>
        </w:rPr>
        <w:t xml:space="preserve"> چگونه بود؟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جواب داد: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از اخلاق و صفات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فرمودند: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چگونه خود 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نامند!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راه کمک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مستمندان گام بردارد و آنان را در مهر و محبت کردن فراموش نکند.</w:t>
      </w:r>
      <w:r w:rsidRPr="00C10B79">
        <w:rPr>
          <w:rStyle w:val="libFootnotenumChar"/>
          <w:rtl/>
        </w:rPr>
        <w:t>(55)</w:t>
      </w:r>
    </w:p>
    <w:p w:rsidR="00A3641D" w:rsidRDefault="00C10B79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C10B79">
      <w:pPr>
        <w:pStyle w:val="Heading1"/>
        <w:rPr>
          <w:rtl/>
          <w:lang w:bidi="fa-IR"/>
        </w:rPr>
      </w:pPr>
      <w:bookmarkStart w:id="52" w:name="_Toc2505597"/>
      <w:r>
        <w:rPr>
          <w:rtl/>
          <w:lang w:bidi="fa-IR"/>
        </w:rPr>
        <w:t>53 - احسان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سؤال</w:t>
      </w:r>
      <w:bookmarkEnd w:id="52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اسحاق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محضر امام صادق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بودم و معل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خن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خدمت امام حضور داشت.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خراسان وارد شد، گفت: پسر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خدا! پولم کم شده و توان برگشت به خانه ام را ندارم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شما مرا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به چپ و راست نگاه کرد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تان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سؤال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داده شود، بخشش بعد از سؤال پاداش آبرور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است...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سوگند</w:t>
      </w:r>
      <w:r>
        <w:rPr>
          <w:rtl/>
          <w:lang w:bidi="fa-IR"/>
        </w:rPr>
        <w:t xml:space="preserve"> به آن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دانه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شکافد و انسانها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مرا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قرار داده است. آن مقدار که سائل از سؤال کردن، رنج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آنست که تو به او احسان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C10B7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="00C10B7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پنج هزار درهم جمع کردند و به او دادند.</w:t>
      </w:r>
      <w:r w:rsidRPr="00C10B79">
        <w:rPr>
          <w:rStyle w:val="libFootnotenumChar"/>
          <w:rtl/>
        </w:rPr>
        <w:t>(56)</w:t>
      </w:r>
    </w:p>
    <w:p w:rsidR="00A3641D" w:rsidRDefault="00C10B79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C10B79">
      <w:pPr>
        <w:pStyle w:val="Heading1"/>
        <w:rPr>
          <w:rtl/>
          <w:lang w:bidi="fa-IR"/>
        </w:rPr>
      </w:pPr>
      <w:bookmarkStart w:id="53" w:name="_Toc2505598"/>
      <w:r>
        <w:rPr>
          <w:rtl/>
          <w:lang w:bidi="fa-IR"/>
        </w:rPr>
        <w:t>54 - بار نابخردان بر دوش آگاهان</w:t>
      </w:r>
      <w:bookmarkEnd w:id="53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حارث</w:t>
      </w:r>
      <w:r>
        <w:rPr>
          <w:rtl/>
          <w:lang w:bidi="fa-IR"/>
        </w:rPr>
        <w:t xml:space="preserve"> پسر مغ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امام صادق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با من برخورد کرد و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حارث!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گناهان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شما بار آگاهان شما خواهد شد و علما شما حامل بار نابخردان شما خواهند بود. آنگاه رد شد و رفت.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حارث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محضر امام صادق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اجازه خواسته و گفتم: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شوم! چرا فرمود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 گناهان نابخردان شما را، علما شما حمل خواهند کرد،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شما مطلب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نظرم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سخت نگران شدم.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مطلب همان است که گفتم، گناهان نابخردان شما بار علما شما خواهد شد. علتش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چرا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کار ناپسند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مرتکب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باعث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شده و بر ما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او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نکرده و با سخنان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با،</w:t>
      </w:r>
      <w:r>
        <w:rPr>
          <w:rtl/>
          <w:lang w:bidi="fa-IR"/>
        </w:rPr>
        <w:t xml:space="preserve"> پند و اندرز نداده و از خواب غفلت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دارش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اگر او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از ما اطاعت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با او قهر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هرگز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آدم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دوست و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Pr="00C10B79">
        <w:rPr>
          <w:rStyle w:val="libFootnotenumChar"/>
          <w:rtl/>
        </w:rPr>
        <w:t>.(57)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C10B79">
      <w:pPr>
        <w:pStyle w:val="Heading1"/>
        <w:rPr>
          <w:rtl/>
          <w:lang w:bidi="fa-IR"/>
        </w:rPr>
      </w:pPr>
      <w:bookmarkStart w:id="54" w:name="_Toc2505599"/>
      <w:r>
        <w:rPr>
          <w:rtl/>
          <w:lang w:bidi="fa-IR"/>
        </w:rPr>
        <w:t>55 - رفتار با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bookmarkEnd w:id="54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محضر</w:t>
      </w:r>
      <w:r>
        <w:rPr>
          <w:rtl/>
          <w:lang w:bidi="fa-IR"/>
        </w:rPr>
        <w:t xml:space="preserve"> امام صادق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عرض کردم: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مرا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تو با او خوش رفتار باش!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از من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نخواستم با آن حال از امام جدا شوم.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توجه حضرت را جلب کنم عرض کردم: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 با من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چنان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مرا آزار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تو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آشکارا با او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(تو هم به او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انتقام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 آدم حسود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او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خاطر نعمت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خداوند به آنان داده است، به مردم حسد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ورزد.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آتش درون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حسد شعله ور است، چنانچه خانواده داشته باشد با آنان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شده،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آزارشان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اگر خانواده نداشته باشد به نوکر و خدمتکارش دعوا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اگر خدمتکار نداشته باشد، شبها را به خواب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روزها را با خشم و غضب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 w:rsidRPr="00DC3ACA">
        <w:rPr>
          <w:rStyle w:val="libFootnotenumChar"/>
          <w:rtl/>
        </w:rPr>
        <w:t>(58)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 در روئ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صلاح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کج دار و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رفتار کرد، چون آدم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C3ACA">
      <w:pPr>
        <w:pStyle w:val="Heading1"/>
        <w:rPr>
          <w:rtl/>
          <w:lang w:bidi="fa-IR"/>
        </w:rPr>
      </w:pPr>
      <w:bookmarkStart w:id="55" w:name="_Toc2505600"/>
      <w:r>
        <w:rPr>
          <w:rtl/>
          <w:lang w:bidi="fa-IR"/>
        </w:rPr>
        <w:t>56 - برهان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وجود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دگار</w:t>
      </w:r>
      <w:bookmarkEnd w:id="55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شاکر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وارد</w:t>
      </w:r>
      <w:r>
        <w:rPr>
          <w:rtl/>
          <w:lang w:bidi="fa-IR"/>
        </w:rPr>
        <w:t xml:space="preserve"> محضر امام صادق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شدم.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اجازه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بپرسم؟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حضرت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سؤال کن.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شما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وجود</w:t>
      </w:r>
      <w:r>
        <w:rPr>
          <w:rtl/>
          <w:lang w:bidi="fa-IR"/>
        </w:rPr>
        <w:t xml:space="preserve"> خودم؛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وجود خود را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جهت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خود،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هنگام ساختن، خود (هست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من) وجود داشته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وجود نداشته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(هست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من) وجود داشته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باز آن را ساخته ام،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فرض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حاصل بوده است و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حاصل محال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اگر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نبوده ام خودم را ساخته ام،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معدوم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بسازد.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مطلب سوم ثابت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صانع 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ابوشاکر</w:t>
      </w:r>
      <w:r>
        <w:rPr>
          <w:rtl/>
          <w:lang w:bidi="fa-IR"/>
        </w:rPr>
        <w:t xml:space="preserve">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حرف</w:t>
      </w:r>
      <w:r>
        <w:rPr>
          <w:rFonts w:hint="cs"/>
          <w:rtl/>
          <w:lang w:bidi="fa-IR"/>
        </w:rPr>
        <w:t>ی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بزند</w:t>
      </w:r>
      <w:r>
        <w:rPr>
          <w:rtl/>
          <w:lang w:bidi="fa-IR"/>
        </w:rPr>
        <w:t xml:space="preserve"> از مجلس برخواست و رفت.</w:t>
      </w:r>
      <w:r w:rsidRPr="00DC3ACA">
        <w:rPr>
          <w:rStyle w:val="libFootnotenumChar"/>
          <w:rtl/>
        </w:rPr>
        <w:t>(59)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C3ACA">
      <w:pPr>
        <w:pStyle w:val="Heading1"/>
        <w:rPr>
          <w:rtl/>
          <w:lang w:bidi="fa-IR"/>
        </w:rPr>
      </w:pPr>
      <w:bookmarkStart w:id="56" w:name="_Toc2505601"/>
      <w:r>
        <w:rPr>
          <w:rtl/>
          <w:lang w:bidi="fa-IR"/>
        </w:rPr>
        <w:t>57 - دعاها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مستجاب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</w:t>
      </w:r>
      <w:bookmarkEnd w:id="56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</w:t>
      </w:r>
      <w:r>
        <w:rPr>
          <w:rtl/>
          <w:lang w:bidi="fa-IR"/>
        </w:rPr>
        <w:t xml:space="preserve"> کس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اجابت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C3AC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DC3ACA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خانه خود نشسته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به من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تو دستور ندادم به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C3AC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DC3ACA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درباره زن ناشا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خود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به او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طلاق او را به تو واگذار نکردم؟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C3ACA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DC3ACA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مال خود را در جاها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و اسراف تلف کرده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به من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تو دستور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ندادم؟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تو دستور ندادم، مالت را اصلاح کن و در موارد بد مصرف منما؟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چنانچه</w:t>
      </w:r>
      <w:r>
        <w:rPr>
          <w:rtl/>
          <w:lang w:bidi="fa-IR"/>
        </w:rPr>
        <w:t xml:space="preserve"> در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چون خرج کنند نه اسراف و نه بر خود تنگ گرفته، بخل ورزند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صفت، معتدل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 هستند.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C3ACA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DC3ACA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بدون شاهد و گواه و سند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وام دهد. (سپس بدهکار انکار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حق خود از خدا کمک بخواهد.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تو دستور ندادم که هنگام وام دادن شاهد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 w:rsidRPr="00DC3ACA">
        <w:rPr>
          <w:rStyle w:val="libFootnotenumChar"/>
          <w:rtl/>
        </w:rPr>
        <w:t>(60)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C3ACA">
      <w:pPr>
        <w:pStyle w:val="Heading1"/>
        <w:rPr>
          <w:rtl/>
          <w:lang w:bidi="fa-IR"/>
        </w:rPr>
      </w:pPr>
      <w:bookmarkStart w:id="57" w:name="_Toc2505602"/>
      <w:r>
        <w:rPr>
          <w:rtl/>
          <w:lang w:bidi="fa-IR"/>
        </w:rPr>
        <w:t xml:space="preserve">58 - امام کاظم </w:t>
      </w:r>
      <w:r w:rsidR="00DC3ACA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در کاخ هارون</w:t>
      </w:r>
      <w:bookmarkEnd w:id="57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را در بغداد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کاخها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شکوه هارون وارد کردند.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 xml:space="preserve"> که مست قدرت و سلطنت بود، به کاخ اشاره کرد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کاخ از آن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C3ACA">
      <w:pPr>
        <w:pStyle w:val="libNormal"/>
        <w:rPr>
          <w:rtl/>
          <w:lang w:bidi="fa-IR"/>
        </w:rPr>
      </w:pPr>
      <w:r>
        <w:rPr>
          <w:rtl/>
          <w:lang w:bidi="fa-IR"/>
        </w:rPr>
        <w:t>نظر هارون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عظمت و جلال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رخ حضرت بکشد.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 کمال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کاخ پرتجمل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خانه، خانه فاسقان است؛ همان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درباره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C3AC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ناحق کبر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ورزند از (درک</w:t>
      </w:r>
      <w:r w:rsidR="00DC3AC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فهم)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خود منصرف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سازم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هرگاه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اگر راه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کمال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آن را انتخاب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اما هرگاه راه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آن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به خاطر آن است که آنان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ما را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نموده و از آن غفلت کردند.</w:t>
      </w:r>
      <w:r w:rsidRPr="00DC3ACA">
        <w:rPr>
          <w:rStyle w:val="libFootnotenumChar"/>
          <w:rtl/>
        </w:rPr>
        <w:t>(61)</w:t>
      </w:r>
      <w:r>
        <w:rPr>
          <w:rtl/>
          <w:lang w:bidi="fa-IR"/>
        </w:rPr>
        <w:t xml:space="preserve"> (تو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هارون از آنان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tl/>
          <w:lang w:bidi="fa-IR"/>
        </w:rPr>
        <w:lastRenderedPageBreak/>
        <w:t>در برابر حق تکبر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جبهه گرفته اند.) هارون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پاسخ سخت ناراحت شد. از امام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در واقع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خانه، خانه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از آن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است اکنون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(شما) با زور آن را گرفته اند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باعث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امتحان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کاخ از آن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است، چرا صاحبش آن را از 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از صاحب اصل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حال عمران و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شده است، هرگاه توانست آن را آباد کند پس خواهد گرفت..</w:t>
      </w:r>
      <w:r w:rsidRPr="00DC3ACA">
        <w:rPr>
          <w:rStyle w:val="libFootnotenumChar"/>
          <w:rtl/>
        </w:rPr>
        <w:t>.(62)</w:t>
      </w:r>
    </w:p>
    <w:p w:rsidR="00A3641D" w:rsidRDefault="00DC3ACA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DC3ACA">
      <w:pPr>
        <w:pStyle w:val="Heading1"/>
        <w:rPr>
          <w:rtl/>
          <w:lang w:bidi="fa-IR"/>
        </w:rPr>
      </w:pPr>
      <w:bookmarkStart w:id="58" w:name="_Toc2505603"/>
      <w:r>
        <w:rPr>
          <w:rtl/>
          <w:lang w:bidi="fa-IR"/>
        </w:rPr>
        <w:t>59 - خدمت در دستگاه ظالم</w:t>
      </w:r>
      <w:bookmarkEnd w:id="58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که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مقتدر هارون الرش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بود،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مخلص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امام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ستمگران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دانست، اما اشتغال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مورد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را در دستگاه ظالمان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بارها از امام کاظم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اجازه نداد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C3AC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نکن! ما به شما علاقه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اشتغال تو در دربار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عزت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(ش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>) است.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خداوند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تو برطرف کند و آتش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دشمنان را</w:t>
      </w:r>
      <w:r w:rsidR="00DC3AC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خاموش</w:t>
      </w:r>
      <w:r>
        <w:rPr>
          <w:rtl/>
          <w:lang w:bidi="fa-IR"/>
        </w:rPr>
        <w:t xml:space="preserve"> سازد.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کفاره خدمت در دربار ظالم،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ضمانت کن! من در مقابل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ضمانت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آنچه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ضمانت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هر وقت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ما به تو مراجعه کرد، هر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برطرف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احترام و عزت 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اما آنچه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ضامن شوم عبارتند از: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C3AC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DC3ACA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چوقت</w:t>
      </w:r>
      <w:r>
        <w:rPr>
          <w:rtl/>
          <w:lang w:bidi="fa-IR"/>
        </w:rPr>
        <w:t xml:space="preserve">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C3AC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DC3ACA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هرگز با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دشمن کشته نشو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C3ACA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DC3ACA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فقر و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هر کس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شاد کند، مرحله اول خدا، مرحله دوم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و در مرحله سوم همه ما را خوشحال نموده است.</w:t>
      </w:r>
      <w:r w:rsidRPr="00DC3ACA">
        <w:rPr>
          <w:rStyle w:val="libFootnotenumChar"/>
          <w:rtl/>
        </w:rPr>
        <w:t>(63)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60 - 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در محضر امام کاظم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خدمت حضرت صادق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تا چند مسأله بپرسم. گفتند: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منتظر نشستم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شود،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پسر بچه پنج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شش ساله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و باوقار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بود،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پسر بچه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فرزند رسول خدا! نظر شما درباره گناهان بندگان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از که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</w:t>
      </w:r>
      <w:r>
        <w:rPr>
          <w:rtl/>
          <w:lang w:bidi="fa-IR"/>
        </w:rPr>
        <w:t xml:space="preserve"> زانو نشست و دست راست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چپش گذاشت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>! سؤال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اکنون جوابش را بشنو! آن گاه که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کن!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گناهان</w:t>
      </w:r>
      <w:r>
        <w:rPr>
          <w:rtl/>
          <w:lang w:bidi="fa-IR"/>
        </w:rPr>
        <w:t xml:space="preserve"> بندگان از سه حال خارج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C3AC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DC3ACA">
        <w:rPr>
          <w:rFonts w:hint="cs"/>
          <w:rtl/>
          <w:lang w:bidi="fa-IR"/>
        </w:rPr>
        <w:t xml:space="preserve"> 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خداوند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گناهان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C3AC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DC3ACA">
        <w:rPr>
          <w:rFonts w:hint="cs"/>
          <w:rtl/>
          <w:lang w:bidi="fa-IR"/>
        </w:rPr>
        <w:t xml:space="preserve"> 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 و بنده هر دو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C3ACA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DC3ACA">
        <w:rPr>
          <w:rFonts w:hint="cs"/>
          <w:rtl/>
          <w:lang w:bidi="fa-IR"/>
        </w:rPr>
        <w:t xml:space="preserve"> 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فقط بنده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خداوند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پس چرا بنده اش را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بر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انجام نداده است.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خداوند عادل و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اگر خدا و بنده هر دو با هم هستند،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خود را مجازات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در خصوص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خودش شرکت داشته و کمکش نموده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آن دو صورت که محال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>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صورت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بنده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گناهان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مسؤول اعمال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  <w:r w:rsidRPr="00DC3ACA">
        <w:rPr>
          <w:rStyle w:val="libFootnotenumChar"/>
          <w:rtl/>
        </w:rPr>
        <w:t>(64)</w:t>
      </w:r>
    </w:p>
    <w:p w:rsidR="00A3641D" w:rsidRDefault="00DC3ACA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DC3ACA">
      <w:pPr>
        <w:pStyle w:val="Heading1"/>
        <w:rPr>
          <w:rtl/>
          <w:lang w:bidi="fa-IR"/>
        </w:rPr>
      </w:pPr>
      <w:bookmarkStart w:id="59" w:name="_Toc2505604"/>
      <w:r>
        <w:rPr>
          <w:rtl/>
          <w:lang w:bidi="fa-IR"/>
        </w:rPr>
        <w:t>61 - مرگ آسان</w:t>
      </w:r>
      <w:bookmarkEnd w:id="59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در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وداع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امام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به فرزندش قاسم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DC3ACA">
      <w:pPr>
        <w:pStyle w:val="libNormal"/>
        <w:rPr>
          <w:rtl/>
          <w:lang w:bidi="fa-IR"/>
        </w:rPr>
      </w:pPr>
      <w:r>
        <w:rPr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بال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برادرت سوره والصافات را تا آخر بخوان! قاسم هم شروع کرد بخواندن،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Pr="00DC3ACA">
        <w:rPr>
          <w:rStyle w:val="libAlaemChar"/>
          <w:rtl/>
        </w:rPr>
        <w:t>(</w:t>
      </w:r>
      <w:r w:rsidR="00DC3ACA" w:rsidRPr="00DC3ACA">
        <w:rPr>
          <w:rStyle w:val="libAieChar"/>
          <w:rFonts w:hint="cs"/>
          <w:rtl/>
        </w:rPr>
        <w:t>أَشَدُّ خَلْقًا أَم مَّنْ خَلَقْنَا</w:t>
      </w:r>
      <w:r w:rsidR="00DC3ACA">
        <w:rPr>
          <w:rStyle w:val="libAieChar"/>
          <w:rFonts w:hint="cs"/>
          <w:rtl/>
        </w:rPr>
        <w:t xml:space="preserve"> </w:t>
      </w:r>
      <w:r w:rsidR="00DC3ACA" w:rsidRPr="00DC3ACA">
        <w:rPr>
          <w:rStyle w:val="libAieChar"/>
          <w:rFonts w:hint="cs"/>
          <w:rtl/>
        </w:rPr>
        <w:t>إِنَّا خَلَقْنَاهُم</w:t>
      </w:r>
      <w:r w:rsidRPr="00DC3ACA">
        <w:rPr>
          <w:rStyle w:val="libAlaemChar"/>
          <w:rtl/>
        </w:rPr>
        <w:t>)</w:t>
      </w:r>
      <w:r w:rsidRPr="00DC3ACA">
        <w:rPr>
          <w:rStyle w:val="libFootnotenumChar"/>
          <w:rtl/>
        </w:rPr>
        <w:t>(65)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جوان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 پس از آنکه کفن کردند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قبرستان حرکت دادند،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بن جعفر به امام کاظم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عرض کرد: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حالت احتضار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 سوره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 شما دستور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(والصافات) بخوانند.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- پسرم!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هر کس که گرفتار مرگ است خوانده شود خداوند او را فور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  <w:r w:rsidRPr="00443373">
        <w:rPr>
          <w:rStyle w:val="libFootnotenumChar"/>
          <w:rtl/>
        </w:rPr>
        <w:t>(66)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43373">
      <w:pPr>
        <w:pStyle w:val="Heading1"/>
        <w:rPr>
          <w:rtl/>
          <w:lang w:bidi="fa-IR"/>
        </w:rPr>
      </w:pPr>
      <w:bookmarkStart w:id="60" w:name="_Toc2505605"/>
      <w:r>
        <w:rPr>
          <w:rtl/>
          <w:lang w:bidi="fa-IR"/>
        </w:rPr>
        <w:t>62 -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در پرتو تقوا</w:t>
      </w:r>
      <w:bookmarkEnd w:id="60"/>
    </w:p>
    <w:p w:rsidR="00A3641D" w:rsidRDefault="00A3641D" w:rsidP="0044337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برادر امام رضا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کرد،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آتش زد و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کشت.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او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النار (ز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آتش افروز)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گفتند.</w:t>
      </w:r>
      <w:r w:rsidR="00443373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مأمون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فرستاد او را گرفتند و نزد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مأمون</w:t>
      </w:r>
      <w:r>
        <w:rPr>
          <w:rtl/>
          <w:lang w:bidi="fa-IR"/>
        </w:rPr>
        <w:t xml:space="preserve"> (به خاطر برادرش امام رضا از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راتش</w:t>
      </w:r>
      <w:r>
        <w:rPr>
          <w:rtl/>
          <w:lang w:bidi="fa-IR"/>
        </w:rPr>
        <w:t xml:space="preserve"> گذشت) و دستور داد او را نزد برادرش، امام رضا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پسر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خراسان در مجلس حضرت رضا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بودم،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 در آن مجلس بود، امام که مشغول صحبت شد،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اعتنا به سخنان امام متوجه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مجلس شد و گفت: ما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چنان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سخنان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فرمود: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گفتار بقال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کوفه تو را گول زده و مغرور کرده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4337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به</w:t>
      </w:r>
      <w:r w:rsidR="0044337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خاطر</w:t>
      </w:r>
      <w:r>
        <w:rPr>
          <w:rtl/>
          <w:lang w:bidi="fa-IR"/>
        </w:rPr>
        <w:t xml:space="preserve"> پاکدامن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 </w:t>
      </w:r>
      <w:r w:rsidR="00443373" w:rsidRPr="00443373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فرزندان او را به آتش جهنم حرام کرد.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خدا سوگند!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مقام، مخصوص (حسن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 و فرزندان بلاواسطه (فاطمه زهرا) است.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ممکن است پدرت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روزها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شبها را به عبادت بگذراند و تو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را بکن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هر دو داخل بهشت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اگر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باشد، مقام تو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خداوند بالاتر از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خواهد بود.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پدرت با زحمت بهشت رفته اما تو بدون زحمت داخل بهشت 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لمحسننا کفلان من الاجر و لمس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ئنا</w:t>
      </w:r>
      <w:r>
        <w:rPr>
          <w:rtl/>
          <w:lang w:bidi="fa-IR"/>
        </w:rPr>
        <w:t xml:space="preserve"> ضعفان من العذاب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اجر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ما خاندان، دو برابر و عذاب گنهکاران ما،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 برابر خواهد بود.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برادر و پسر شما هستم و به خاطر شما من هم وارد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شوم. امام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تو آن وقت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من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خدا اطاعت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پسر</w:t>
      </w:r>
      <w:r>
        <w:rPr>
          <w:rtl/>
          <w:lang w:bidi="fa-IR"/>
        </w:rPr>
        <w:t xml:space="preserve"> نوح مادام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نکرده بود از خاندان او 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گناه کرد، خداوند او را از خاندان نوح به شمار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در پاسخ درخواست حضرت نوح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(که نجات فرزندش را از غرق شدن در آب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خواست)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 اهلک او از خاندان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او متمرد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کار است.</w:t>
      </w:r>
      <w:r w:rsidRPr="00443373">
        <w:rPr>
          <w:rStyle w:val="libFootnotenumChar"/>
          <w:rtl/>
        </w:rPr>
        <w:t>(67)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مسلمانان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بکوشند تا فرهنگ قرآن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در جامعه زنده گردد. جز تقوا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چکدام</w:t>
      </w:r>
      <w:r>
        <w:rPr>
          <w:rtl/>
          <w:lang w:bidi="fa-IR"/>
        </w:rPr>
        <w:t xml:space="preserve"> از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خراف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ندهند.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43373">
      <w:pPr>
        <w:pStyle w:val="Heading1"/>
        <w:rPr>
          <w:rtl/>
          <w:lang w:bidi="fa-IR"/>
        </w:rPr>
      </w:pPr>
      <w:bookmarkStart w:id="61" w:name="_Toc2505606"/>
      <w:r>
        <w:rPr>
          <w:rtl/>
          <w:lang w:bidi="fa-IR"/>
        </w:rPr>
        <w:t>63 -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باغها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bookmarkEnd w:id="61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رضا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خراسان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ارزشمند،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که آنجا تا هنگام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شدن</w:t>
      </w:r>
      <w:r>
        <w:rPr>
          <w:rtl/>
          <w:lang w:bidi="fa-IR"/>
        </w:rPr>
        <w:t xml:space="preserve"> (صور) و بر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محل رفت و آمد فرشتگان خواهد 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فرشتگان در آنجا فرود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آسمانها پر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حضرت سؤال شد: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 در کجا واقع است؟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طوس (مشهد) است، به خدا قسم! آنجا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باغها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</w:t>
      </w:r>
      <w:r>
        <w:rPr>
          <w:rtl/>
          <w:lang w:bidi="fa-IR"/>
        </w:rPr>
        <w:t xml:space="preserve"> کس در آن مکان مرا خالصانه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کند، همانند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رسول خدا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نموده.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او، ثواب هزار حج، و هزار عمره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شده به او عطا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 پدرانم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او شفاعت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</w:t>
      </w:r>
      <w:r w:rsidRPr="00443373">
        <w:rPr>
          <w:rStyle w:val="libFootnotenumChar"/>
          <w:rtl/>
        </w:rPr>
        <w:t>د.(68)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43373">
      <w:pPr>
        <w:pStyle w:val="Heading1"/>
        <w:rPr>
          <w:rtl/>
          <w:lang w:bidi="fa-IR"/>
        </w:rPr>
      </w:pPr>
      <w:bookmarkStart w:id="62" w:name="_Toc2505607"/>
      <w:r>
        <w:rPr>
          <w:rtl/>
          <w:lang w:bidi="fa-IR"/>
        </w:rPr>
        <w:t>64 - گنجشک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ادگر</w:t>
      </w:r>
      <w:bookmarkEnd w:id="62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جعفر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نسل حضرت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است،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باغ در خدمت امام رضا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بودم که ناگاه گنجشک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با حال اضطراب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نشست و مرتب داد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به من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گنجشک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جوجه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بخورد.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عصا را بردار و حرکت کن و در فلان خانه مار را بکش!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عصا را برداشتم و وارد آن خانه شدم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جوجه ها در حرکت است او را کشته و به خدمت امام برگشتم.</w:t>
      </w:r>
      <w:r w:rsidRPr="00443373">
        <w:rPr>
          <w:rStyle w:val="libFootnotenumChar"/>
          <w:rtl/>
        </w:rPr>
        <w:t>(69)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43373">
      <w:pPr>
        <w:pStyle w:val="Heading1"/>
        <w:rPr>
          <w:rtl/>
          <w:lang w:bidi="fa-IR"/>
        </w:rPr>
      </w:pPr>
      <w:bookmarkStart w:id="63" w:name="_Toc2505608"/>
      <w:r>
        <w:rPr>
          <w:rtl/>
          <w:lang w:bidi="fa-IR"/>
        </w:rPr>
        <w:t>65 - مساوات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امام رضا</w:t>
      </w:r>
      <w:bookmarkEnd w:id="63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سفر خراسان در خدمت امام رضا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بودم،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سفره غذا انداختند و امام همه غلامان و خدمتگزاران خود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اهان</w:t>
      </w:r>
      <w:r>
        <w:rPr>
          <w:rtl/>
          <w:lang w:bidi="fa-IR"/>
        </w:rPr>
        <w:t xml:space="preserve"> را بر سر سفره 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با آنها غذا بخورند.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شوم! بهتر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سفره جداگانه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ساکت</w:t>
      </w:r>
      <w:r>
        <w:rPr>
          <w:rtl/>
          <w:lang w:bidi="fa-IR"/>
        </w:rPr>
        <w:t xml:space="preserve"> باش!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پدر و مادرمان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پاداش 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عمل اشخاص دارد.</w:t>
      </w:r>
      <w:r w:rsidRPr="00443373">
        <w:rPr>
          <w:rStyle w:val="libFootnotenumChar"/>
          <w:rtl/>
        </w:rPr>
        <w:t>(70)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43373">
      <w:pPr>
        <w:pStyle w:val="Heading1"/>
        <w:rPr>
          <w:rtl/>
          <w:lang w:bidi="fa-IR"/>
        </w:rPr>
      </w:pPr>
      <w:bookmarkStart w:id="64" w:name="_Toc2505609"/>
      <w:r>
        <w:rPr>
          <w:rtl/>
          <w:lang w:bidi="fa-IR"/>
        </w:rPr>
        <w:t>66 - آنچه مصلحت بود</w:t>
      </w:r>
      <w:bookmarkEnd w:id="64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صفوان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محضر امام رضا بودم با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کنار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نشسته بود رد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آن مرد به امام اشاره کرد و به عنوان امامت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رافض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(ش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)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حضرت عرض کردم: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مرد چه گفت؟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اما او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در راه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گام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هنگام امام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اصلاح او دعا کرد. طول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مغازه اش آتش گرفت و دزدان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اموالش را به غارت بردند.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سحرگاه</w:t>
      </w:r>
      <w:r>
        <w:rPr>
          <w:rtl/>
          <w:lang w:bidi="fa-IR"/>
        </w:rPr>
        <w:t xml:space="preserve"> همان شب آن مرد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متواضع و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کنار امام نشسته است. امام دستور داد به او کمک کردند.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خطاب به من کرد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صفوان</w:t>
      </w:r>
      <w:r>
        <w:rPr>
          <w:rtl/>
          <w:lang w:bidi="fa-IR"/>
        </w:rPr>
        <w:t>! او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راه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قدم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جزء آنچه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صلاح او نبود. (و راه اصلاحش همان بود که انجام گرفت.)</w:t>
      </w:r>
      <w:r w:rsidRPr="00443373">
        <w:rPr>
          <w:rStyle w:val="libFootnotenumChar"/>
          <w:rtl/>
        </w:rPr>
        <w:t>(71)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43373">
      <w:pPr>
        <w:pStyle w:val="Heading1"/>
        <w:rPr>
          <w:rtl/>
          <w:lang w:bidi="fa-IR"/>
        </w:rPr>
      </w:pPr>
      <w:bookmarkStart w:id="65" w:name="_Toc2505610"/>
      <w:r>
        <w:rPr>
          <w:rtl/>
          <w:lang w:bidi="fa-IR"/>
        </w:rPr>
        <w:t>67 -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در خدمت امام جواد </w:t>
      </w:r>
      <w:r w:rsidR="00443373" w:rsidRPr="00443373">
        <w:rPr>
          <w:rStyle w:val="libAlaemChar"/>
          <w:rFonts w:eastAsiaTheme="minorHAnsi"/>
          <w:rtl/>
        </w:rPr>
        <w:t>عليه‌السلام</w:t>
      </w:r>
      <w:bookmarkEnd w:id="65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 نشاط و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امام جواد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خبر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مسرور و خوشحال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مرد عرض کرد: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</w:t>
      </w:r>
      <w:r>
        <w:rPr>
          <w:rtl/>
          <w:lang w:bidi="fa-IR"/>
        </w:rPr>
        <w:t xml:space="preserve"> رسول خدا! از پدر شما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انجام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و احسان به او دهد و او را در حل مشکلات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موفق بدارد. امروز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به من مراجعه کردند و بخواست خداوند </w:t>
      </w:r>
      <w:r>
        <w:rPr>
          <w:rtl/>
          <w:lang w:bidi="fa-IR"/>
        </w:rPr>
        <w:lastRenderedPageBreak/>
        <w:t>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حل شد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ده نفر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</w:t>
      </w:r>
      <w:r>
        <w:rPr>
          <w:rtl/>
          <w:lang w:bidi="fa-IR"/>
        </w:rPr>
        <w:t xml:space="preserve"> را بر</w:t>
      </w:r>
      <w:r>
        <w:rPr>
          <w:rFonts w:hint="eastAsia"/>
          <w:rtl/>
          <w:lang w:bidi="fa-IR"/>
        </w:rPr>
        <w:t>طرف</w:t>
      </w:r>
      <w:r>
        <w:rPr>
          <w:rtl/>
          <w:lang w:bidi="fa-IR"/>
        </w:rPr>
        <w:t xml:space="preserve"> کردم،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سرور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دست داده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جواد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جانم سوگند!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شاد و خوشحال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به شرط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اعمالت را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نکرده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باطل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امام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443373" w:rsidP="00A3641D">
      <w:pPr>
        <w:pStyle w:val="libNormal"/>
        <w:rPr>
          <w:rtl/>
          <w:lang w:bidi="fa-IR"/>
        </w:rPr>
      </w:pPr>
      <w:r w:rsidRPr="00443373">
        <w:rPr>
          <w:rStyle w:val="libAlaemChar"/>
          <w:rFonts w:eastAsia="KFGQPC Uthman Taha Naskh" w:hint="cs"/>
          <w:rtl/>
        </w:rPr>
        <w:t>(</w:t>
      </w:r>
      <w:r w:rsidRPr="00443373">
        <w:rPr>
          <w:rStyle w:val="libAieChar"/>
          <w:rFonts w:hint="cs"/>
          <w:rtl/>
        </w:rPr>
        <w:t>يَا أَيُّهَا الَّذِينَ آمَنُوا لَا تُبْطِلُوا صَدَقَاتِكُم بِالْمَنِّ وَالْأَذَىٰ</w:t>
      </w:r>
      <w:r w:rsidRPr="00443373">
        <w:rPr>
          <w:rStyle w:val="libAlaemChar"/>
          <w:rFonts w:eastAsia="KFGQPC Uthman Taha Naskh" w:hint="cs"/>
          <w:rtl/>
        </w:rPr>
        <w:t>)</w:t>
      </w:r>
      <w:r w:rsidR="00A3641D" w:rsidRPr="00443373">
        <w:rPr>
          <w:rStyle w:val="libAieChar"/>
          <w:rtl/>
        </w:rPr>
        <w:t>.</w:t>
      </w:r>
      <w:r w:rsidR="00A3641D" w:rsidRPr="00443373">
        <w:rPr>
          <w:rStyle w:val="libFootnotenumChar"/>
          <w:rtl/>
        </w:rPr>
        <w:t>(72)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خود را با منت نهادن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کردن باطل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...</w:t>
      </w:r>
      <w:r w:rsidRPr="00F97A02">
        <w:rPr>
          <w:rStyle w:val="libFootnotenumChar"/>
          <w:rtl/>
        </w:rPr>
        <w:t>(73)</w:t>
      </w:r>
    </w:p>
    <w:p w:rsidR="00A3641D" w:rsidRDefault="00F97A02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F97A02">
      <w:pPr>
        <w:pStyle w:val="Heading1"/>
        <w:rPr>
          <w:rtl/>
          <w:lang w:bidi="fa-IR"/>
        </w:rPr>
      </w:pPr>
      <w:bookmarkStart w:id="66" w:name="_Toc2505611"/>
      <w:r>
        <w:rPr>
          <w:rtl/>
          <w:lang w:bidi="fa-IR"/>
        </w:rPr>
        <w:t>68</w:t>
      </w:r>
      <w:r w:rsidR="00F97A0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دلجو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امام جواد</w:t>
      </w:r>
      <w:r w:rsidR="00F97A02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از کتک خورده</w:t>
      </w:r>
      <w:bookmarkEnd w:id="66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خدمت</w:t>
      </w:r>
      <w:r>
        <w:rPr>
          <w:rtl/>
          <w:lang w:bidi="fa-IR"/>
        </w:rPr>
        <w:t xml:space="preserve"> امام جواد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نشسته بودم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خانه امام گم شده بود.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را به اتهام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کشان کشان نزد حضرت جواد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آوردند.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شما او را رها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او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 است، گوسفند در خانه فلان کس است،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خانه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همان خانه رفتند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گوسفند آنجا است، صاحب خانه را به اتهام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کردند، لباسها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پاره کرده کتک زدند.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که گوسفند را ندزد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را خدمت امام آوردند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به او ستم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گوسفند خودش به خانه او داخل شده و اطلاع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امام از او دلجو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مبلغ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مقابل لباسها و کتک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خورده بود به او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F97A02">
        <w:rPr>
          <w:rStyle w:val="libFootnotenumChar"/>
          <w:rtl/>
        </w:rPr>
        <w:t>(74)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F97A02">
      <w:pPr>
        <w:pStyle w:val="Heading1"/>
        <w:rPr>
          <w:rtl/>
          <w:lang w:bidi="fa-IR"/>
        </w:rPr>
      </w:pPr>
      <w:bookmarkStart w:id="67" w:name="_Toc2505612"/>
      <w:r>
        <w:rPr>
          <w:rtl/>
          <w:lang w:bidi="fa-IR"/>
        </w:rPr>
        <w:t>69 -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97A02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درندگان</w:t>
      </w:r>
      <w:bookmarkEnd w:id="67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متوکل عباس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دروغ ادعا کرد که من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دختر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هستم، -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از مردم پول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- او را نزد متوکل آوردند.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متوکل</w:t>
      </w:r>
      <w:r>
        <w:rPr>
          <w:rtl/>
          <w:lang w:bidi="fa-IR"/>
        </w:rPr>
        <w:t xml:space="preserve"> به او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زن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زمان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دختر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گذرد؟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دست بر سرم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دعا کرده است که در هر چهل سال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برگردد.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تا حال خود را به مردم نشان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وادارم کرد که خود را به مردم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متوکل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اولاد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و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عباس و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احضار کرد و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آنان گفت. چند نفرشان گفتند: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دختر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در سال فلان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 است. متوکل به او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مقابل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تو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دروغ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خودشان ساخته اند من از نظر مردم پنهان بودم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مرگ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خبر نداشت.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متوکل</w:t>
      </w:r>
      <w:r>
        <w:rPr>
          <w:rtl/>
          <w:lang w:bidi="fa-IR"/>
        </w:rPr>
        <w:t xml:space="preserve"> به حاضر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مغلوب گردد؟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است حضرت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احضار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سرانجام</w:t>
      </w:r>
      <w:r>
        <w:rPr>
          <w:rtl/>
          <w:lang w:bidi="fa-IR"/>
        </w:rPr>
        <w:t xml:space="preserve"> متوکل حضرت را احضار کرد و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زن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مطرح نمود.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در فلان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چشم از جهان فروبسته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متوکل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نقل کردند، او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من سوگند خورده ام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مگر با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محکم.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من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 که او را مجاب کند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قبول داشته باشند.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متوکل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کدام است؟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F97A0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گوشت</w:t>
      </w:r>
      <w:r>
        <w:rPr>
          <w:rtl/>
          <w:lang w:bidi="fa-IR"/>
        </w:rPr>
        <w:t xml:space="preserve"> بدن فرزندان فاطمه </w:t>
      </w:r>
      <w:r w:rsidR="00F97A02" w:rsidRPr="00F97A02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بر درندگان حرام است اگر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جلو درندگان بگذار چنانچه از فرزندان فاطمه </w:t>
      </w:r>
      <w:r w:rsidR="00F97A02" w:rsidRPr="00F97A02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باشد درندگان به او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متوکل</w:t>
      </w:r>
      <w:r>
        <w:rPr>
          <w:rtl/>
          <w:lang w:bidi="fa-IR"/>
        </w:rPr>
        <w:t xml:space="preserve"> به آن زن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من کشته شوم،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از فرزندان فاطمه</w:t>
      </w:r>
      <w:r w:rsidR="00F97A02" w:rsidRPr="00F97A02">
        <w:rPr>
          <w:rFonts w:ascii="Traditional Arabic" w:eastAsiaTheme="minorHAnsi" w:hAnsi="Traditional Arabic" w:cs="Traditional Arabic"/>
          <w:rtl/>
        </w:rPr>
        <w:t xml:space="preserve"> </w:t>
      </w:r>
      <w:r w:rsidR="00F97A02" w:rsidRPr="00F97A02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هستند، هر کدام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جلو درندگان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اندازد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رنگ همگان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دشمنان امام گفتند: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خودش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درندگان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متوکل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کرد.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بدون آنکه در قتل امام دخالت داشته باشد او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ببرد!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حضرت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چرا</w:t>
      </w:r>
      <w:r>
        <w:rPr>
          <w:rtl/>
          <w:lang w:bidi="fa-IR"/>
        </w:rPr>
        <w:t xml:space="preserve"> خودتان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شما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متوکل</w:t>
      </w:r>
      <w:r>
        <w:rPr>
          <w:rtl/>
          <w:lang w:bidi="fa-IR"/>
        </w:rPr>
        <w:t xml:space="preserve"> گفت: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آنجا شش عدد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 امام در جلو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قرار گرفت.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F97A0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اطراف امام را گرفتند، دستها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گذاشته سر</w:t>
      </w:r>
      <w:r w:rsidR="00F97A0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نهادند.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دست بر سر آنها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اشاره کرد که کنار بروند و فاصله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به جانب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اشاره کرده بود رفتند و در مقابل امام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متوکل به او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بر ضرر تو 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مردم از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 خبر شوند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متوکل</w:t>
      </w:r>
      <w:r>
        <w:rPr>
          <w:rtl/>
          <w:lang w:bidi="fa-IR"/>
        </w:rPr>
        <w:t xml:space="preserve"> از امام خواست از محل درندگان خارج شود و از حضرت عذر خواست که نظر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شما نداشت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مقصودمان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سخن شما ثابت شود.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که خواست حرکت کند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اطرافش را گرفتند و خود را به لباسها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پله گذاشت اشاره کرد برگرد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همه برگشتند و امام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متوکل</w:t>
      </w:r>
      <w:r>
        <w:rPr>
          <w:rtl/>
          <w:lang w:bidi="fa-IR"/>
        </w:rPr>
        <w:t xml:space="preserve"> به آن زن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نوبت تو است که به محل درندگان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ناله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زن بلند شد، شروع به التماس کرده، اعتراف به دروغگو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خود نمود.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دختر فلان هستم از فقر و 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ادعا افتادم.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F97A02" w:rsidRDefault="00A3641D" w:rsidP="00F97A0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متوکل</w:t>
      </w:r>
      <w:r>
        <w:rPr>
          <w:rtl/>
          <w:lang w:bidi="fa-IR"/>
        </w:rPr>
        <w:t xml:space="preserve"> به حرف او گوش نکرد دستور داد او را جلو درندگان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ندازند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 متوکل درخواست کرد از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آن زن بگذرد، متوکل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F97A02">
        <w:rPr>
          <w:rStyle w:val="libFootnotenumChar"/>
          <w:rtl/>
        </w:rPr>
        <w:t>(75)</w:t>
      </w:r>
    </w:p>
    <w:p w:rsidR="00A3641D" w:rsidRDefault="00F97A02" w:rsidP="00F97A0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F97A02">
      <w:pPr>
        <w:pStyle w:val="Heading1"/>
        <w:rPr>
          <w:rtl/>
          <w:lang w:bidi="fa-IR"/>
        </w:rPr>
      </w:pPr>
      <w:bookmarkStart w:id="68" w:name="_Toc2505613"/>
      <w:r>
        <w:rPr>
          <w:rtl/>
          <w:lang w:bidi="fa-IR"/>
        </w:rPr>
        <w:t>70 - فتوا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97A02" w:rsidRPr="00F97A02">
        <w:rPr>
          <w:rStyle w:val="libAlaemChar"/>
          <w:rFonts w:eastAsiaTheme="minorHAnsi"/>
          <w:rtl/>
        </w:rPr>
        <w:t>عليه‌السلام</w:t>
      </w:r>
      <w:r w:rsidR="00F97A02" w:rsidRPr="00902A21">
        <w:rPr>
          <w:rStyle w:val="libNormalChar"/>
          <w:rFonts w:eastAsiaTheme="minorHAnsi"/>
          <w:rtl/>
        </w:rPr>
        <w:t xml:space="preserve"> </w:t>
      </w:r>
      <w:r>
        <w:rPr>
          <w:rtl/>
          <w:lang w:bidi="fa-IR"/>
        </w:rPr>
        <w:t>درباره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زناکار</w:t>
      </w:r>
      <w:bookmarkEnd w:id="68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با زن مسلمان زنا کرده بود،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متوکل آوردند.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متوکل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بر او حد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 و مسلمان 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اکثم (قاض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القضات)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اسلام</w:t>
      </w:r>
      <w:r>
        <w:rPr>
          <w:rtl/>
          <w:lang w:bidi="fa-IR"/>
        </w:rPr>
        <w:t xml:space="preserve"> آوردن او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خلاف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حد در مورد او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فقها گفتند: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سه بار در مورد او حد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F97A0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اختلاف</w:t>
      </w:r>
      <w:r>
        <w:rPr>
          <w:rtl/>
          <w:lang w:bidi="fa-IR"/>
        </w:rPr>
        <w:t xml:space="preserve"> نظرها باعث شد متوکل مسأله را از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97A02" w:rsidRPr="00F97A02">
        <w:rPr>
          <w:rStyle w:val="libAlaemChar"/>
          <w:rFonts w:eastAsiaTheme="minorHAnsi"/>
          <w:rtl/>
        </w:rPr>
        <w:t>عليه‌السلام</w:t>
      </w:r>
      <w:r w:rsidR="00F97A02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بپرسد.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مسأله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نوشت.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در پاسخ نوشت: (آن قدر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شلاق بخورد تا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اکثم و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 فتوا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مخالفت کردند و گفتند: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فتوا مدرک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ندارد.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متوکل</w:t>
      </w:r>
      <w:r>
        <w:rPr>
          <w:rtl/>
          <w:lang w:bidi="fa-IR"/>
        </w:rPr>
        <w:t xml:space="preserve">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حضرت نوشت مدرک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فتوا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5B224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در جواب نوشت: </w:t>
      </w:r>
      <w:r w:rsidR="005B2240" w:rsidRPr="005B2240">
        <w:rPr>
          <w:rStyle w:val="libAlaemChar"/>
          <w:rFonts w:hint="cs"/>
          <w:rtl/>
        </w:rPr>
        <w:t>(</w:t>
      </w:r>
      <w:r w:rsidRPr="005B2240">
        <w:rPr>
          <w:rStyle w:val="libAieChar"/>
          <w:rtl/>
        </w:rPr>
        <w:t>بسم الله الرحمن الرح</w:t>
      </w:r>
      <w:r w:rsidRPr="005B2240">
        <w:rPr>
          <w:rStyle w:val="libAieChar"/>
          <w:rFonts w:hint="cs"/>
          <w:rtl/>
        </w:rPr>
        <w:t>ی</w:t>
      </w:r>
      <w:r w:rsidRPr="005B2240">
        <w:rPr>
          <w:rStyle w:val="libAieChar"/>
          <w:rFonts w:hint="eastAsia"/>
          <w:rtl/>
        </w:rPr>
        <w:t>م</w:t>
      </w:r>
      <w:r w:rsidRPr="005B2240">
        <w:rPr>
          <w:rStyle w:val="libAieChar"/>
          <w:rtl/>
        </w:rPr>
        <w:t xml:space="preserve"> </w:t>
      </w:r>
      <w:r w:rsidR="005B2240" w:rsidRPr="005B2240">
        <w:rPr>
          <w:rStyle w:val="libAieChar"/>
          <w:rFonts w:hint="cs"/>
          <w:rtl/>
        </w:rPr>
        <w:t>فَلَمَّا رَأَوْا بَأْسَنَا قَالُوا آمَنَّا بِاللَّـهِ وَحْدَهُ وَكَفَرْنَا بِمَا كُنَّا بِهِ مُشْرِكِينَ</w:t>
      </w:r>
      <w:r w:rsidR="005B2240" w:rsidRPr="005B2240">
        <w:rPr>
          <w:rStyle w:val="libAieChar"/>
          <w:rFonts w:ascii="Times New Roman" w:hAnsi="Times New Roman" w:cs="Times New Roman"/>
        </w:rPr>
        <w:t> </w:t>
      </w:r>
      <w:r w:rsidR="005B2240" w:rsidRPr="005B2240">
        <w:rPr>
          <w:rStyle w:val="libAieChar"/>
          <w:rtl/>
        </w:rPr>
        <w:t>﴿</w:t>
      </w:r>
      <w:hyperlink r:id="rId8" w:anchor="40:84" w:history="1">
        <w:r w:rsidR="005B2240" w:rsidRPr="005B2240">
          <w:rPr>
            <w:rStyle w:val="libAieChar"/>
            <w:rtl/>
          </w:rPr>
          <w:t>٨٤</w:t>
        </w:r>
      </w:hyperlink>
      <w:r w:rsidR="005B2240" w:rsidRPr="005B2240">
        <w:rPr>
          <w:rStyle w:val="libAieChar"/>
          <w:rtl/>
        </w:rPr>
        <w:t>﴾</w:t>
      </w:r>
      <w:r w:rsidR="005B2240" w:rsidRPr="005B2240">
        <w:rPr>
          <w:rStyle w:val="libAieChar"/>
          <w:rFonts w:ascii="Times New Roman" w:hAnsi="Times New Roman" w:cs="Times New Roman"/>
        </w:rPr>
        <w:t> </w:t>
      </w:r>
      <w:r w:rsidR="005B2240" w:rsidRPr="005B2240">
        <w:rPr>
          <w:rStyle w:val="libAieChar"/>
          <w:rFonts w:hint="cs"/>
          <w:rtl/>
        </w:rPr>
        <w:t>فَلَمْ يَكُ يَنفَعُهُمْ إِيمَانُهُمْ لَمَّا رَأَوْا بَأْسَنَا</w:t>
      </w:r>
      <w:r w:rsidRPr="005B2240">
        <w:rPr>
          <w:rStyle w:val="libAieChar"/>
          <w:rtl/>
        </w:rPr>
        <w:t>..</w:t>
      </w:r>
      <w:r>
        <w:rPr>
          <w:rtl/>
          <w:lang w:bidi="fa-IR"/>
        </w:rPr>
        <w:t>.</w:t>
      </w:r>
      <w:r w:rsidR="005B2240" w:rsidRPr="005B2240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 w:rsidRPr="005B2240">
        <w:rPr>
          <w:rStyle w:val="libFootnotenumChar"/>
          <w:rtl/>
        </w:rPr>
        <w:t>(76)</w:t>
      </w:r>
    </w:p>
    <w:p w:rsidR="00A3641D" w:rsidRDefault="005B2240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A3641D">
        <w:rPr>
          <w:rtl/>
          <w:lang w:bidi="fa-IR"/>
        </w:rPr>
        <w:t>(هنگام</w:t>
      </w:r>
      <w:r w:rsidR="00A3641D">
        <w:rPr>
          <w:rFonts w:hint="cs"/>
          <w:rtl/>
          <w:lang w:bidi="fa-IR"/>
        </w:rPr>
        <w:t>ی</w:t>
      </w:r>
      <w:r w:rsidR="00A3641D">
        <w:rPr>
          <w:rtl/>
          <w:lang w:bidi="fa-IR"/>
        </w:rPr>
        <w:t xml:space="preserve"> که قهر و غضب ما را د</w:t>
      </w:r>
      <w:r w:rsidR="00A3641D">
        <w:rPr>
          <w:rFonts w:hint="cs"/>
          <w:rtl/>
          <w:lang w:bidi="fa-IR"/>
        </w:rPr>
        <w:t>ی</w:t>
      </w:r>
      <w:r w:rsidR="00A3641D">
        <w:rPr>
          <w:rFonts w:hint="eastAsia"/>
          <w:rtl/>
          <w:lang w:bidi="fa-IR"/>
        </w:rPr>
        <w:t>دند،</w:t>
      </w:r>
      <w:r w:rsidR="00A3641D">
        <w:rPr>
          <w:rtl/>
          <w:lang w:bidi="fa-IR"/>
        </w:rPr>
        <w:t xml:space="preserve"> گفتند: به آفر</w:t>
      </w:r>
      <w:r w:rsidR="00A3641D">
        <w:rPr>
          <w:rFonts w:hint="cs"/>
          <w:rtl/>
          <w:lang w:bidi="fa-IR"/>
        </w:rPr>
        <w:t>ی</w:t>
      </w:r>
      <w:r w:rsidR="00A3641D">
        <w:rPr>
          <w:rFonts w:hint="eastAsia"/>
          <w:rtl/>
          <w:lang w:bidi="fa-IR"/>
        </w:rPr>
        <w:t>دگار</w:t>
      </w:r>
      <w:r w:rsidR="00A3641D">
        <w:rPr>
          <w:rtl/>
          <w:lang w:bidi="fa-IR"/>
        </w:rPr>
        <w:t xml:space="preserve"> </w:t>
      </w:r>
      <w:r w:rsidR="00A3641D">
        <w:rPr>
          <w:rFonts w:hint="cs"/>
          <w:rtl/>
          <w:lang w:bidi="fa-IR"/>
        </w:rPr>
        <w:t>ی</w:t>
      </w:r>
      <w:r w:rsidR="00A3641D">
        <w:rPr>
          <w:rFonts w:hint="eastAsia"/>
          <w:rtl/>
          <w:lang w:bidi="fa-IR"/>
        </w:rPr>
        <w:t>کتا،</w:t>
      </w:r>
      <w:r w:rsidR="00A3641D">
        <w:rPr>
          <w:rtl/>
          <w:lang w:bidi="fa-IR"/>
        </w:rPr>
        <w:t xml:space="preserve"> ا</w:t>
      </w:r>
      <w:r w:rsidR="00A3641D">
        <w:rPr>
          <w:rFonts w:hint="cs"/>
          <w:rtl/>
          <w:lang w:bidi="fa-IR"/>
        </w:rPr>
        <w:t>ی</w:t>
      </w:r>
      <w:r w:rsidR="00A3641D">
        <w:rPr>
          <w:rFonts w:hint="eastAsia"/>
          <w:rtl/>
          <w:lang w:bidi="fa-IR"/>
        </w:rPr>
        <w:t>مان</w:t>
      </w:r>
      <w:r w:rsidR="00A3641D">
        <w:rPr>
          <w:rtl/>
          <w:lang w:bidi="fa-IR"/>
        </w:rPr>
        <w:t xml:space="preserve"> آورد</w:t>
      </w:r>
      <w:r w:rsidR="00A3641D">
        <w:rPr>
          <w:rFonts w:hint="cs"/>
          <w:rtl/>
          <w:lang w:bidi="fa-IR"/>
        </w:rPr>
        <w:t>ی</w:t>
      </w:r>
      <w:r w:rsidR="00A3641D">
        <w:rPr>
          <w:rFonts w:hint="eastAsia"/>
          <w:rtl/>
          <w:lang w:bidi="fa-IR"/>
        </w:rPr>
        <w:t>م</w:t>
      </w:r>
      <w:r w:rsidR="00A3641D">
        <w:rPr>
          <w:rtl/>
          <w:lang w:bidi="fa-IR"/>
        </w:rPr>
        <w:t xml:space="preserve"> و به بتها و هر آنچه را که شر</w:t>
      </w:r>
      <w:r w:rsidR="00A3641D">
        <w:rPr>
          <w:rFonts w:hint="cs"/>
          <w:rtl/>
          <w:lang w:bidi="fa-IR"/>
        </w:rPr>
        <w:t>ی</w:t>
      </w:r>
      <w:r w:rsidR="00A3641D">
        <w:rPr>
          <w:rFonts w:hint="eastAsia"/>
          <w:rtl/>
          <w:lang w:bidi="fa-IR"/>
        </w:rPr>
        <w:t>ک</w:t>
      </w:r>
      <w:r w:rsidR="00A3641D">
        <w:rPr>
          <w:rtl/>
          <w:lang w:bidi="fa-IR"/>
        </w:rPr>
        <w:t xml:space="preserve"> خدا قرار داده بود</w:t>
      </w:r>
      <w:r w:rsidR="00A3641D">
        <w:rPr>
          <w:rFonts w:hint="cs"/>
          <w:rtl/>
          <w:lang w:bidi="fa-IR"/>
        </w:rPr>
        <w:t>ی</w:t>
      </w:r>
      <w:r w:rsidR="00A3641D">
        <w:rPr>
          <w:rFonts w:hint="eastAsia"/>
          <w:rtl/>
          <w:lang w:bidi="fa-IR"/>
        </w:rPr>
        <w:t>م،</w:t>
      </w:r>
      <w:r w:rsidR="00A3641D">
        <w:rPr>
          <w:rtl/>
          <w:lang w:bidi="fa-IR"/>
        </w:rPr>
        <w:t xml:space="preserve"> کافر شد</w:t>
      </w:r>
      <w:r w:rsidR="00A3641D">
        <w:rPr>
          <w:rFonts w:hint="cs"/>
          <w:rtl/>
          <w:lang w:bidi="fa-IR"/>
        </w:rPr>
        <w:t>ی</w:t>
      </w:r>
      <w:r w:rsidR="00A3641D">
        <w:rPr>
          <w:rFonts w:hint="eastAsia"/>
          <w:rtl/>
          <w:lang w:bidi="fa-IR"/>
        </w:rPr>
        <w:t>م،</w:t>
      </w:r>
      <w:r w:rsidR="00A3641D">
        <w:rPr>
          <w:rtl/>
          <w:lang w:bidi="fa-IR"/>
        </w:rPr>
        <w:t xml:space="preserve"> ول</w:t>
      </w:r>
      <w:r w:rsidR="00A3641D">
        <w:rPr>
          <w:rFonts w:hint="cs"/>
          <w:rtl/>
          <w:lang w:bidi="fa-IR"/>
        </w:rPr>
        <w:t>ی</w:t>
      </w:r>
      <w:r w:rsidR="00A3641D">
        <w:rPr>
          <w:rtl/>
          <w:lang w:bidi="fa-IR"/>
        </w:rPr>
        <w:t xml:space="preserve"> ا</w:t>
      </w:r>
      <w:r w:rsidR="00A3641D">
        <w:rPr>
          <w:rFonts w:hint="cs"/>
          <w:rtl/>
          <w:lang w:bidi="fa-IR"/>
        </w:rPr>
        <w:t>ی</w:t>
      </w:r>
      <w:r w:rsidR="00A3641D">
        <w:rPr>
          <w:rFonts w:hint="eastAsia"/>
          <w:rtl/>
          <w:lang w:bidi="fa-IR"/>
        </w:rPr>
        <w:t>مانشان</w:t>
      </w:r>
      <w:r w:rsidR="00A3641D">
        <w:rPr>
          <w:rtl/>
          <w:lang w:bidi="fa-IR"/>
        </w:rPr>
        <w:t xml:space="preserve"> به وقت د</w:t>
      </w:r>
      <w:r w:rsidR="00A3641D">
        <w:rPr>
          <w:rFonts w:hint="cs"/>
          <w:rtl/>
          <w:lang w:bidi="fa-IR"/>
        </w:rPr>
        <w:t>ی</w:t>
      </w:r>
      <w:r w:rsidR="00A3641D">
        <w:rPr>
          <w:rFonts w:hint="eastAsia"/>
          <w:rtl/>
          <w:lang w:bidi="fa-IR"/>
        </w:rPr>
        <w:t>دن</w:t>
      </w:r>
      <w:r w:rsidR="00A3641D">
        <w:rPr>
          <w:rtl/>
          <w:lang w:bidi="fa-IR"/>
        </w:rPr>
        <w:t xml:space="preserve"> قهر و غضب ما، سود</w:t>
      </w:r>
      <w:r w:rsidR="00A3641D">
        <w:rPr>
          <w:rFonts w:hint="cs"/>
          <w:rtl/>
          <w:lang w:bidi="fa-IR"/>
        </w:rPr>
        <w:t>ی</w:t>
      </w:r>
      <w:r w:rsidR="00A3641D">
        <w:rPr>
          <w:rtl/>
          <w:lang w:bidi="fa-IR"/>
        </w:rPr>
        <w:t xml:space="preserve"> نداد...)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متوکل</w:t>
      </w:r>
      <w:r>
        <w:rPr>
          <w:rtl/>
          <w:lang w:bidi="fa-IR"/>
        </w:rPr>
        <w:t xml:space="preserve"> پاسخ منطق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دستور داد حد زناکار مطابق فتوا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اجرا گردد و آن قدر زدند تا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ضربات شلاق مرد</w:t>
      </w:r>
      <w:r w:rsidRPr="005B2240">
        <w:rPr>
          <w:rStyle w:val="libFootnotenumChar"/>
          <w:rtl/>
        </w:rPr>
        <w:t>.(77)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با ذکر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مبارکه، آنان را متوجه نمود همچنان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کافران عذاب خدا را از آنان باز نداشت، اسلام آوردن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حد را ساقط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A3641D" w:rsidRDefault="005B2240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5B2240">
      <w:pPr>
        <w:pStyle w:val="Heading1"/>
        <w:rPr>
          <w:rtl/>
          <w:lang w:bidi="fa-IR"/>
        </w:rPr>
      </w:pPr>
      <w:bookmarkStart w:id="69" w:name="_Toc2505614"/>
      <w:r>
        <w:rPr>
          <w:rtl/>
          <w:lang w:bidi="fa-IR"/>
        </w:rPr>
        <w:t>71 -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</w:t>
      </w:r>
      <w:r>
        <w:rPr>
          <w:rtl/>
          <w:lang w:bidi="fa-IR"/>
        </w:rPr>
        <w:t xml:space="preserve"> در محضر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B2240" w:rsidRPr="005B2240">
        <w:rPr>
          <w:rStyle w:val="libAlaemChar"/>
          <w:rFonts w:eastAsiaTheme="minorHAnsi"/>
          <w:rtl/>
        </w:rPr>
        <w:t>عليه‌السلام</w:t>
      </w:r>
      <w:bookmarkEnd w:id="69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5B224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شد، پدرم به من گفت: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نزد امام عس</w:t>
      </w:r>
      <w:r w:rsidR="005B2240">
        <w:rPr>
          <w:rFonts w:hint="cs"/>
          <w:rtl/>
          <w:lang w:bidi="fa-IR"/>
        </w:rPr>
        <w:t>ک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مرد بخشنده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پدرم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شناسم و نه تا به حال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هم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آن حضرت حرکت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پدرم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به من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پانصد</w:t>
      </w:r>
      <w:r>
        <w:rPr>
          <w:rtl/>
          <w:lang w:bidi="fa-IR"/>
        </w:rPr>
        <w:t xml:space="preserve"> درهم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کاش امام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لباس،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آرد و صد درهمش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مخارج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با خود گفتم: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درهم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من بدهد که صد درهم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درازگوش و صد درهم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مخارج و صد درهم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لباس باشد، تا به جبل (قسمتها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کوهستان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تا همدان و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 بروم.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خانه امام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غلام آن حضرت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پسرش وارد شوند. چون وارد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سلام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امام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به پدرم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چرا تا کنون نزد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پدرم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سرورم</w:t>
      </w:r>
      <w:r>
        <w:rPr>
          <w:rtl/>
          <w:lang w:bidi="fa-IR"/>
        </w:rPr>
        <w:t>! خجالت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 شما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کنم. چون از محضر امام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غلام آن حضرت به دنبال ما آمد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پول به پدرم داد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پانصد درهم است!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لباس،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آرد و صد درهم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مخارج.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داد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درهم است! با صد درهم آن درازگوش بخر! و با صد درهم آن لباس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کن! و صد درهمش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مخارج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تو باشد.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نرو بلکه به سورا (شهر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عراق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بغداد بوده) برو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سورا رفت و در آنجا با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ازدواج نمود و روزانه چهار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درآمد داشت. متأسفانه در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هفت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</w:t>
      </w:r>
      <w:r w:rsidRPr="005B2240">
        <w:rPr>
          <w:rStyle w:val="libFootnotenumChar"/>
          <w:rtl/>
        </w:rPr>
        <w:t>.(78)</w:t>
      </w:r>
    </w:p>
    <w:p w:rsidR="00A3641D" w:rsidRDefault="005B2240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5B2240">
      <w:pPr>
        <w:pStyle w:val="Heading1"/>
        <w:rPr>
          <w:rtl/>
          <w:lang w:bidi="fa-IR"/>
        </w:rPr>
      </w:pPr>
      <w:bookmarkStart w:id="70" w:name="_Toc2505615"/>
      <w:r>
        <w:rPr>
          <w:rtl/>
          <w:lang w:bidi="fa-IR"/>
        </w:rPr>
        <w:t>72 - پاسخ به پرسش</w:t>
      </w:r>
      <w:bookmarkEnd w:id="70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ابوهاشم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زن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در ارث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سهم و مرد دو سهم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جهاد و مخارج همسر به عهده زن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پرداخت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قتل خطا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Pr="005B2240">
        <w:rPr>
          <w:rStyle w:val="libFootnotenumChar"/>
          <w:rtl/>
        </w:rPr>
        <w:t xml:space="preserve">(79) </w:t>
      </w:r>
      <w:r>
        <w:rPr>
          <w:rtl/>
          <w:lang w:bidi="fa-IR"/>
        </w:rPr>
        <w:t>بر عهده مردان است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بر زن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ابوهاشم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خود گفتم: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را (ابن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العوجا) از امام صادق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را به او داد.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بدون</w:t>
      </w:r>
      <w:r>
        <w:rPr>
          <w:rtl/>
          <w:lang w:bidi="fa-IR"/>
        </w:rPr>
        <w:t xml:space="preserve">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اظهار کنم، ناگاه امام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رو به من کرد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سوال (ابن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العوجا) است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پاسخ ما (امامان)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آخر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(امامان) همان سخن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آن را گفته است و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 ما با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نفر ما در علم و امامت مساو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لکن</w:t>
      </w:r>
      <w:r>
        <w:rPr>
          <w:rtl/>
          <w:lang w:bidi="fa-IR"/>
        </w:rPr>
        <w:t xml:space="preserve">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ثابت است.</w:t>
      </w:r>
      <w:r w:rsidRPr="005B2240">
        <w:rPr>
          <w:rStyle w:val="libFootnotenumChar"/>
          <w:rtl/>
        </w:rPr>
        <w:t>(80)</w:t>
      </w:r>
      <w:r>
        <w:rPr>
          <w:rtl/>
          <w:lang w:bidi="fa-IR"/>
        </w:rPr>
        <w:t xml:space="preserve"> و آن دو بزرگوار بر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ائمه اطهار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5B2240">
      <w:pPr>
        <w:pStyle w:val="Heading1"/>
        <w:rPr>
          <w:rtl/>
          <w:lang w:bidi="fa-IR"/>
        </w:rPr>
      </w:pPr>
      <w:bookmarkStart w:id="71" w:name="_Toc2505616"/>
      <w:r>
        <w:rPr>
          <w:rtl/>
          <w:lang w:bidi="fa-IR"/>
        </w:rPr>
        <w:t>73 -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 در تفکر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B2240" w:rsidRPr="005B2240">
        <w:rPr>
          <w:rStyle w:val="libAlaemChar"/>
          <w:rFonts w:eastAsiaTheme="minorHAnsi"/>
          <w:rtl/>
        </w:rPr>
        <w:t>عليه‌السلام</w:t>
      </w:r>
      <w:bookmarkEnd w:id="71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حضور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حضرت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غرق در فکر است با سر 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5B224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B2240" w:rsidRPr="005B2240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! چرا در فکر غوطه 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چرا خاک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علاقمند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نه</w:t>
      </w:r>
      <w:r>
        <w:rPr>
          <w:rtl/>
          <w:lang w:bidi="fa-IR"/>
        </w:rPr>
        <w:t xml:space="preserve">! به خدا سوگند!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هم نشده که نه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نه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رغبت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لکن</w:t>
      </w:r>
      <w:r>
        <w:rPr>
          <w:rtl/>
          <w:lang w:bidi="fa-IR"/>
        </w:rPr>
        <w:t xml:space="preserve"> درباره دوازدهم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نسل من به وجود خواهد آمد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اسم</w:t>
      </w:r>
      <w:r>
        <w:rPr>
          <w:rtl/>
          <w:lang w:bidi="fa-IR"/>
        </w:rPr>
        <w:t xml:space="preserve"> او (مهد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است جهان را پر از عدل و داد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چنانکه پر از ظلم و ستم باشد.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که فرمود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آنچه گفتم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Pr="005B2240">
        <w:rPr>
          <w:rStyle w:val="libFootnotenumChar"/>
          <w:rtl/>
        </w:rPr>
        <w:t>.(81)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5B224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دوازدهم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فرزندم پس از آن که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پر از ظلم و جور شد ظهور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جهان را پر از عدل و داد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A3641D" w:rsidRDefault="005B2240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5B2240">
      <w:pPr>
        <w:pStyle w:val="Heading1"/>
        <w:rPr>
          <w:rtl/>
          <w:lang w:bidi="fa-IR"/>
        </w:rPr>
      </w:pPr>
      <w:bookmarkStart w:id="72" w:name="_Toc2505617"/>
      <w:r>
        <w:rPr>
          <w:rtl/>
          <w:lang w:bidi="fa-IR"/>
        </w:rPr>
        <w:t>74 -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امام صادق </w:t>
      </w:r>
      <w:r w:rsidR="005B2240" w:rsidRPr="005B2240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بر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امام زمان (عج)</w:t>
      </w:r>
      <w:bookmarkEnd w:id="72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با سه نفر از صحابه محضر امام صادق</w:t>
      </w:r>
      <w:r w:rsidR="005B2240" w:rsidRPr="005B2240">
        <w:rPr>
          <w:rFonts w:ascii="Traditional Arabic" w:eastAsiaTheme="minorHAnsi" w:hAnsi="Traditional Arabic" w:cs="Traditional Arabic"/>
          <w:rtl/>
        </w:rPr>
        <w:t xml:space="preserve"> </w:t>
      </w:r>
      <w:r w:rsidR="005B2240" w:rsidRPr="005B2240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بزرگوار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 نشسته و مانند فرزند مرده جگر سوخته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آثار حزن و اندوه از چهره اش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و اشک، کاسه چشمها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پر کرده بود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سرور</w:t>
      </w:r>
      <w:r>
        <w:rPr>
          <w:rtl/>
          <w:lang w:bidi="fa-IR"/>
        </w:rPr>
        <w:t xml:space="preserve">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(دور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تو خوابم را گرفته و خوابگاهم را بر من تنگ کرده و آرامشم را از دلم ربوده.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تو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بتم</w:t>
      </w:r>
      <w:r>
        <w:rPr>
          <w:rtl/>
          <w:lang w:bidi="fa-IR"/>
        </w:rPr>
        <w:t xml:space="preserve"> را به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دردناک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است. گفتم: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دگانت</w:t>
      </w:r>
      <w:r>
        <w:rPr>
          <w:rtl/>
          <w:lang w:bidi="fa-IR"/>
        </w:rPr>
        <w:t xml:space="preserve"> را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مخلوق!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اشک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 داده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اشک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آه دردناک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تعجب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شما، سحرگاه امروز به کتاب (جفر)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آن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علم منا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بلا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آنچه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واقع شده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در آن نوشته شده، درباره تولد غائب ما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و طول عمر او دقت کردم.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دقت کردم در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 آن زمان و شک 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tl/>
          <w:lang w:bidi="fa-IR"/>
        </w:rPr>
        <w:t xml:space="preserve"> که به خاطر طول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او که در دلها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آن ها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سمان</w:t>
      </w:r>
      <w:r>
        <w:rPr>
          <w:rtl/>
          <w:lang w:bidi="fa-IR"/>
        </w:rPr>
        <w:t xml:space="preserve"> اسلام را از گردن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دارند...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باعث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شده است.</w:t>
      </w:r>
      <w:r w:rsidRPr="005B2240">
        <w:rPr>
          <w:rStyle w:val="libFootnotenumChar"/>
          <w:rtl/>
        </w:rPr>
        <w:t>(82)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5B2240">
      <w:pPr>
        <w:pStyle w:val="Heading1"/>
        <w:rPr>
          <w:rtl/>
          <w:lang w:bidi="fa-IR"/>
        </w:rPr>
      </w:pPr>
      <w:bookmarkStart w:id="73" w:name="_Toc2505618"/>
      <w:r>
        <w:rPr>
          <w:rtl/>
          <w:lang w:bidi="fa-IR"/>
        </w:rPr>
        <w:t>75 - اگر زنده بمان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...</w:t>
      </w:r>
      <w:bookmarkEnd w:id="73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کاظم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پنجم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فرزندم (امام زمان)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شد، مواظب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نتان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مبادا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نتان</w:t>
      </w:r>
      <w:r>
        <w:rPr>
          <w:rtl/>
          <w:lang w:bidi="fa-IR"/>
        </w:rPr>
        <w:t xml:space="preserve"> را بربا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خارج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5B224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فرزندم</w:t>
      </w:r>
      <w:r>
        <w:rPr>
          <w:rtl/>
          <w:lang w:bidi="fa-IR"/>
        </w:rPr>
        <w:t xml:space="preserve"> ناگز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داشت،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مؤمنان از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خود 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گردند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امتحان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بندگانش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(برادر امام کاظم)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پنجم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 شما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مهم است، عقلها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از درک آن عاجز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از تحمل آن تنگ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زنده بمان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را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5B2240">
        <w:rPr>
          <w:rStyle w:val="libFootnotenumChar"/>
          <w:rtl/>
        </w:rPr>
        <w:t>(83)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5B2240">
      <w:pPr>
        <w:pStyle w:val="Heading1"/>
        <w:rPr>
          <w:rtl/>
          <w:lang w:bidi="fa-IR"/>
        </w:rPr>
      </w:pPr>
      <w:bookmarkStart w:id="74" w:name="_Toc2505619"/>
      <w:r>
        <w:rPr>
          <w:rtl/>
          <w:lang w:bidi="fa-IR"/>
        </w:rPr>
        <w:t>76 - نامه امام زمان (عج)</w:t>
      </w:r>
      <w:bookmarkEnd w:id="74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امام عصر در سال (329)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رحلت نمود. (امام)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نوشت که مضمون آن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محمد سمر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خداوند در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وفات تو پاداش بزرگ به برادرانت عطا کند. تو تا شش 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سامان بده و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خودت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نکن! زمان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تا خداوند اذن ندهد و زمان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نگذرد و دلها قساوت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ظلم و ستم پر نشود، من ظهور نخواهم کرد.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من،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مشاهده من خواهند شد. 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هرکس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خروج (سف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و (ص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</w:t>
      </w:r>
      <w:r w:rsidRPr="005B2240">
        <w:rPr>
          <w:rStyle w:val="libFootnotenumChar"/>
          <w:rtl/>
        </w:rPr>
        <w:t xml:space="preserve">(84) </w:t>
      </w:r>
      <w:r>
        <w:rPr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دروغگو و افترا زننده است</w:t>
      </w:r>
      <w:r w:rsidRPr="005B2240">
        <w:rPr>
          <w:rStyle w:val="libFootnotenumChar"/>
          <w:rtl/>
        </w:rPr>
        <w:t xml:space="preserve">.(85) </w:t>
      </w:r>
      <w:r>
        <w:rPr>
          <w:rtl/>
          <w:lang w:bidi="fa-IR"/>
        </w:rPr>
        <w:t>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حرکت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به اراده خداوند بزرگ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  <w:r w:rsidRPr="005B2240">
        <w:rPr>
          <w:rStyle w:val="libFootnotenumChar"/>
          <w:rtl/>
        </w:rPr>
        <w:t>(86)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محمد سمر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را شش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وفات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نشان داد و چشم از جهان فرو بست و از آن زمان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شروع شد.</w:t>
      </w:r>
    </w:p>
    <w:p w:rsidR="00A3641D" w:rsidRDefault="005B2240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5B2240">
      <w:pPr>
        <w:pStyle w:val="Heading1"/>
        <w:rPr>
          <w:rtl/>
          <w:lang w:bidi="fa-IR"/>
        </w:rPr>
      </w:pPr>
      <w:bookmarkStart w:id="75" w:name="_Toc2505620"/>
      <w:r>
        <w:rPr>
          <w:rtl/>
          <w:lang w:bidi="fa-IR"/>
        </w:rPr>
        <w:t>77 -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سلمان به اسلام</w:t>
      </w:r>
      <w:bookmarkEnd w:id="75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دهقان زاده بودم، از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اصفهان.</w:t>
      </w:r>
      <w:r w:rsidRPr="005B2240">
        <w:rPr>
          <w:rStyle w:val="libFootnotenumChar"/>
          <w:rtl/>
        </w:rPr>
        <w:t>(87)</w:t>
      </w:r>
      <w:r>
        <w:rPr>
          <w:rtl/>
          <w:lang w:bidi="fa-IR"/>
        </w:rPr>
        <w:t xml:space="preserve"> پدرم کشاورز بود و به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علاقه داشت،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تماس داشته باشم، در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مجوس بودم و از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مردم خبر نداشتم.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پدرم</w:t>
      </w:r>
      <w:r>
        <w:rPr>
          <w:rtl/>
          <w:lang w:bidi="fa-IR"/>
        </w:rPr>
        <w:t xml:space="preserve"> مزرعه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دستور داد که به مزرعه بروم و سرکش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در راه به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آنجا به نماز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مشغول بودند.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درون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رفتم. راز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آنها مرا به خود جذب کرد. تا غروب در همانجا ماندم و به مزرعه پدرم نرفت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آنجا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بهتر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پدران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ماست</w:t>
      </w:r>
      <w:r>
        <w:rPr>
          <w:rtl/>
          <w:lang w:bidi="fa-IR"/>
        </w:rPr>
        <w:t>. غروب شده بود به خانه برگشتم. پدرم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کجا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چرا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رفته بودم، مراسم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نماز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آنها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شگفت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بود. با فکر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بهتر از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پدران ماست.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پدرم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پدرانتان بهتر است.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نه</w:t>
      </w:r>
      <w:r>
        <w:rPr>
          <w:rtl/>
          <w:lang w:bidi="fa-IR"/>
        </w:rPr>
        <w:t>!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بهتر است. آنها پرستش خدا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در درگاهش عبادت و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به آتش پرستش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 دست خودتان آن را روشن ساخت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هرگاه دست 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پدرم ناراحت شد و مرا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دادم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ام، مرکز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کجا است؟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شام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کاروان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شام آمد هنگام برگشت به من اطلاع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همراهشان به شام بروم. کاروان تجارت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شام آمد من از بند پدر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خته،</w:t>
      </w:r>
      <w:r>
        <w:rPr>
          <w:rtl/>
          <w:lang w:bidi="fa-IR"/>
        </w:rPr>
        <w:t xml:space="preserve"> همراهشان به شام رفتم.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سلمان</w:t>
      </w:r>
      <w:r>
        <w:rPr>
          <w:rtl/>
          <w:lang w:bidi="fa-IR"/>
        </w:rPr>
        <w:t xml:space="preserve"> در مکتب اسقفها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 اسقف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حضورش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گفتم: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در خدمت شما باشم و مرا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او هم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محضر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کسب و دانش پرداختم. او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ادوست</w:t>
      </w:r>
      <w:r>
        <w:rPr>
          <w:rtl/>
          <w:lang w:bidi="fa-IR"/>
        </w:rPr>
        <w:t xml:space="preserve"> بود. چندان مورد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نبود... چشم از جهان فرو بست.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و باتقوا بود،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رغبت نزدش ماندم،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هم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وداع گفت.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وفاتش از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خواستم که بعد از فوت او نزد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بروم و به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فرزندم من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موصل سراغ دارم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وارسته است پس از فوت من 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برو!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موصل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 xml:space="preserve"> محضر آن دانشمند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گفتم: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به شما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است.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بودم، مرگ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وداع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مرا به چه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گفت: فرزندم! شخص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سراغ ندارم جز آنکه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او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برو!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فوت او به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رفتم و خدمت آن عالم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او را مرد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نزدشان ماندم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وفات نمود هنگام مرگ مرا سفارش کرد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شام) بروم من به عمور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رفتم و خدمت آن دانشمند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او هم مرد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نزد او به کسب و دانش پرداختم... هنگام مرگ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او درخواست کردم مرا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سفارش کند؟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3439D0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مثل خودم باشد سراغ ندارم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عرب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خواهد شد که از زادگاه خود (مکه)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درختان نخل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سنگلاخ قرار دارد (مد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>) هجرت خواهد کرد و از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</w:t>
      </w:r>
    </w:p>
    <w:p w:rsidR="00A3641D" w:rsidRDefault="003439D0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1 -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شانه او مهر نبوت نقش بسته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2 -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از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3 - اما از صدقه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نشانه ها او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را به او برسان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سلمان</w:t>
      </w:r>
      <w:r>
        <w:rPr>
          <w:rtl/>
          <w:lang w:bidi="fa-IR"/>
        </w:rPr>
        <w:t xml:space="preserve"> عازم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شد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دفن آن دانشمند به کاروان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تجارت عازم عربستان بود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کردم تمام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گذارم مرا همراه خود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3439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قبول کردند.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به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کرده به عنوان برده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فروختند. او امر به محل خود که پر از درختان خرما بود برد. من به طمع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آنجا همان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موعود است، به سر بردم.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آنجا نبود.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(بن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ظه</w:t>
      </w:r>
      <w:r>
        <w:rPr>
          <w:rtl/>
          <w:lang w:bidi="fa-IR"/>
        </w:rPr>
        <w:t>) مرا از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همراه خود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برد.</w:t>
      </w:r>
      <w:r w:rsidR="003439D0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با آن نشانه ها که آن دانشمند گفته بود شناختم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همان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آنجا هجرت خواهد کرد.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با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در نخلستان آن شخص مشغول کار شدم. اما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منتظر ظهور حضرت محمد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بودم.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متوجه شدم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مکه ظهور کرده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برده بودم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کنم. سرانجام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با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تن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هجرت کرد و در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(قبا) فرود آمد...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3439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سلمان</w:t>
      </w:r>
      <w:r>
        <w:rPr>
          <w:rtl/>
          <w:lang w:bidi="fa-IR"/>
        </w:rPr>
        <w:t xml:space="preserve"> در مقام شناسا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3439D0" w:rsidRPr="003439D0">
        <w:rPr>
          <w:rFonts w:ascii="Traditional Arabic" w:eastAsiaTheme="minorHAnsi" w:hAnsi="Traditional Arabic" w:cs="Traditional Arabic"/>
          <w:rtl/>
        </w:rPr>
        <w:t xml:space="preserve"> </w:t>
      </w:r>
      <w:r w:rsidR="003439D0" w:rsidRPr="003439D0">
        <w:rPr>
          <w:rStyle w:val="libAlaemChar"/>
          <w:rFonts w:eastAsiaTheme="minorHAnsi"/>
          <w:rtl/>
        </w:rPr>
        <w:t>صلى‌الله‌عليه‌وآله‌وسلم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شبانه</w:t>
      </w:r>
      <w:r>
        <w:rPr>
          <w:rtl/>
          <w:lang w:bidi="fa-IR"/>
        </w:rPr>
        <w:t xml:space="preserve">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خود برداشتم و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خانه اربابم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آمدم و خود را در قبا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رساندم.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شما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روانتان</w:t>
      </w:r>
      <w:r>
        <w:rPr>
          <w:rtl/>
          <w:lang w:bidi="fa-IR"/>
        </w:rPr>
        <w:t xml:space="preserve"> با شما هستند من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خوراک همراه دارم صدقه است. مخصوص مستمندان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آن را از من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نفرمود. با خود گفتم: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صدقه نخورد،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نشانه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به من گفته بودند.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صدقه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به خانه برگشتم.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شهر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وارد شد،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 خود بردم و گفتم: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شما صدقه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نفرمود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به شماست.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و اصحابش از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فرمودند.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نشانه دوم که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خانه برگشتم.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نشانه سوم بودم،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خدمت حضرت رفتم. او همراه اصحابش دنبال جنازه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عبا بر تن داشت: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دوش انداخته بود. اطراف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گشتم تا نشانه مهر نبوت را در شانه او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متوجه منظور من شد عبا را از دوش خود برداشت. علامت و مهر را همان گونه که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گفته بودند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خود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انداختم و آن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مرا به نزد خود خواست، رفتم در کنارش نشستم.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 سرگذشتم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اصحاب نقل کنم و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 اول تا به آخر بازگو کردم، از آن زمان اسلام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مسلمان شدم.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برده بودم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از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به طور آزاد استفاده کنم،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اسلام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با ارباب خود قرار بستم که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</w:t>
      </w:r>
      <w:r>
        <w:rPr>
          <w:rtl/>
          <w:lang w:bidi="fa-IR"/>
        </w:rPr>
        <w:t xml:space="preserve"> با پرداخت </w:t>
      </w:r>
      <w:r>
        <w:rPr>
          <w:rtl/>
          <w:lang w:bidi="fa-IR"/>
        </w:rPr>
        <w:lastRenderedPageBreak/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خود آزاد گردم. با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خداوند آزاد گشتم و اکنون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مسلمان آزاد زن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گرچه به خاطر بردگ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نتوانستم در جنگ بدر و احد در کنار رسول خدا باشم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جنگ خندق و جنگها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شرکت کرده ام.</w:t>
      </w:r>
      <w:r w:rsidRPr="003439D0">
        <w:rPr>
          <w:rStyle w:val="libFootnotenumChar"/>
          <w:rtl/>
        </w:rPr>
        <w:t>(88)</w:t>
      </w:r>
    </w:p>
    <w:p w:rsidR="00A3641D" w:rsidRDefault="003439D0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3439D0">
      <w:pPr>
        <w:pStyle w:val="Heading1"/>
        <w:rPr>
          <w:rtl/>
          <w:lang w:bidi="fa-IR"/>
        </w:rPr>
      </w:pPr>
      <w:bookmarkStart w:id="76" w:name="_Toc2505621"/>
      <w:r>
        <w:rPr>
          <w:rtl/>
          <w:lang w:bidi="fa-IR"/>
        </w:rPr>
        <w:t>78 - چرا ترس از مرگ؟</w:t>
      </w:r>
      <w:bookmarkEnd w:id="76"/>
    </w:p>
    <w:p w:rsidR="00A3641D" w:rsidRDefault="00A3641D" w:rsidP="003439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اباذر </w:t>
      </w:r>
      <w:r w:rsidR="003439D0" w:rsidRPr="003439D0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ما مرگ را خوش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شما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آباد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آخرت را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ساخته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خوش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خانه آباد به خانه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چگونه وارد محضر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اباذر</w:t>
      </w:r>
      <w:r>
        <w:rPr>
          <w:rtl/>
          <w:lang w:bidi="fa-IR"/>
        </w:rPr>
        <w:t xml:space="preserve"> پاسخ داد: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-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همانند مسافر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خانواده خود بازگردد و بدکاران مثل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او را نزد صاحبش برگردانند.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گفتند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خداوند حال ما چگونه است؟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اباذر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اعمالتان</w:t>
      </w:r>
      <w:r>
        <w:rPr>
          <w:rtl/>
          <w:lang w:bidi="fa-IR"/>
        </w:rPr>
        <w:t xml:space="preserve"> را به قرآن عرضه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(رفتارتان را با قرآن بسنج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در نعمتند (بهشتند) و گنهکاران در جهنم.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شخص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رحمت خدا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اباذر</w:t>
      </w:r>
      <w:r>
        <w:rPr>
          <w:rtl/>
          <w:lang w:bidi="fa-IR"/>
        </w:rPr>
        <w:t xml:space="preserve"> جواب داد: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رحمت</w:t>
      </w:r>
      <w:r>
        <w:rPr>
          <w:rtl/>
          <w:lang w:bidi="fa-IR"/>
        </w:rPr>
        <w:t xml:space="preserve"> خدا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است.</w:t>
      </w:r>
      <w:r w:rsidRPr="003439D0">
        <w:rPr>
          <w:rStyle w:val="libFootnotenumChar"/>
          <w:rtl/>
        </w:rPr>
        <w:t>(89)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3439D0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داشته باشد، تا الطاف خداوند شامل حال او گردد.</w:t>
      </w:r>
    </w:p>
    <w:p w:rsidR="00A3641D" w:rsidRDefault="003439D0" w:rsidP="003439D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3439D0">
      <w:pPr>
        <w:pStyle w:val="Heading1"/>
        <w:rPr>
          <w:rtl/>
          <w:lang w:bidi="fa-IR"/>
        </w:rPr>
      </w:pPr>
      <w:bookmarkStart w:id="77" w:name="_Toc2505622"/>
      <w:r>
        <w:rPr>
          <w:rtl/>
          <w:lang w:bidi="fa-IR"/>
        </w:rPr>
        <w:t>79 -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bookmarkEnd w:id="77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 xml:space="preserve"> الرش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دکتر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متخصص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شما 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 پزشک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!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علم دو دسته اند؛ علم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علم ابدان.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- دانشمند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در پاسخ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علم طب را در نصف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قرآن جمع نموده است آنجا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3439D0" w:rsidP="00A3641D">
      <w:pPr>
        <w:pStyle w:val="libNormal"/>
        <w:rPr>
          <w:rtl/>
          <w:lang w:bidi="fa-IR"/>
        </w:rPr>
      </w:pPr>
      <w:r w:rsidRPr="003439D0">
        <w:rPr>
          <w:rStyle w:val="libAlaemChar"/>
          <w:rFonts w:eastAsia="KFGQPC Uthman Taha Naskh" w:hint="cs"/>
          <w:rtl/>
        </w:rPr>
        <w:t>(</w:t>
      </w:r>
      <w:r w:rsidRPr="003439D0">
        <w:rPr>
          <w:rStyle w:val="libAieChar"/>
          <w:rFonts w:hint="cs"/>
          <w:rtl/>
        </w:rPr>
        <w:t>كُلُوا وَاشْرَبُوا وَلَا تُسْرِفُوا</w:t>
      </w:r>
      <w:r w:rsidRPr="003439D0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 w:rsidR="00A3641D">
        <w:rPr>
          <w:rtl/>
          <w:lang w:bidi="fa-IR"/>
        </w:rPr>
        <w:t>بخور</w:t>
      </w:r>
      <w:r w:rsidR="00A3641D">
        <w:rPr>
          <w:rFonts w:hint="cs"/>
          <w:rtl/>
          <w:lang w:bidi="fa-IR"/>
        </w:rPr>
        <w:t>ی</w:t>
      </w:r>
      <w:r w:rsidR="00A3641D">
        <w:rPr>
          <w:rFonts w:hint="eastAsia"/>
          <w:rtl/>
          <w:lang w:bidi="fa-IR"/>
        </w:rPr>
        <w:t>د</w:t>
      </w:r>
      <w:r w:rsidR="00A3641D">
        <w:rPr>
          <w:rtl/>
          <w:lang w:bidi="fa-IR"/>
        </w:rPr>
        <w:t xml:space="preserve"> و ب</w:t>
      </w:r>
      <w:r w:rsidR="00A3641D">
        <w:rPr>
          <w:rFonts w:hint="cs"/>
          <w:rtl/>
          <w:lang w:bidi="fa-IR"/>
        </w:rPr>
        <w:t>ی</w:t>
      </w:r>
      <w:r w:rsidR="00A3641D">
        <w:rPr>
          <w:rFonts w:hint="eastAsia"/>
          <w:rtl/>
          <w:lang w:bidi="fa-IR"/>
        </w:rPr>
        <w:t>اشام</w:t>
      </w:r>
      <w:r w:rsidR="00A3641D">
        <w:rPr>
          <w:rFonts w:hint="cs"/>
          <w:rtl/>
          <w:lang w:bidi="fa-IR"/>
        </w:rPr>
        <w:t>ی</w:t>
      </w:r>
      <w:r w:rsidR="00A3641D">
        <w:rPr>
          <w:rFonts w:hint="eastAsia"/>
          <w:rtl/>
          <w:lang w:bidi="fa-IR"/>
        </w:rPr>
        <w:t>د</w:t>
      </w:r>
      <w:r w:rsidR="00A3641D">
        <w:rPr>
          <w:rtl/>
          <w:lang w:bidi="fa-IR"/>
        </w:rPr>
        <w:t xml:space="preserve"> ول</w:t>
      </w:r>
      <w:r w:rsidR="00A3641D">
        <w:rPr>
          <w:rFonts w:hint="cs"/>
          <w:rtl/>
          <w:lang w:bidi="fa-IR"/>
        </w:rPr>
        <w:t>ی</w:t>
      </w:r>
      <w:r w:rsidR="00A3641D">
        <w:rPr>
          <w:rtl/>
          <w:lang w:bidi="fa-IR"/>
        </w:rPr>
        <w:t xml:space="preserve"> اسراف نکن</w:t>
      </w:r>
      <w:r w:rsidR="00A3641D">
        <w:rPr>
          <w:rFonts w:hint="cs"/>
          <w:rtl/>
          <w:lang w:bidi="fa-IR"/>
        </w:rPr>
        <w:t>ی</w:t>
      </w:r>
      <w:r w:rsidR="00A3641D">
        <w:rPr>
          <w:rFonts w:hint="eastAsia"/>
          <w:rtl/>
          <w:lang w:bidi="fa-IR"/>
        </w:rPr>
        <w:t>د</w:t>
      </w:r>
      <w:r w:rsidR="00A3641D"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جمله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المعده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الدأ والحم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رأس کل دوأ...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معده</w:t>
      </w:r>
      <w:r>
        <w:rPr>
          <w:rtl/>
          <w:lang w:bidi="fa-IR"/>
        </w:rPr>
        <w:t xml:space="preserve"> مرکز دردها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(از خوردن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)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داروها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فراموش کرد.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پزشک</w:t>
      </w:r>
      <w:r>
        <w:rPr>
          <w:rtl/>
          <w:lang w:bidi="fa-IR"/>
        </w:rPr>
        <w:t xml:space="preserve">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شما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طب جال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نوس</w:t>
      </w:r>
      <w:r>
        <w:rPr>
          <w:rtl/>
          <w:lang w:bidi="fa-IR"/>
        </w:rPr>
        <w:t xml:space="preserve"> -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نگذاشته همه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داشته اند!</w:t>
      </w:r>
      <w:r w:rsidRPr="0047039A">
        <w:rPr>
          <w:rStyle w:val="libFootnotenumChar"/>
          <w:rtl/>
        </w:rPr>
        <w:t>(90)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7039A">
      <w:pPr>
        <w:pStyle w:val="Heading1"/>
        <w:rPr>
          <w:rtl/>
          <w:lang w:bidi="fa-IR"/>
        </w:rPr>
      </w:pPr>
      <w:bookmarkStart w:id="78" w:name="_Toc2505623"/>
      <w:r>
        <w:rPr>
          <w:rtl/>
          <w:lang w:bidi="fa-IR"/>
        </w:rPr>
        <w:t>80 - استقامت در راه هدف</w:t>
      </w:r>
      <w:bookmarkEnd w:id="78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مردم عراق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هستند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پدر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دالله</w:t>
      </w:r>
      <w:r>
        <w:rPr>
          <w:rtl/>
          <w:lang w:bidi="fa-IR"/>
        </w:rPr>
        <w:t xml:space="preserve"> را استاندار عراق نمود و دستور داد هواداران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هر کجا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نموده نزد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بفرستند تا آنها را با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شکنجه به قتل برسانند.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فرمان داد 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- که از شاگردان برجسته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مخلص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بود -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کنند و به نزدش بفرستند.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پنهان شد.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اراکه با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خود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نشسته بود، 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وارد خانه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برخ</w:t>
      </w:r>
      <w:r w:rsidR="0047039A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به دنبال او وارد خانه شد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تو! چرا مرا به کشتن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فرزندانم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همه ما را نابود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اراکه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703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تو تحت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مأموران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 w:rsidR="004703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 اکنون تو وارد خانه من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آنان که نزد من بودند تو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ممکن است گزارش بدهند.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نگران</w:t>
      </w:r>
      <w:r>
        <w:rPr>
          <w:rtl/>
          <w:lang w:bidi="fa-IR"/>
        </w:rPr>
        <w:t xml:space="preserve"> مباش!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از آنان مرا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اراکه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پاسخ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ناراحت شد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مرا</w:t>
      </w:r>
      <w:r>
        <w:rPr>
          <w:rtl/>
          <w:lang w:bidi="fa-IR"/>
        </w:rPr>
        <w:t xml:space="preserve"> مسخره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گرفت و دستها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 پشت بست و 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اطاق انداخت و درش را بست. سپس نزد دوستانش آمد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هم اکنون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خانه ام وارد 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گفتند</w:t>
      </w:r>
      <w:r>
        <w:rPr>
          <w:rtl/>
          <w:lang w:bidi="fa-IR"/>
        </w:rPr>
        <w:t>: ما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اراکه سؤالش را تکرار نمود،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خانه شما وارد شود.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اراکه ساکت شد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نگفت.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به دستگاه گزارش دهد.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خاطر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حرکت نمود تا بداند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متوجه شده اند، 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خانه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نه. چنانچه آگاه شده باشند خود 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به آنان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کند. وارد مجلس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 و سلام کرد و نشست و مشغول صحبت 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بود،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سوار استر او شده،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تا چشمش به او افتاد رنگش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سخت وحشت نمود، خود را باخت و مرگ را در نظرش مجسم نمود.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استر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 و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سلام کرد.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به پاخ</w:t>
      </w:r>
      <w:r w:rsidR="0047039A">
        <w:rPr>
          <w:rFonts w:hint="cs"/>
          <w:rtl/>
          <w:lang w:bidi="fa-IR"/>
        </w:rPr>
        <w:t>و</w:t>
      </w:r>
      <w:r>
        <w:rPr>
          <w:rtl/>
          <w:lang w:bidi="fa-IR"/>
        </w:rPr>
        <w:t>است، او را به آغوش گرفته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مقدم گفت و با مهر و محبت حال او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</w:t>
      </w:r>
      <w:r>
        <w:rPr>
          <w:rtl/>
          <w:lang w:bidi="fa-IR"/>
        </w:rPr>
        <w:lastRenderedPageBreak/>
        <w:t>چگونه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آنان که در وطنند حالشان چگونه است؟ مسافرت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چگونه گذشت؟ سپس با عطوفت دست بر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محاسنش گرفت.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703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برخ</w:t>
      </w:r>
      <w:r w:rsidR="0047039A">
        <w:rPr>
          <w:rFonts w:hint="cs"/>
          <w:rtl/>
          <w:lang w:bidi="fa-IR"/>
        </w:rPr>
        <w:t>و</w:t>
      </w:r>
      <w:r>
        <w:rPr>
          <w:rtl/>
          <w:lang w:bidi="fa-IR"/>
        </w:rPr>
        <w:t>است</w:t>
      </w:r>
      <w:r w:rsidR="004703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رفت.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اراکه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که بود؟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پاسخ داد: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برادران اهل شام ماست،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دارم</w:t>
      </w:r>
      <w:r>
        <w:rPr>
          <w:rtl/>
          <w:lang w:bidi="fa-IR"/>
        </w:rPr>
        <w:t xml:space="preserve"> آمده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اراکه از مجلس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وارد خانه اش شد،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همان حال که او را گذاشته بود، دست بسته در خانه است با تعجب به 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 و دانش را که از تو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بده! و هر وقت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منزل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</w:t>
      </w:r>
      <w:r w:rsidRPr="0047039A">
        <w:rPr>
          <w:rStyle w:val="libFootnotenumChar"/>
          <w:rtl/>
        </w:rPr>
        <w:t>(91)</w:t>
      </w:r>
    </w:p>
    <w:p w:rsidR="00A3641D" w:rsidRDefault="0047039A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47039A">
      <w:pPr>
        <w:pStyle w:val="Heading1"/>
        <w:rPr>
          <w:rtl/>
          <w:lang w:bidi="fa-IR"/>
        </w:rPr>
      </w:pPr>
      <w:bookmarkStart w:id="79" w:name="_Toc2505624"/>
      <w:r>
        <w:rPr>
          <w:rtl/>
          <w:lang w:bidi="fa-IR"/>
        </w:rPr>
        <w:t>81 - جنازه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شتر حملش نکرد</w:t>
      </w:r>
      <w:bookmarkEnd w:id="79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مسلمانان</w:t>
      </w:r>
      <w:r>
        <w:rPr>
          <w:rtl/>
          <w:lang w:bidi="fa-IR"/>
        </w:rPr>
        <w:t xml:space="preserve"> گروه گروه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جبهه جنگ احد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شتافتند. عمر و بن جموح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لنگ بود، چهار پسر دلاور مانند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داشت، همه در کنار رسول خدا </w:t>
      </w:r>
      <w:r w:rsidR="0047039A" w:rsidRPr="0047039A">
        <w:rPr>
          <w:rStyle w:val="libAlaemChar"/>
          <w:rFonts w:eastAsiaTheme="minorHAnsi"/>
          <w:rtl/>
        </w:rPr>
        <w:t>صلى‌الله‌عليه‌وآله‌وسلم</w:t>
      </w:r>
      <w:r w:rsidR="0047039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عازم جبهه بودند. شور و شوق سربازان احساسات پاک عمر بن جموح را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کرد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که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جبهه شرکت کند. لباس جنگ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eastAsia"/>
          <w:rtl/>
          <w:lang w:bidi="fa-IR"/>
        </w:rPr>
        <w:t>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حرکت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احد آماده کرد.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او گفتند: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علت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پا،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عهده جنگ برآ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خدا هم جهاد را بر تو واجب نکرده است، بهتر آن است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 فرزند 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که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نبرد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عمرو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رواست</w:t>
      </w:r>
      <w:r>
        <w:rPr>
          <w:rtl/>
          <w:lang w:bidi="fa-IR"/>
        </w:rPr>
        <w:t xml:space="preserve"> مسلمانان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جهاد بروند و سرانجام به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وارد بهشت شوند اما من محروم بمانم؟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چه کردند نتوانستند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مش</w:t>
      </w:r>
      <w:r>
        <w:rPr>
          <w:rtl/>
          <w:lang w:bidi="fa-IR"/>
        </w:rPr>
        <w:t xml:space="preserve"> منصرف کنند و بالاخره قرار شد محضر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برسند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کسب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خدمت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آمد عرض کرد: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7039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همراه مسلمانان در جنگ شرکت کنم و عاقبت به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شهادت برسم اما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شانم</w:t>
      </w:r>
      <w:r w:rsidR="004703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 و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علاقمندم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لنگم وارد بهشت شوم.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معذور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جهاد بر تو واجب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حضرت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چه جهاد بر او واجب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مانع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را از جهاد باز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حال خود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اگر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داشت در جهاد شرکت کند.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 به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شهادت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گردد.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عمرو</w:t>
      </w:r>
      <w:r>
        <w:rPr>
          <w:rtl/>
          <w:lang w:bidi="fa-IR"/>
        </w:rPr>
        <w:t xml:space="preserve"> خوشحال از محضر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با همه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از منزل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آمد، خواست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جبهه حرکت</w:t>
      </w:r>
      <w:r w:rsidR="0047039A">
        <w:rPr>
          <w:rFonts w:hint="cs"/>
          <w:rtl/>
          <w:lang w:bidi="fa-IR"/>
        </w:rPr>
        <w:t xml:space="preserve"> کند</w:t>
      </w:r>
      <w:r>
        <w:rPr>
          <w:rtl/>
          <w:lang w:bidi="fa-IR"/>
        </w:rPr>
        <w:t xml:space="preserve"> دست به دعا برداشت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مرا به خانه باز مگردان!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عمرو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جبهه جنگ حرکت کرد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با قدرت تمام 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سرانجام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فرزندانش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جنگ همسر عمرو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جبهه آمد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محترمه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شوهر و پسرش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برادرش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هر سه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را بر شتر نهاد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حرکت تا در قبرستان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به خاک بسپارد.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به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شتر از حرکت بازماند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حرکت نکرد، لکن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احد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به سرعت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صحنه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تکرار 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</w:t>
      </w:r>
      <w:r>
        <w:rPr>
          <w:rtl/>
          <w:lang w:bidi="fa-IR"/>
        </w:rPr>
        <w:t xml:space="preserve"> عمرو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نفهم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مشکل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آمد و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عرض کرد.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حرکت کرد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گفت؟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703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>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</w:t>
      </w:r>
      <w:r w:rsidR="004703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احد حرکت کند در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لحظات رو به قبله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کرد: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اللهم</w:t>
      </w:r>
      <w:r>
        <w:rPr>
          <w:rtl/>
          <w:lang w:bidi="fa-IR"/>
        </w:rPr>
        <w:t xml:space="preserve"> لا تردن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وارزقن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الشهاده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 به خانواده ام باز مگردان و به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شهادت برسان! رسول خدا </w:t>
      </w:r>
      <w:r w:rsidR="0047039A" w:rsidRPr="0047039A">
        <w:rPr>
          <w:rStyle w:val="libAlaemChar"/>
          <w:rFonts w:eastAsiaTheme="minorHAnsi"/>
          <w:rtl/>
        </w:rPr>
        <w:t>صلى‌الله‌عليه‌وآله‌وسلم</w:t>
      </w:r>
      <w:r w:rsidR="0047039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مستجاب کرده،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شتر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او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حمل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دستور داد جنازه ها را به احد بردند. سپس رسول خدا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مسلمانان کرد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اگر خدا را به وجود او سوگند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قطعا شما را مورد لطفش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عمرو بن جموح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است.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آن سه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شهدا در احد دفن کرد و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داخل قبر آنان توقف کرد و از قبر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بهشت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هم خواهند بود.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</w:t>
      </w:r>
      <w:r>
        <w:rPr>
          <w:rtl/>
          <w:lang w:bidi="fa-IR"/>
        </w:rPr>
        <w:t xml:space="preserve"> عمرو از رسول خدا</w:t>
      </w:r>
      <w:r w:rsidR="0047039A" w:rsidRPr="0047039A">
        <w:rPr>
          <w:rFonts w:ascii="Traditional Arabic" w:eastAsiaTheme="minorHAnsi" w:hAnsi="Traditional Arabic" w:cs="Traditional Arabic"/>
          <w:rtl/>
        </w:rPr>
        <w:t xml:space="preserve"> </w:t>
      </w:r>
      <w:r w:rsidR="0047039A" w:rsidRPr="0047039A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درخواست دعا کرد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دعا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مرا هم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محشور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ارزشمند دعا کرد</w:t>
      </w:r>
      <w:r w:rsidRPr="0047039A">
        <w:rPr>
          <w:rStyle w:val="libFootnotenumChar"/>
          <w:rtl/>
        </w:rPr>
        <w:t>.(92)</w:t>
      </w:r>
    </w:p>
    <w:p w:rsidR="00A3641D" w:rsidRDefault="0047039A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47039A">
      <w:pPr>
        <w:pStyle w:val="Heading1"/>
        <w:rPr>
          <w:rtl/>
          <w:lang w:bidi="fa-IR"/>
        </w:rPr>
      </w:pPr>
      <w:bookmarkStart w:id="80" w:name="_Toc2505625"/>
      <w:r>
        <w:rPr>
          <w:rtl/>
          <w:lang w:bidi="fa-IR"/>
        </w:rPr>
        <w:t>82 -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پدرکش</w:t>
      </w:r>
      <w:r>
        <w:rPr>
          <w:rFonts w:hint="cs"/>
          <w:rtl/>
          <w:lang w:bidi="fa-IR"/>
        </w:rPr>
        <w:t>ی</w:t>
      </w:r>
      <w:bookmarkEnd w:id="80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متوکل</w:t>
      </w:r>
      <w:r>
        <w:rPr>
          <w:rtl/>
          <w:lang w:bidi="fa-IR"/>
        </w:rPr>
        <w:t xml:space="preserve"> از پست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عباس بود.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تنها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حضرت زهرا </w:t>
      </w:r>
      <w:r w:rsidR="0047039A" w:rsidRPr="0047039A">
        <w:rPr>
          <w:rStyle w:val="libAlaemChar"/>
          <w:rFonts w:eastAsiaTheme="minorHAnsi"/>
          <w:rtl/>
        </w:rPr>
        <w:t>عليها‌السلام</w:t>
      </w:r>
      <w:r w:rsidR="0047039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توه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و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قتل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شده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منتصر</w:t>
      </w:r>
      <w:r>
        <w:rPr>
          <w:rtl/>
          <w:lang w:bidi="fa-IR"/>
        </w:rPr>
        <w:t xml:space="preserve"> از پدرش متوکل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حضرت فاطمه زهرا </w:t>
      </w:r>
      <w:r w:rsidR="0047039A" w:rsidRPr="0047039A">
        <w:rPr>
          <w:rStyle w:val="libAlaemChar"/>
          <w:rFonts w:eastAsiaTheme="minorHAnsi"/>
          <w:rtl/>
        </w:rPr>
        <w:t>عليها‌السلام</w:t>
      </w:r>
      <w:r w:rsidR="0047039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را دشنام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ناسزا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(امام)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703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حضرت فاطمه </w:t>
      </w:r>
      <w:r w:rsidR="0047039A" w:rsidRPr="005100D5">
        <w:rPr>
          <w:rFonts w:ascii="Traditional Arabic" w:eastAsiaTheme="minorHAnsi" w:hAnsi="Traditional Arabic" w:cs="Traditional Arabic"/>
          <w:rtl/>
        </w:rPr>
        <w:t>عليها‌السلام</w:t>
      </w:r>
      <w:r>
        <w:rPr>
          <w:rtl/>
          <w:lang w:bidi="fa-IR"/>
        </w:rPr>
        <w:t xml:space="preserve"> دشنام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دانشمند</w:t>
      </w:r>
      <w:r>
        <w:rPr>
          <w:rtl/>
          <w:lang w:bidi="fa-IR"/>
        </w:rPr>
        <w:t xml:space="preserve"> جواب داد: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کشتن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است.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 که هر کس پدرش را بکشد عمرش کوتاه خواهد 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منتصر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703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از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عمرم</w:t>
      </w:r>
      <w:r w:rsidR="004703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در راه اطاعت و فرمان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باشد 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دنبال آن منتصر پدرش را کشت و پس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هفت ماه، زنده نماند.</w:t>
      </w:r>
      <w:r w:rsidRPr="0047039A">
        <w:rPr>
          <w:rStyle w:val="libFootnotenumChar"/>
          <w:rtl/>
        </w:rPr>
        <w:t>(93)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7039A">
      <w:pPr>
        <w:pStyle w:val="Heading1"/>
        <w:rPr>
          <w:rtl/>
          <w:lang w:bidi="fa-IR"/>
        </w:rPr>
      </w:pPr>
      <w:bookmarkStart w:id="81" w:name="_Toc2505626"/>
      <w:r>
        <w:rPr>
          <w:rtl/>
          <w:lang w:bidi="fa-IR"/>
        </w:rPr>
        <w:lastRenderedPageBreak/>
        <w:t>83 -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مکار روزگار</w:t>
      </w:r>
      <w:bookmarkEnd w:id="81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عمروعاص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عمروعاص! کدام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</w:t>
      </w:r>
      <w:r>
        <w:rPr>
          <w:rtl/>
          <w:lang w:bidi="fa-IR"/>
        </w:rPr>
        <w:t xml:space="preserve"> تر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مدارتر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عمروعاص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مرد هوش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و تو مرد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منفعت من سخن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اما، من در هوش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از تو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</w:t>
      </w:r>
      <w:r>
        <w:rPr>
          <w:rtl/>
          <w:lang w:bidi="fa-IR"/>
        </w:rPr>
        <w:t xml:space="preserve"> ترم. عمروعاص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آن روز که قرآنها بر سر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بالا رفت کجا بود؟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آن روز با نقشه ماهرانه بر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 را نشان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آن روز گذشته است و اکنون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 بپرسم، به شرط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جواب راست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عمرو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خدا دروغ زشت است! دروغ نخواهم گفت.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بپرس در پاسخ راست خواهم گفت.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 روز که با من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مورد من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عمروعاص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>! هرگز!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چرا! در همه جا نه،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نسبت به من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عمروعاص</w:t>
      </w:r>
      <w:r>
        <w:rPr>
          <w:rtl/>
          <w:lang w:bidi="fa-IR"/>
        </w:rPr>
        <w:t>: کدام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مرا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مبارزه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من با تو مشورت کردم و گفتم عمروعاص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بروم به جنگ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مرد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 که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بروم و حال آنکه تو او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به من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92F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عمروعاص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! مرد بزرگوار و والامقام تو را به مبارزه خواسته بود.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</w:t>
      </w:r>
      <w:r w:rsidR="00A92F5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قهرمانان</w:t>
      </w:r>
      <w:r>
        <w:rPr>
          <w:rtl/>
          <w:lang w:bidi="fa-IR"/>
        </w:rPr>
        <w:t xml:space="preserve"> نام آور را کشته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مقام و شرف تو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قهرمانان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او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کشت،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به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و صالحان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عمروعاص!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بدتر از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 خدا سوگند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که اگر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بکشم به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و چنانچه او مرا بکشد باز به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عمروعاص</w:t>
      </w:r>
      <w:r>
        <w:rPr>
          <w:rtl/>
          <w:lang w:bidi="fa-IR"/>
        </w:rPr>
        <w:t>: پس چه باعث شد به جنگ او نرفت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الملک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سلطنت نازا و خوش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همه است به خاطر حکومت چند روزه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جنگ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نرفتم، تا کشته نشوم.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عمروعاص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جز من و تو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نشنود.</w:t>
      </w:r>
      <w:r w:rsidRPr="00A92F58">
        <w:rPr>
          <w:rStyle w:val="libFootnotenumChar"/>
          <w:rtl/>
        </w:rPr>
        <w:t>(94)</w:t>
      </w:r>
    </w:p>
    <w:p w:rsidR="00A3641D" w:rsidRDefault="00A92F58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A92F58">
      <w:pPr>
        <w:pStyle w:val="Heading1"/>
        <w:rPr>
          <w:rtl/>
          <w:lang w:bidi="fa-IR"/>
        </w:rPr>
      </w:pPr>
      <w:bookmarkStart w:id="82" w:name="_Toc2505627"/>
      <w:r>
        <w:rPr>
          <w:rtl/>
          <w:lang w:bidi="fa-IR"/>
        </w:rPr>
        <w:t>84 - سر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عمر بن سعد</w:t>
      </w:r>
      <w:bookmarkEnd w:id="82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مختار بر اوضاع شهر کوفه مسلط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از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بن سعد موقتا او را امان داد.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حفص فرزند عمر بن سعد به نزد مختار آمده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امان خود درباره من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مختار</w:t>
      </w:r>
      <w:r>
        <w:rPr>
          <w:rtl/>
          <w:lang w:bidi="fa-IR"/>
        </w:rPr>
        <w:t xml:space="preserve"> گفت: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اباعمره را خواست و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دستور داد که برود عمر بن سعد را در منزلش بکشد. طول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اباعمره با سر نحس عمر بن سعد وارد 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92F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حفص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پدرش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 </w:t>
      </w:r>
      <w:r w:rsidR="00A92F58" w:rsidRPr="00A92F58">
        <w:rPr>
          <w:rStyle w:val="libAlaemChar"/>
          <w:rFonts w:hint="cs"/>
          <w:rtl/>
        </w:rPr>
        <w:t>(</w:t>
      </w:r>
      <w:r w:rsidR="00A92F58" w:rsidRPr="00A92F58">
        <w:rPr>
          <w:rStyle w:val="libAieChar"/>
          <w:rFonts w:hint="cs"/>
          <w:rtl/>
        </w:rPr>
        <w:t>إِنَّا لِلَّـهِ وَإِنَّا إِلَيْهِ رَاجِعُونَ</w:t>
      </w:r>
      <w:r>
        <w:rPr>
          <w:rtl/>
          <w:lang w:bidi="fa-IR"/>
        </w:rPr>
        <w:t>.</w:t>
      </w:r>
      <w:r w:rsidR="00A92F58" w:rsidRPr="00A92F58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مختار به حفص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حفص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مختار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پس از او تو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دستور داد او را هم کشتند.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92F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با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حفص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اکبر، هرگز برابر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به خدا سوگند هفتاد هزار نفر را به خاطر شهدا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کربلا خواهم کشت، چنانچه در</w:t>
      </w:r>
      <w:r w:rsidR="00A92F5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عوض</w:t>
      </w:r>
      <w:r>
        <w:rPr>
          <w:rtl/>
          <w:lang w:bidi="fa-IR"/>
        </w:rPr>
        <w:t xml:space="preserve"> خونبها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هفتاد هزار نفر کشته شدند.</w:t>
      </w:r>
      <w:r w:rsidRPr="00A92F58">
        <w:rPr>
          <w:rStyle w:val="libFootnotenumChar"/>
          <w:rtl/>
        </w:rPr>
        <w:t>(95)</w:t>
      </w:r>
    </w:p>
    <w:p w:rsidR="00A3641D" w:rsidRDefault="00A92F58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A92F58">
      <w:pPr>
        <w:pStyle w:val="Heading1"/>
        <w:rPr>
          <w:rtl/>
          <w:lang w:bidi="fa-IR"/>
        </w:rPr>
      </w:pPr>
      <w:bookmarkStart w:id="83" w:name="_Toc2505628"/>
      <w:r>
        <w:rPr>
          <w:rtl/>
          <w:lang w:bidi="fa-IR"/>
        </w:rPr>
        <w:t>85 - اعترافات دشمن</w:t>
      </w:r>
      <w:bookmarkEnd w:id="83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به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عبدالله پسر عمر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نوشت: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حقا</w:t>
      </w:r>
      <w:r>
        <w:rPr>
          <w:rtl/>
          <w:lang w:bidi="fa-IR"/>
        </w:rPr>
        <w:t xml:space="preserve"> که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حادثه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در اسلام رخ داد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عاشورا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نخواهد بود.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پاسخ عبدالله نوشت: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احمق! ما به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آراسته، فرشها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آماده و بالش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منظم وارد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حق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باشند، پدرت عمر اول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انجام داد و حق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غصب کرد.</w:t>
      </w:r>
      <w:r w:rsidRPr="00A92F58">
        <w:rPr>
          <w:rStyle w:val="libFootnotenumChar"/>
          <w:rtl/>
        </w:rPr>
        <w:t>(96)</w:t>
      </w:r>
    </w:p>
    <w:p w:rsidR="00A3641D" w:rsidRDefault="00A3641D" w:rsidP="00A3641D">
      <w:pPr>
        <w:pStyle w:val="libNormal"/>
        <w:rPr>
          <w:rFonts w:hint="cs"/>
          <w:rtl/>
          <w:lang w:bidi="fa-IR"/>
        </w:rPr>
      </w:pPr>
    </w:p>
    <w:p w:rsidR="00A92F58" w:rsidRDefault="00A92F58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A92F58">
      <w:pPr>
        <w:pStyle w:val="Heading1"/>
        <w:rPr>
          <w:rtl/>
          <w:lang w:bidi="fa-IR"/>
        </w:rPr>
      </w:pPr>
      <w:bookmarkStart w:id="84" w:name="_Toc2505629"/>
      <w:r>
        <w:rPr>
          <w:rtl/>
          <w:lang w:bidi="fa-IR"/>
        </w:rPr>
        <w:t>86 - کلوخ انداز را پاداش سنگ است</w:t>
      </w:r>
      <w:bookmarkEnd w:id="84"/>
    </w:p>
    <w:p w:rsidR="00A3641D" w:rsidRDefault="00A3641D" w:rsidP="00A92F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- با مومن طاق (صحابه مخلص امام صادق </w:t>
      </w:r>
      <w:r w:rsidR="00A92F58" w:rsidRPr="00A92F58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) ملاقات کرد،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(ش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) به رجعت </w:t>
      </w:r>
      <w:r w:rsidRPr="00A92F58">
        <w:rPr>
          <w:rStyle w:val="libFootnotenumChar"/>
          <w:rtl/>
        </w:rPr>
        <w:t>(97)</w:t>
      </w:r>
      <w:r>
        <w:rPr>
          <w:rtl/>
          <w:lang w:bidi="fa-IR"/>
        </w:rPr>
        <w:t xml:space="preserve"> اعتقاد داشته و آن را مسلم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مومن</w:t>
      </w:r>
      <w:r>
        <w:rPr>
          <w:rtl/>
          <w:lang w:bidi="fa-IR"/>
        </w:rPr>
        <w:t xml:space="preserve"> طاق گفت: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اکنون هزار درهم (نقره) به من قرض بده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بازگشتم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(طلا)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 مومن طاق گفت: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شرط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ضامن شود که تو هنگام بازگشت به صورت انسان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نه به صورت خوک. 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هرکس متناسب اعمالش ظاهر خواهد شد و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تو روز رجعت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خوک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نتوانم طلب خود را وصول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</w:t>
      </w:r>
      <w:r w:rsidRPr="00A92F58">
        <w:rPr>
          <w:rStyle w:val="libFootnotenumChar"/>
          <w:rtl/>
        </w:rPr>
        <w:t>(98)</w:t>
      </w:r>
    </w:p>
    <w:p w:rsidR="00A3641D" w:rsidRDefault="00A92F58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A92F58">
      <w:pPr>
        <w:pStyle w:val="Heading1"/>
        <w:rPr>
          <w:rtl/>
          <w:lang w:bidi="fa-IR"/>
        </w:rPr>
      </w:pPr>
      <w:bookmarkStart w:id="85" w:name="_Toc2505630"/>
      <w:r>
        <w:rPr>
          <w:rtl/>
          <w:lang w:bidi="fa-IR"/>
        </w:rPr>
        <w:t>87 - پاسخ مناسب</w:t>
      </w:r>
      <w:bookmarkEnd w:id="85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وفات امام صادق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فه،</w:t>
      </w:r>
      <w:r>
        <w:rPr>
          <w:rtl/>
          <w:lang w:bidi="fa-IR"/>
        </w:rPr>
        <w:t xml:space="preserve"> مومن طاق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عنوان نکوهش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تو وفات کرد.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مؤمن</w:t>
      </w:r>
      <w:r>
        <w:rPr>
          <w:rtl/>
          <w:lang w:bidi="fa-IR"/>
        </w:rPr>
        <w:t xml:space="preserve"> طاق پاسخ داد: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تو (ش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>) تا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زنده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من المنتظر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الوقت المعلوم.</w:t>
      </w:r>
      <w:r w:rsidRPr="004943A7">
        <w:rPr>
          <w:rStyle w:val="libFootnotenumChar"/>
          <w:rtl/>
        </w:rPr>
        <w:t>(99)</w:t>
      </w:r>
    </w:p>
    <w:p w:rsidR="00A3641D" w:rsidRDefault="004943A7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4943A7">
      <w:pPr>
        <w:pStyle w:val="Heading1"/>
        <w:rPr>
          <w:rtl/>
          <w:lang w:bidi="fa-IR"/>
        </w:rPr>
      </w:pPr>
      <w:bookmarkStart w:id="86" w:name="_Toc2505631"/>
      <w:r>
        <w:rPr>
          <w:rtl/>
          <w:lang w:bidi="fa-IR"/>
        </w:rPr>
        <w:t>88 - مادر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فرزند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bookmarkEnd w:id="86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(پدر مختار ثقف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در جستجو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بود.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خود را، به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کردند،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چکدام</w:t>
      </w:r>
      <w:r>
        <w:rPr>
          <w:rtl/>
          <w:lang w:bidi="fa-IR"/>
        </w:rPr>
        <w:t xml:space="preserve"> را نپسند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خواب ابوعب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آمد و به او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دومه الحسنأ ازدواج کن! اگر او را به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انتخاب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هرگز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نشده و مورد ملامت و سرزنش قرار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خوابش را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</w:t>
      </w:r>
      <w:r>
        <w:rPr>
          <w:rtl/>
          <w:lang w:bidi="fa-IR"/>
        </w:rPr>
        <w:t xml:space="preserve"> خود نقل کرد. گفتند: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که با دومه، دختر وهب ازدواج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ابوعب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 او ازدواج کرد.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مختار حامله شد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943A7">
      <w:pPr>
        <w:pStyle w:val="libNormal"/>
        <w:rPr>
          <w:rtl/>
          <w:lang w:bidi="fa-IR"/>
        </w:rPr>
      </w:pPr>
      <w:r>
        <w:rPr>
          <w:rtl/>
          <w:lang w:bidi="fa-IR"/>
        </w:rPr>
        <w:t>1 - البشر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بالولد</w:t>
      </w:r>
      <w:r w:rsidR="004943A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اشبه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بالاسد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4943A7" w:rsidRDefault="00A3641D" w:rsidP="004943A7">
      <w:pPr>
        <w:pStyle w:val="libNormal"/>
        <w:rPr>
          <w:rtl/>
          <w:lang w:bidi="fa-IR"/>
        </w:rPr>
      </w:pPr>
      <w:r>
        <w:rPr>
          <w:rtl/>
          <w:lang w:bidi="fa-IR"/>
        </w:rPr>
        <w:t>2 - اذاالرجال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کبد</w:t>
      </w:r>
      <w:r w:rsidR="004943A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تقاتلو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بلد</w:t>
      </w:r>
      <w:r w:rsidR="004943A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له الحظا الاشد</w:t>
      </w:r>
    </w:p>
    <w:p w:rsidR="004943A7" w:rsidRDefault="004943A7" w:rsidP="004943A7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4943A7">
      <w:pPr>
        <w:pStyle w:val="libNormal"/>
        <w:rPr>
          <w:rtl/>
          <w:lang w:bidi="fa-IR"/>
        </w:rPr>
      </w:pPr>
      <w:r>
        <w:rPr>
          <w:rtl/>
          <w:lang w:bidi="fa-IR"/>
        </w:rPr>
        <w:t>1 - مژده باد تو را به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شباهت دارد.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2 -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مردان مشغول جنگ شوند، آن فرزند لذت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مختار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آمد، همان شخص به خوابش آمد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 تو در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دوران عمرش ترس او کم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روانش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خواهد بود</w:t>
      </w:r>
      <w:r w:rsidRPr="004943A7">
        <w:rPr>
          <w:rStyle w:val="libFootnotenumChar"/>
          <w:rtl/>
        </w:rPr>
        <w:t>.(100)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مادر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.</w:t>
      </w:r>
    </w:p>
    <w:p w:rsidR="00A3641D" w:rsidRDefault="004943A7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4943A7">
      <w:pPr>
        <w:pStyle w:val="Heading1"/>
        <w:rPr>
          <w:rtl/>
          <w:lang w:bidi="fa-IR"/>
        </w:rPr>
      </w:pPr>
      <w:bookmarkStart w:id="87" w:name="_Toc2505632"/>
      <w:r>
        <w:rPr>
          <w:rtl/>
          <w:lang w:bidi="fa-IR"/>
        </w:rPr>
        <w:t>89 -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در کام آتش بدان</w:t>
      </w:r>
      <w:bookmarkEnd w:id="87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جعفر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ابوالحسن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به من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تو را نزد عبدالرحمن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من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درباره خداوند حرفها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نادرست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جسم بودن خدا 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او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 ما را ترک کن!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ما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 از او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کن!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 با ما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 با او ممکن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او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فاسد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943A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او</w:t>
      </w:r>
      <w:r>
        <w:rPr>
          <w:rtl/>
          <w:lang w:bidi="fa-IR"/>
        </w:rPr>
        <w:t xml:space="preserve">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به گفته او</w:t>
      </w:r>
      <w:r w:rsidR="004943A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معتقد</w:t>
      </w:r>
      <w:r>
        <w:rPr>
          <w:rtl/>
          <w:lang w:bidi="fa-IR"/>
        </w:rPr>
        <w:t xml:space="preserve"> نباشم، در من چه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بگذارد.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او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نازل شود، هر 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کجا</w:t>
      </w:r>
      <w:r>
        <w:rPr>
          <w:rtl/>
          <w:lang w:bidi="fa-IR"/>
        </w:rPr>
        <w:t xml:space="preserve"> گرفتار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سپس حضرت داستان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 که خودش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بود و پدرش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فرعون و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که سپاه فرعون (در کنار رود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) به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 جوان از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جدا شد تا پدرش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کرده به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ملحق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اما پدرش گوش شنوا نداشت، اندرز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رخواهانه</w:t>
      </w:r>
      <w:r>
        <w:rPr>
          <w:rtl/>
          <w:lang w:bidi="fa-IR"/>
        </w:rPr>
        <w:t xml:space="preserve"> پسرش در او اثر نبخش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سرسختانه به راه کج خود با فرعون ادامه داد.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خبر دادند. اصحاب از حال جوان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اهل رحمت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عذاب؟ حضرت فرمود: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 xml:space="preserve"> مشمول رحمت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چون در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پدر نبود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عذاب نازل گردد،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گناهکاران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آتش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بدکاران، خوبان را هم به کام خود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  <w:r w:rsidRPr="004943A7">
        <w:rPr>
          <w:rStyle w:val="libFootnotenumChar"/>
          <w:rtl/>
        </w:rPr>
        <w:t>(101)</w:t>
      </w:r>
    </w:p>
    <w:p w:rsidR="00A3641D" w:rsidRDefault="004943A7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4943A7">
      <w:pPr>
        <w:pStyle w:val="Heading1"/>
        <w:rPr>
          <w:rtl/>
          <w:lang w:bidi="fa-IR"/>
        </w:rPr>
      </w:pPr>
      <w:bookmarkStart w:id="88" w:name="_Toc2505633"/>
      <w:r>
        <w:rPr>
          <w:rtl/>
          <w:lang w:bidi="fa-IR"/>
        </w:rPr>
        <w:t>90 -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صبور</w:t>
      </w:r>
      <w:bookmarkEnd w:id="88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شده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همراه دوستم به صحرا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اتفاقا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راه را گم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ناگهان! در سمت راست راهمان، در آن صحرا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سوزان حجاز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نظر ما را جلب کرد،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سلام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حجاب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چادر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آمد، جواب سلام ما را داد 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مسافر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راه را گم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ناچار گذرمان به چادر شما افتاد،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شما راه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tl/>
          <w:lang w:bidi="fa-IR"/>
        </w:rPr>
        <w:t xml:space="preserve"> و صحرانش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نظرتان به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فتد،</w:t>
      </w:r>
      <w:r>
        <w:rPr>
          <w:rtl/>
          <w:lang w:bidi="fa-IR"/>
        </w:rPr>
        <w:t xml:space="preserve"> تا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فراهم کنم! آن گاه پلاس</w:t>
      </w:r>
      <w:r>
        <w:rPr>
          <w:rFonts w:hint="cs"/>
          <w:rtl/>
          <w:lang w:bidi="fa-IR"/>
        </w:rPr>
        <w:t>ی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انداخت</w:t>
      </w:r>
      <w:r>
        <w:rPr>
          <w:rtl/>
          <w:lang w:bidi="fa-IR"/>
        </w:rPr>
        <w:t xml:space="preserve">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فرزندم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شما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پسرش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کرد، زن مرتب دامن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را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به انتظار آمدن پسرش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را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که دامن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را بالا زد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که دارد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قدمش مبارک باشد، از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قدم شتر سوار مبارک باشد.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شتر، شتر پسر من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پسرم سوار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شتر سوار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! خداوند در مرگ فرزندت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اجر بزرگ به تو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مگر پسرم مرد؟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سبب مرگش چه بود؟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در کنار چاه آب بود، شترها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آب هجوم آوردند و او را به درون چاه انداختند!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اکنون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شو از مهمانان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آن مرد داد و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گوسفند را کشت،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 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آورد. ما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صبر و بردبار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قدرت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بانو در شگفت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صرف غذا، به نزد ما آمد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قرآن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سبب آرامش خاطر و تسل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قلبم بشود، بخوان.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سبحان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4943A7" w:rsidP="00A3641D">
      <w:pPr>
        <w:pStyle w:val="libNormal"/>
        <w:rPr>
          <w:rtl/>
          <w:lang w:bidi="fa-IR"/>
        </w:rPr>
      </w:pPr>
      <w:r w:rsidRPr="004943A7">
        <w:rPr>
          <w:rStyle w:val="libAlaemChar"/>
          <w:rFonts w:hint="cs"/>
          <w:rtl/>
        </w:rPr>
        <w:t>(</w:t>
      </w:r>
      <w:r w:rsidRPr="004943A7">
        <w:rPr>
          <w:rStyle w:val="libAieChar"/>
          <w:rFonts w:hint="cs"/>
          <w:rtl/>
        </w:rPr>
        <w:t>وَبَشِّرِ الصَّابِرِينَ</w:t>
      </w:r>
      <w:r w:rsidRPr="004943A7">
        <w:rPr>
          <w:rStyle w:val="libAieChar"/>
          <w:rFonts w:ascii="Times New Roman" w:hAnsi="Times New Roman" w:cs="Times New Roman"/>
        </w:rPr>
        <w:t> </w:t>
      </w:r>
      <w:r w:rsidRPr="004943A7">
        <w:rPr>
          <w:rStyle w:val="libAieChar"/>
          <w:rtl/>
        </w:rPr>
        <w:t>﴿</w:t>
      </w:r>
      <w:hyperlink r:id="rId9" w:anchor="2:155" w:history="1">
        <w:r w:rsidRPr="004943A7">
          <w:rPr>
            <w:rStyle w:val="libAieChar"/>
            <w:rtl/>
          </w:rPr>
          <w:t>١٥٥</w:t>
        </w:r>
      </w:hyperlink>
      <w:r w:rsidRPr="004943A7">
        <w:rPr>
          <w:rStyle w:val="libAieChar"/>
          <w:rtl/>
        </w:rPr>
        <w:t>﴾</w:t>
      </w:r>
      <w:r w:rsidRPr="004943A7">
        <w:rPr>
          <w:rStyle w:val="libAieChar"/>
          <w:rFonts w:ascii="Times New Roman" w:hAnsi="Times New Roman" w:cs="Times New Roman"/>
        </w:rPr>
        <w:t> </w:t>
      </w:r>
      <w:r w:rsidRPr="004943A7">
        <w:rPr>
          <w:rStyle w:val="libAieChar"/>
          <w:rFonts w:hint="cs"/>
          <w:rtl/>
        </w:rPr>
        <w:t>الَّذِينَ إِذَا أَصَابَتْهُم مُّصِيبَةٌ قَالُوا إِنَّا لِلَّـهِ وَإِنَّا إِلَيْهِ رَاجِعُونَ</w:t>
      </w:r>
      <w:r w:rsidRPr="004943A7">
        <w:rPr>
          <w:rStyle w:val="libAieChar"/>
          <w:rFonts w:ascii="Times New Roman" w:hAnsi="Times New Roman" w:cs="Times New Roman"/>
        </w:rPr>
        <w:t> </w:t>
      </w:r>
      <w:r w:rsidRPr="004943A7">
        <w:rPr>
          <w:rStyle w:val="libAieChar"/>
          <w:rtl/>
        </w:rPr>
        <w:t>﴿</w:t>
      </w:r>
      <w:hyperlink r:id="rId10" w:anchor="2:156" w:history="1">
        <w:r w:rsidRPr="004943A7">
          <w:rPr>
            <w:rStyle w:val="libAieChar"/>
            <w:rtl/>
          </w:rPr>
          <w:t>١٥٦</w:t>
        </w:r>
      </w:hyperlink>
      <w:r w:rsidRPr="004943A7">
        <w:rPr>
          <w:rStyle w:val="libAieChar"/>
          <w:rtl/>
        </w:rPr>
        <w:t>﴾</w:t>
      </w:r>
      <w:r w:rsidRPr="004943A7">
        <w:rPr>
          <w:rStyle w:val="libAieChar"/>
          <w:rFonts w:hint="cs"/>
          <w:rtl/>
        </w:rPr>
        <w:t>أُولَـٰئِكَ عَلَيْهِمْ صَلَوَاتٌ مِّن رَّبِّهِمْ وَرَحْمَةٌ</w:t>
      </w:r>
      <w:r w:rsidRPr="004943A7">
        <w:rPr>
          <w:rStyle w:val="libAieChar"/>
          <w:rFonts w:ascii="Times New Roman" w:hAnsi="Times New Roman" w:cs="Times New Roman" w:hint="cs"/>
          <w:rtl/>
        </w:rPr>
        <w:t> ۖ</w:t>
      </w:r>
      <w:r w:rsidRPr="004943A7">
        <w:rPr>
          <w:rStyle w:val="libAieChar"/>
          <w:rFonts w:ascii="Times New Roman" w:hAnsi="Times New Roman" w:cs="Times New Roman"/>
        </w:rPr>
        <w:t> </w:t>
      </w:r>
      <w:r w:rsidRPr="004943A7">
        <w:rPr>
          <w:rStyle w:val="libAieChar"/>
          <w:rFonts w:hint="cs"/>
          <w:rtl/>
        </w:rPr>
        <w:t>وَأُولَـٰئِكَ هُمُ الْمُهْتَدُونَ</w:t>
      </w:r>
      <w:r w:rsidRPr="004943A7">
        <w:rPr>
          <w:rStyle w:val="libAieChar"/>
          <w:rtl/>
        </w:rPr>
        <w:t xml:space="preserve"> </w:t>
      </w:r>
      <w:r w:rsidRPr="004943A7">
        <w:rPr>
          <w:rStyle w:val="libAlaemChar"/>
          <w:rFonts w:eastAsia="KFGQPC Uthman Taha Naskh" w:hint="cs"/>
          <w:rtl/>
        </w:rPr>
        <w:t>)</w:t>
      </w:r>
      <w:r w:rsidR="00A3641D" w:rsidRPr="004943A7">
        <w:rPr>
          <w:rStyle w:val="libFootnotenumChar"/>
          <w:rtl/>
        </w:rPr>
        <w:t>(102)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که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را به خدا سوگند!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قرآن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است؟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4943A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گفتم</w:t>
      </w:r>
      <w:r>
        <w:rPr>
          <w:rtl/>
          <w:lang w:bidi="fa-IR"/>
        </w:rPr>
        <w:t>: به خدا قسم در قرآن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</w:t>
      </w:r>
      <w:r w:rsidR="004943A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گفت: درود و رحمت بر شما باد!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از جا برخ</w:t>
      </w:r>
      <w:r w:rsidR="004943A7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به نماز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چند رکعت نماز خواند.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دست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درگاه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برداشت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پروردگارا! آنچه دستور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دادم (در مرگ فرزندم صبر کردم)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درباره من به وعده خود وفا کن!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گفتن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به اشک و ناله در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فرزندش خاتمه داد!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قرار بود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بماند...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من با خود گفتم: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لابد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پسرم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ماند، چون به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کمال تعجب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سخنانش را ادامه داد و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محمد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 خود جاودانه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آن بانو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من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کاملتر و بزرگتر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بانو که خدا را با کاملتر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صفات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کرده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و آنگاه که دانست از مرگ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 را دوا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دست رفته او را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زنده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صبر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کرد و پسرش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عنوان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سودمند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حساب آورد.</w:t>
      </w:r>
      <w:r w:rsidRPr="004943A7">
        <w:rPr>
          <w:rStyle w:val="libFootnotenumChar"/>
          <w:rtl/>
        </w:rPr>
        <w:t>(103)</w:t>
      </w:r>
    </w:p>
    <w:p w:rsidR="00A3641D" w:rsidRDefault="006E1E04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6E1E04">
      <w:pPr>
        <w:pStyle w:val="Heading1"/>
        <w:rPr>
          <w:rtl/>
          <w:lang w:bidi="fa-IR"/>
        </w:rPr>
      </w:pPr>
      <w:bookmarkStart w:id="89" w:name="_Toc2505634"/>
      <w:r>
        <w:rPr>
          <w:rtl/>
          <w:lang w:bidi="fa-IR"/>
        </w:rPr>
        <w:t>91 - داماد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4943A7" w:rsidRPr="00902A21">
        <w:rPr>
          <w:rStyle w:val="libNormalChar"/>
          <w:rFonts w:eastAsiaTheme="minorHAnsi"/>
          <w:rtl/>
        </w:rPr>
        <w:t xml:space="preserve"> </w:t>
      </w:r>
      <w:r w:rsidR="004943A7" w:rsidRPr="004943A7">
        <w:rPr>
          <w:rStyle w:val="libAlaemChar"/>
          <w:rFonts w:eastAsiaTheme="minorHAnsi"/>
          <w:rtl/>
        </w:rPr>
        <w:t>صلى‌الله‌عليه‌وآله‌وسلم</w:t>
      </w:r>
      <w:r w:rsidR="004943A7" w:rsidRPr="00902A21">
        <w:rPr>
          <w:rStyle w:val="libNormalChar"/>
          <w:rFonts w:eastAsiaTheme="minorHAnsi"/>
          <w:rtl/>
        </w:rPr>
        <w:t xml:space="preserve"> </w:t>
      </w:r>
      <w:r>
        <w:rPr>
          <w:rtl/>
          <w:lang w:bidi="fa-IR"/>
        </w:rPr>
        <w:t>در اسارت</w:t>
      </w:r>
      <w:bookmarkEnd w:id="89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ابوالعاص</w:t>
      </w:r>
      <w:r>
        <w:rPr>
          <w:rtl/>
          <w:lang w:bidi="fa-IR"/>
        </w:rPr>
        <w:t xml:space="preserve"> پسر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خواهرزاده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از اشراف و ثروتمندان مکه بود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رسول خدا</w:t>
      </w:r>
      <w:r w:rsidR="006E1E04" w:rsidRPr="006E1E04">
        <w:rPr>
          <w:rFonts w:ascii="Traditional Arabic" w:eastAsiaTheme="minorHAnsi" w:hAnsi="Traditional Arabic" w:cs="Traditional Arabic"/>
          <w:rtl/>
        </w:rPr>
        <w:t xml:space="preserve"> </w:t>
      </w:r>
      <w:r w:rsidR="006E1E04" w:rsidRPr="006E1E04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(ز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>) را خواستگار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هم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خواست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را به ازدواج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آورد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رسالت و نزول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اتفاق افتاد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نب را به ازدواج ابوالعاص در آورد.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6E1E04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نازل</w:t>
      </w:r>
      <w:r w:rsidR="006E1E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مقام رسالت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و دخترانش به حضرت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ابوالعاص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دختر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گرش</w:t>
      </w:r>
      <w:r>
        <w:rPr>
          <w:rtl/>
          <w:lang w:bidi="fa-IR"/>
        </w:rPr>
        <w:t xml:space="preserve"> را به نام (رق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 کلثوم)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(عتبه پسر ابولهب) داد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بعثت آن حضرت بود.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به مقام نبوت نائل آمد و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نازل گشت مردم را به خداپرست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نمود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مکه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از آن بزرگوار کناره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دختران محمد </w:t>
      </w:r>
      <w:r w:rsidR="00496DB9" w:rsidRPr="00496DB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را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فکرش را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آنان آسوده ساخت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دخترانش را به او 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فکرش به آنها مشغول شده به فکر سخنان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فتند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اول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(ابوالعاص) آمده و گفتند: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دختر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را طلاق بده! ما هر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ابوالعاص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شدن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من هرگز از همسرم جدا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 و زنان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لحاظ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داماد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به نزد عتبه پسر ابولهب آمده گفتند: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دختر</w:t>
      </w:r>
      <w:r>
        <w:rPr>
          <w:rtl/>
          <w:lang w:bidi="fa-IR"/>
        </w:rPr>
        <w:t xml:space="preserve"> محمد را طلاق بده ما هر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ازدواج تو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عتبه در پاسخ گفت: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دختر ابان پسر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عاص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دختر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پسر عاص را به من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او را طلاق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 به دنبال آن دختر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پسر عاص را به او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کردند و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دختر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را رها کرد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او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 بود، سپس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بانو با (عثمان بن عفان) ازدواج کرد.</w:t>
      </w:r>
    </w:p>
    <w:p w:rsidR="00A3641D" w:rsidRDefault="00A3641D" w:rsidP="006E1E0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اسلام</w:t>
      </w:r>
      <w:r w:rsidR="006E1E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در مکه قدرت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نداشت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حکم حلال و حرام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کند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را از ابوالعاص جدا </w:t>
      </w:r>
      <w:r>
        <w:rPr>
          <w:rtl/>
          <w:lang w:bidi="fa-IR"/>
        </w:rPr>
        <w:lastRenderedPageBreak/>
        <w:t>کرده بود. اما رسول خدا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آن ها را از هم جدا سازد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بود در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ابوالعاص کافر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رسول خدا</w:t>
      </w:r>
      <w:r w:rsidR="006E1E04" w:rsidRPr="006E1E04">
        <w:rPr>
          <w:rFonts w:ascii="Traditional Arabic" w:eastAsiaTheme="minorHAnsi" w:hAnsi="Traditional Arabic" w:cs="Traditional Arabic"/>
          <w:rtl/>
        </w:rPr>
        <w:t xml:space="preserve"> </w:t>
      </w:r>
      <w:r w:rsidR="006E1E04" w:rsidRPr="006E1E04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هجرت نمود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همچنان با ابوالعاص در مکه ماند.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جنگ آن حضرت آمدند ابوالعاص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آنان بود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مسلمانان و کفار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کنار چاه (بدر) جنگ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کفار کشته و عده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6E1E0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ابوالعاص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بود او را همراه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آوردند.</w:t>
      </w:r>
      <w:r w:rsidR="006E1E04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مکه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خود اموال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همسرش اموال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 از جمله آنها گردنبند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مادرش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آن شب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را به خانه ابوالعاص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بردند به او داده بود.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</w:t>
      </w:r>
      <w:r w:rsidR="006E1E04" w:rsidRPr="006E1E04">
        <w:rPr>
          <w:rFonts w:ascii="Traditional Arabic" w:eastAsiaTheme="minorHAnsi" w:hAnsi="Traditional Arabic" w:cs="Traditional Arabic"/>
          <w:rtl/>
        </w:rPr>
        <w:t xml:space="preserve"> </w:t>
      </w:r>
      <w:r w:rsidR="006E1E04" w:rsidRPr="006E1E04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آن گردنبند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ناراحت شد و سخت دلش به حال دخترش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سوخت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به مسلمانان فرمود: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صلاح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را آزاد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اموال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شوهرش فرستاده به او بازگردان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مسلمانان</w:t>
      </w:r>
      <w:r>
        <w:rPr>
          <w:rtl/>
          <w:lang w:bidi="fa-IR"/>
        </w:rPr>
        <w:t xml:space="preserve"> با کمال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رغبت خواسته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را به جا آوردند و گفتند: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جان و اموال ما به قربانت حتما مطابق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شما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هر 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فرستاده بود به او بازگرداندند و ابوالعاص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آزاد کردند.</w:t>
      </w:r>
      <w:r w:rsidRPr="006E1E04">
        <w:rPr>
          <w:rStyle w:val="libFootnotenumChar"/>
          <w:rtl/>
        </w:rPr>
        <w:t>(104)</w:t>
      </w:r>
    </w:p>
    <w:p w:rsidR="00A3641D" w:rsidRDefault="006E1E04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902A2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نکته</w:t>
      </w:r>
      <w:r>
        <w:rPr>
          <w:rtl/>
          <w:lang w:bidi="fa-IR"/>
        </w:rPr>
        <w:t xml:space="preserve"> ها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(شارح نهج البلاغه)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(داستان داماد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) را به استادم (ابوجعفر) خواندم او گفت: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(ابوبکر) و (عمر)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کنار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="006E1E04" w:rsidRPr="006E1E04">
        <w:rPr>
          <w:rStyle w:val="libAlaemChar"/>
          <w:rFonts w:eastAsiaTheme="minorHAnsi"/>
          <w:rtl/>
        </w:rPr>
        <w:t>صلى‌الله‌عليه‌وآله‌وسلم</w:t>
      </w:r>
      <w:r w:rsidR="006E1E0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نبودند؟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احترام و احسان نسبت به فاطمه زهرا</w:t>
      </w:r>
      <w:r w:rsidR="006E1E04" w:rsidRPr="006E1E04">
        <w:rPr>
          <w:rFonts w:ascii="Traditional Arabic" w:eastAsiaTheme="minorHAnsi" w:hAnsi="Traditional Arabic" w:cs="Traditional Arabic"/>
          <w:rtl/>
        </w:rPr>
        <w:t xml:space="preserve"> </w:t>
      </w:r>
      <w:r w:rsidR="006E1E04" w:rsidRPr="006E1E04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تقاضا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به واسطه فدک خاطرش آرام گردد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مسلمانان بخشش درخواست شود؟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مقام و عظمت آن بانو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از خواهرش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کمتر بود،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عالم است؟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درخواست بخشش از مسلمانان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فاطمه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و فدک از راه ارث به او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استادم گفتم:</w:t>
      </w:r>
    </w:p>
    <w:p w:rsidR="00A3641D" w:rsidRDefault="006E1E04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A3641D">
        <w:rPr>
          <w:rtl/>
          <w:lang w:bidi="fa-IR"/>
        </w:rPr>
        <w:t>(فدک) بنا به خبر</w:t>
      </w:r>
      <w:r w:rsidR="00A3641D">
        <w:rPr>
          <w:rFonts w:hint="cs"/>
          <w:rtl/>
          <w:lang w:bidi="fa-IR"/>
        </w:rPr>
        <w:t>ی</w:t>
      </w:r>
      <w:r w:rsidR="00A3641D">
        <w:rPr>
          <w:rtl/>
          <w:lang w:bidi="fa-IR"/>
        </w:rPr>
        <w:t xml:space="preserve"> که ابوبکر از پ</w:t>
      </w:r>
      <w:r w:rsidR="00A3641D">
        <w:rPr>
          <w:rFonts w:hint="cs"/>
          <w:rtl/>
          <w:lang w:bidi="fa-IR"/>
        </w:rPr>
        <w:t>ی</w:t>
      </w:r>
      <w:r w:rsidR="00A3641D">
        <w:rPr>
          <w:rFonts w:hint="eastAsia"/>
          <w:rtl/>
          <w:lang w:bidi="fa-IR"/>
        </w:rPr>
        <w:t>امبر</w:t>
      </w:r>
      <w:r w:rsidR="00A3641D">
        <w:rPr>
          <w:rtl/>
          <w:lang w:bidi="fa-IR"/>
        </w:rPr>
        <w:t xml:space="preserve"> خدا </w:t>
      </w:r>
      <w:r w:rsidR="00496DB9" w:rsidRPr="00496DB9">
        <w:rPr>
          <w:rStyle w:val="libAlaemChar"/>
          <w:rtl/>
        </w:rPr>
        <w:t>صلى‌الله‌عليه‌وآله‌وسلم</w:t>
      </w:r>
      <w:r w:rsidR="00A3641D">
        <w:rPr>
          <w:rtl/>
          <w:lang w:bidi="fa-IR"/>
        </w:rPr>
        <w:t>روا</w:t>
      </w:r>
      <w:r w:rsidR="00A3641D">
        <w:rPr>
          <w:rFonts w:hint="cs"/>
          <w:rtl/>
          <w:lang w:bidi="fa-IR"/>
        </w:rPr>
        <w:t>ی</w:t>
      </w:r>
      <w:r w:rsidR="00A3641D">
        <w:rPr>
          <w:rFonts w:hint="eastAsia"/>
          <w:rtl/>
          <w:lang w:bidi="fa-IR"/>
        </w:rPr>
        <w:t>ت</w:t>
      </w:r>
      <w:r w:rsidR="00A3641D">
        <w:rPr>
          <w:rtl/>
          <w:lang w:bidi="fa-IR"/>
        </w:rPr>
        <w:t xml:space="preserve"> کرده، حق مسلمانان بوده و برا</w:t>
      </w:r>
      <w:r w:rsidR="00A3641D">
        <w:rPr>
          <w:rFonts w:hint="cs"/>
          <w:rtl/>
          <w:lang w:bidi="fa-IR"/>
        </w:rPr>
        <w:t>ی</w:t>
      </w:r>
      <w:r w:rsidR="00A3641D">
        <w:rPr>
          <w:rFonts w:hint="eastAsia"/>
          <w:rtl/>
          <w:lang w:bidi="fa-IR"/>
        </w:rPr>
        <w:t>ش</w:t>
      </w:r>
      <w:r w:rsidR="00A3641D">
        <w:rPr>
          <w:rtl/>
          <w:lang w:bidi="fa-IR"/>
        </w:rPr>
        <w:t xml:space="preserve"> جا</w:t>
      </w:r>
      <w:r w:rsidR="00A3641D">
        <w:rPr>
          <w:rFonts w:hint="cs"/>
          <w:rtl/>
          <w:lang w:bidi="fa-IR"/>
        </w:rPr>
        <w:t>ی</w:t>
      </w:r>
      <w:r w:rsidR="00A3641D">
        <w:rPr>
          <w:rFonts w:hint="eastAsia"/>
          <w:rtl/>
          <w:lang w:bidi="fa-IR"/>
        </w:rPr>
        <w:t>ز</w:t>
      </w:r>
      <w:r w:rsidR="00A3641D">
        <w:rPr>
          <w:rtl/>
          <w:lang w:bidi="fa-IR"/>
        </w:rPr>
        <w:t xml:space="preserve"> نبود که از آنها بگ</w:t>
      </w:r>
      <w:r w:rsidR="00A3641D">
        <w:rPr>
          <w:rFonts w:hint="cs"/>
          <w:rtl/>
          <w:lang w:bidi="fa-IR"/>
        </w:rPr>
        <w:t>ی</w:t>
      </w:r>
      <w:r w:rsidR="00A3641D">
        <w:rPr>
          <w:rFonts w:hint="eastAsia"/>
          <w:rtl/>
          <w:lang w:bidi="fa-IR"/>
        </w:rPr>
        <w:t>رد</w:t>
      </w:r>
      <w:r w:rsidR="00A3641D"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استادم</w:t>
      </w:r>
      <w:r>
        <w:rPr>
          <w:rtl/>
          <w:lang w:bidi="fa-IR"/>
        </w:rPr>
        <w:t xml:space="preserve"> در جواب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توان ابوالعاص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حق مسلمانان بود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از آنان گرفت.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6E1E04" w:rsidRPr="006E1E04">
        <w:rPr>
          <w:rFonts w:ascii="Traditional Arabic" w:eastAsiaTheme="minorHAnsi" w:hAnsi="Traditional Arabic" w:cs="Traditional Arabic"/>
          <w:rtl/>
        </w:rPr>
        <w:t xml:space="preserve"> </w:t>
      </w:r>
      <w:r w:rsidR="006E1E04" w:rsidRPr="006E1E04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صاحب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و قانون بود و فرمانش نافذ بود اما ابوبکر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نطور</w:t>
      </w:r>
      <w:r>
        <w:rPr>
          <w:rtl/>
          <w:lang w:bidi="fa-IR"/>
        </w:rPr>
        <w:t xml:space="preserve"> نبود.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پاسخ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که نگفتم چرا ابوبکر از مسلمانان به طور اجبار نگرفت و به فاطمه نداد بلکه گفتم: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مانند رسول خدا از مسلمانان درخواست نکرد که به احترام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حق صرف نظر کنند؟ و چرا از آنان نخواست که حقشان را به فاطمه زهرا ببخشند؟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ابوبکر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فاطمه دختر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است و اکنون آمده (فدک) را درخواست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فدک را به او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مسلمانان فدک را به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دادند؟ و به خاطر دختر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از حقشان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گذشتند؟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6E1E0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 w:rsidR="006E1E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ابوالحسن عبد الجبار بن احمد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القضاه (105)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گفته است و...</w:t>
      </w:r>
      <w:r w:rsidRPr="006E1E04">
        <w:rPr>
          <w:rStyle w:val="libFootnotenumChar"/>
          <w:rtl/>
        </w:rPr>
        <w:t>(106)</w:t>
      </w:r>
    </w:p>
    <w:p w:rsidR="00A3641D" w:rsidRDefault="006E1E04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6E1E04">
      <w:pPr>
        <w:pStyle w:val="Heading1"/>
        <w:rPr>
          <w:rtl/>
          <w:lang w:bidi="fa-IR"/>
        </w:rPr>
      </w:pPr>
      <w:bookmarkStart w:id="90" w:name="_Toc2505635"/>
      <w:r>
        <w:rPr>
          <w:rtl/>
          <w:lang w:bidi="fa-IR"/>
        </w:rPr>
        <w:t>92 - بردگان پادشاه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شوند!</w:t>
      </w:r>
      <w:bookmarkEnd w:id="90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خدمت گذاران خود از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گذشت. 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ملکه مصر در کنار مزبله نشسته بود.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متوجه عبور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شد، گفت: سپاس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پادشاهان را در اثر گناه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بردگان را در پرتو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اطاعت و فرمان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>! گرفتار فقر هستم، به من احسان کن.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ناسپاس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 هر نعمت است. آنگاه که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خداوند نعمت ها را از تو گرفت.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برگرد و توبه کن! تا آثار گناه از تو برچ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قبول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خواسته ها بسته به 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و کردار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است. 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لباس گناه را از تن کنده ام.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نخواهم کرد،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شرم دارم که مرا مورد لطف قرار دهد.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هنوز اشک چشمم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اندامم حق ندامت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 نکرده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بکوش</w:t>
      </w:r>
      <w:r>
        <w:rPr>
          <w:rtl/>
          <w:lang w:bidi="fa-IR"/>
        </w:rPr>
        <w:t xml:space="preserve"> تا راه توبه و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فرصت از دست برود و مدت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توبه کن!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 دارم که بعدا خبرش به تو خواهد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قتا</w:t>
      </w:r>
      <w:r>
        <w:rPr>
          <w:rtl/>
          <w:lang w:bidi="fa-IR"/>
        </w:rPr>
        <w:t xml:space="preserve"> توبه کرده ام.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دستور داد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</w:t>
      </w:r>
      <w:r>
        <w:rPr>
          <w:rtl/>
          <w:lang w:bidi="fa-IR"/>
        </w:rPr>
        <w:t xml:space="preserve"> بزرگ به او طلا بدهند.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 است، تا رنج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قدر نعمت را نخواهم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</w:t>
      </w:r>
      <w:r>
        <w:rPr>
          <w:rtl/>
          <w:lang w:bidi="fa-IR"/>
        </w:rPr>
        <w:t xml:space="preserve"> جان!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جگرم به حالش کباب شد و دلم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سوخت.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دام انتقام افتاده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ED25E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با 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ازدواج کرد</w:t>
      </w:r>
      <w:r w:rsidR="00ED25E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او را دوش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ن؟</w:t>
      </w:r>
      <w:r>
        <w:rPr>
          <w:rtl/>
          <w:lang w:bidi="fa-IR"/>
        </w:rPr>
        <w:t xml:space="preserve"> تو که سالها همسر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داد: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همسرم</w:t>
      </w:r>
      <w:r>
        <w:rPr>
          <w:rtl/>
          <w:lang w:bidi="fa-IR"/>
        </w:rPr>
        <w:t xml:space="preserve"> حرکت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توان هم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</w:t>
      </w:r>
      <w:r w:rsidRPr="00ED25E8">
        <w:rPr>
          <w:rStyle w:val="libFootnotenumChar"/>
          <w:rtl/>
        </w:rPr>
        <w:t>.(107)</w:t>
      </w:r>
    </w:p>
    <w:p w:rsidR="00A3641D" w:rsidRDefault="00ED25E8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ED25E8">
      <w:pPr>
        <w:pStyle w:val="Heading1"/>
        <w:rPr>
          <w:rtl/>
          <w:lang w:bidi="fa-IR"/>
        </w:rPr>
      </w:pPr>
      <w:bookmarkStart w:id="91" w:name="_Toc2505636"/>
      <w:r>
        <w:rPr>
          <w:rtl/>
          <w:lang w:bidi="fa-IR"/>
        </w:rPr>
        <w:t>93 -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مورچه</w:t>
      </w:r>
      <w:bookmarkEnd w:id="91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سلطنت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تحت فرمان او قرار داد که خدمت گذار او باشند، باد را به فرمان او در آورد، تا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را هر کجا خواست ببرد، زبان جانوران را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آموخت، سخنان آنها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بازگو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مسافرتها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که با سپاه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از جن و انس و پرندگان با او همراه بودند، گذرشان از هوا به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مورچگان افتاد.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مورچه ها که سمت فرمانده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داشت چون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احساس خطر کرد: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مورچگان داخل لانه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تا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لشگرش شما را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نکنند آنان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فهمند!</w:t>
      </w:r>
      <w:r w:rsidRPr="00ED25E8">
        <w:rPr>
          <w:rStyle w:val="libFootnotenumChar"/>
          <w:rtl/>
        </w:rPr>
        <w:t>(108)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باد</w:t>
      </w:r>
      <w:r>
        <w:rPr>
          <w:rtl/>
          <w:lang w:bidi="fa-IR"/>
        </w:rPr>
        <w:t xml:space="preserve"> سخن مورچه را به گوش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همچنان که از هوا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دستور داد مورچه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مورچه را آوردند.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هستم، هرگز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ظلم و ستم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کنم؟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مورچه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>: پس چرا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مورچه ها را از ما ترساند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فرمان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لانه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داخل شوند.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مورچه</w:t>
      </w:r>
      <w:r>
        <w:rPr>
          <w:rtl/>
          <w:lang w:bidi="fa-IR"/>
        </w:rPr>
        <w:t>: من احساس کردم مورچه ها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سلطنت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شما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شوند، از خدا فاصله گرفته،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را پرستش کنند.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مورچه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>! چرا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تمام قدرت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باد را مسخر تو نمود و چرا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تو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باد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ED25E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ED25E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که به تو اعلام کند اگر تمام قدرتها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مانند باد مسخر تو باشند دوام و بقا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ندارند و همه بر بادند.</w:t>
      </w:r>
      <w:r w:rsidRPr="00ED25E8">
        <w:rPr>
          <w:rStyle w:val="libFootnotenumChar"/>
          <w:rtl/>
        </w:rPr>
        <w:t>(109)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ED25E8">
      <w:pPr>
        <w:pStyle w:val="Heading1"/>
        <w:rPr>
          <w:rtl/>
          <w:lang w:bidi="fa-IR"/>
        </w:rPr>
      </w:pPr>
      <w:bookmarkStart w:id="92" w:name="_Toc2505637"/>
      <w:r>
        <w:rPr>
          <w:rtl/>
          <w:lang w:bidi="fa-IR"/>
        </w:rPr>
        <w:t>94 - داستان سه همسر</w:t>
      </w:r>
      <w:bookmarkEnd w:id="92"/>
    </w:p>
    <w:p w:rsidR="00A3641D" w:rsidRDefault="00A3641D" w:rsidP="00ED25E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گذشته، در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مرد عاقل و ثروتمند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او سه تا پسر داشت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از زن پاکدامن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آمده بود و به خود مرد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شباهت داشت و دوتا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زن ناصالحه.</w:t>
      </w:r>
      <w:r w:rsidR="00ED25E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 خود را در آستانه مرگ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فرزندانش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ED25E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ثروت که من دارم فقط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شماست.</w:t>
      </w:r>
      <w:r w:rsidR="00ED25E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مرگ پدر، پسر بزرگتر ادعا کرد منظور پدر من بودم.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ED25E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پسر</w:t>
      </w:r>
      <w:r>
        <w:rPr>
          <w:rtl/>
          <w:lang w:bidi="fa-IR"/>
        </w:rPr>
        <w:t xml:space="preserve"> 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  <w:r w:rsidR="00ED25E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>! منظور پدر من بودم. پسر کوچک 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ادعا را کرد.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 اختلاف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 و ماجرا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دادند.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مورد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شما من 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 تا بتوانم از عهده قضاوت برآ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اختلافتان را حل کنم. شما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سه برادر که در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غنام هستند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آنان درباره شما قضاوت کنند.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برادر با هم نزد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برادران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غنام رفتند. او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ناتوان و سالخورده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خودشان را به او گفتند.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پاسخ گفت: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نزد</w:t>
      </w:r>
      <w:r>
        <w:rPr>
          <w:rtl/>
          <w:lang w:bidi="fa-IR"/>
        </w:rPr>
        <w:t xml:space="preserve"> برادرم که سن و سالش از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او بپرس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ED25E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برادر 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آمدند، مشاهده کردند او مرد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از لحاظ چهره جوانتر از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  <w:r w:rsidR="00ED25E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هم آنان را به برادر سوم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بزرگتر از آنان بود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ED25E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آمدند،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و صورت از آن دو برادر کوچکتر است. نخست از وضع حال</w:t>
      </w:r>
      <w:r w:rsidR="00ED25E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(که چگونه برادر </w:t>
      </w:r>
      <w:r>
        <w:rPr>
          <w:rtl/>
          <w:lang w:bidi="fa-IR"/>
        </w:rPr>
        <w:lastRenderedPageBreak/>
        <w:t>کوچکتر،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رتر</w:t>
      </w:r>
      <w:r>
        <w:rPr>
          <w:rtl/>
          <w:lang w:bidi="fa-IR"/>
        </w:rPr>
        <w:t xml:space="preserve"> و برادر بزرگتر جوانتر است؟) سپس داستان خودشان را مطرح کردند.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در پاسخ گفت: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برادر کوچکم را اول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تندخو و بداخلاق دارد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او را ناراحت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شکنجه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آزارش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از ترس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مبادا گرفتار 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که نتواند در برابر آن صبر داشته باشد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او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شکس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رتر</w:t>
      </w:r>
      <w:r>
        <w:rPr>
          <w:rtl/>
          <w:lang w:bidi="fa-IR"/>
        </w:rPr>
        <w:t xml:space="preserve">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برادر 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ناراحت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نسبت به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جوانتر مانده است.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من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اطاعت و فرمانم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مرا شاد و خوشحال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از آن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ازدواج کرده ام تاکنون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جانب او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ام،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 خاطر او است.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داستان پدرتان! شما هم اکنون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قبر او را بشکاف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استخوانها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خارج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بسوزان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درباره شما قضاوت کنم و حق را از باطل جدا سازم.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فرزندان</w:t>
      </w:r>
      <w:r>
        <w:rPr>
          <w:rtl/>
          <w:lang w:bidi="fa-IR"/>
        </w:rPr>
        <w:t xml:space="preserve"> مرد ثروتمند برگشتند تا گفته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انجام دهند.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سه برادر با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کلنگ وارد قبرستان شدند،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 برادر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گرفتند که قبر پدرشان را بشکافند، پسر کوچکتر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قبر</w:t>
      </w:r>
      <w:r>
        <w:rPr>
          <w:rtl/>
          <w:lang w:bidi="fa-IR"/>
        </w:rPr>
        <w:t xml:space="preserve"> پدر را نشکاف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حاضرم سهم خود را به شما واگذار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از آن برادران نزد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برگشتند و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به او گفتند.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پاسخ داد: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شما در اثبات مطلب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مال را نزد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ED25E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محمد باقر </w:t>
      </w:r>
      <w:r w:rsidR="00ED25E8" w:rsidRPr="00ED25E8">
        <w:rPr>
          <w:rStyle w:val="libAlaemChar"/>
          <w:rFonts w:eastAsiaTheme="minorHAnsi"/>
          <w:rtl/>
        </w:rPr>
        <w:t>عليه‌السلام</w:t>
      </w:r>
      <w:r w:rsidR="00ED25E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مال را آوردند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پسر کوچک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ثروت مال تو است.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پسران او بودند، مانند تو از شکافتن قبر پدر شرم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Pr="00ED25E8">
        <w:rPr>
          <w:rStyle w:val="libFootnotenumChar"/>
          <w:rtl/>
        </w:rPr>
        <w:t>.(110)</w:t>
      </w:r>
    </w:p>
    <w:p w:rsidR="00ED25E8" w:rsidRDefault="00ED25E8" w:rsidP="00902A21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ED25E8">
      <w:pPr>
        <w:pStyle w:val="Heading1"/>
        <w:rPr>
          <w:rtl/>
          <w:lang w:bidi="fa-IR"/>
        </w:rPr>
      </w:pPr>
      <w:bookmarkStart w:id="93" w:name="_Toc2505638"/>
      <w:r>
        <w:rPr>
          <w:rtl/>
          <w:lang w:bidi="fa-IR"/>
        </w:rPr>
        <w:t>95 - خشم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گناهکار!</w:t>
      </w:r>
      <w:bookmarkEnd w:id="93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به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صد هزار نفر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روانت</w:t>
      </w:r>
      <w:r>
        <w:rPr>
          <w:rtl/>
          <w:lang w:bidi="fa-IR"/>
        </w:rPr>
        <w:t xml:space="preserve"> را مجازات خواهم کرد. چهل هزار از آنان بدکارند و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خوبند!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بدان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نند،</w:t>
      </w:r>
      <w:r>
        <w:rPr>
          <w:rtl/>
          <w:lang w:bidi="fa-IR"/>
        </w:rPr>
        <w:t xml:space="preserve"> اما خوبان چرا؟ خداوند فرمود: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خوبان با گناهکاران سازش کردند و با توجه به خشم و غضب من نسبت به گناهکاران، آنان 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نگشتند.</w:t>
      </w:r>
      <w:r w:rsidRPr="00ED25E8">
        <w:rPr>
          <w:rStyle w:val="libFootnotenumChar"/>
          <w:rtl/>
        </w:rPr>
        <w:t>(111)</w:t>
      </w:r>
    </w:p>
    <w:p w:rsidR="00A3641D" w:rsidRDefault="00ED25E8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ED25E8">
      <w:pPr>
        <w:pStyle w:val="Heading1"/>
        <w:rPr>
          <w:rtl/>
          <w:lang w:bidi="fa-IR"/>
        </w:rPr>
      </w:pPr>
      <w:bookmarkStart w:id="94" w:name="_Toc2505639"/>
      <w:r>
        <w:rPr>
          <w:rtl/>
          <w:lang w:bidi="fa-IR"/>
        </w:rPr>
        <w:t>96 - مرگ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bookmarkEnd w:id="94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اسکندر</w:t>
      </w:r>
      <w:r>
        <w:rPr>
          <w:rtl/>
          <w:lang w:bidi="fa-IR"/>
        </w:rPr>
        <w:t xml:space="preserve"> ذوالقرن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در مسافرتها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برخورد کرد که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بودند،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در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توأم با عدالت و در درستکار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خطاب</w:t>
      </w:r>
      <w:r>
        <w:rPr>
          <w:rtl/>
          <w:lang w:bidi="fa-IR"/>
        </w:rPr>
        <w:t xml:space="preserve"> به آنان گفت: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مردم! مرا از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آگاه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سراسر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گشتم، شرق و غربش را، صحرا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را، جلگه و کوهش را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نور و ظلمتش را، مانند شما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به من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چرا قبرها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مردگانتان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شماست؟!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که مرگ را فراموش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مرگ از قلبمان خارج نشود.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در ندارد؟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افراد دزد و خائن وجود ندارد و همه ما درستکار و مورد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حاکم و فرمانروا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ظلم و ستم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ظلم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حکومت و فرمانروا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...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اسکندر</w:t>
      </w:r>
      <w:r>
        <w:rPr>
          <w:rtl/>
          <w:lang w:bidi="fa-IR"/>
        </w:rPr>
        <w:t xml:space="preserve"> پس از پرسشها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به من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پدرانتان همانند شما 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کردند؟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پاسخ، پدرانشان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کردند؛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به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دستان</w:t>
      </w:r>
      <w:r>
        <w:rPr>
          <w:rtl/>
          <w:lang w:bidi="fa-IR"/>
        </w:rPr>
        <w:t xml:space="preserve"> ترحم داشتند.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فقرا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او را مورد عفو و گذشت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و از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صله</w:t>
      </w:r>
      <w:r>
        <w:rPr>
          <w:rtl/>
          <w:lang w:bidi="fa-IR"/>
        </w:rPr>
        <w:t xml:space="preserve"> رحم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ED25E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امانت</w:t>
      </w:r>
      <w:r>
        <w:rPr>
          <w:rtl/>
          <w:lang w:bidi="fa-IR"/>
        </w:rPr>
        <w:t xml:space="preserve"> را</w:t>
      </w:r>
      <w:r w:rsidR="00ED25E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صاحبانشان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گرداندند و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اثر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رفتار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اصلاح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ذوالقرن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آن مردم علاقمند شد و در آن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ماند تا سرانجام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</w:t>
      </w:r>
      <w:r w:rsidRPr="00EA5A17">
        <w:rPr>
          <w:rStyle w:val="libFootnotenumChar"/>
          <w:rtl/>
        </w:rPr>
        <w:t>.(112)</w:t>
      </w:r>
    </w:p>
    <w:p w:rsidR="00A3641D" w:rsidRDefault="00EA5A17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EA5A17">
      <w:pPr>
        <w:pStyle w:val="Heading1"/>
        <w:rPr>
          <w:rtl/>
          <w:lang w:bidi="fa-IR"/>
        </w:rPr>
      </w:pPr>
      <w:bookmarkStart w:id="95" w:name="_Toc2505640"/>
      <w:r>
        <w:rPr>
          <w:rtl/>
          <w:lang w:bidi="fa-IR"/>
        </w:rPr>
        <w:t>97 - موعظه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گنه کار!</w:t>
      </w:r>
      <w:bookmarkEnd w:id="95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محضر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آمد و عرض کرد: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مرتکب زنا شده ام، مرا از گناه پاک کن.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دستور داد که اعلام کنند تا تمام مردم را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گناهکار حاضر شوند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مجازات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گودال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جمع شدند و گناهکار در گودال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قانون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گرفت.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انبوه مردم انداخت که همه آماده مجازات او بودند.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مردم! هر کس خودش آلوده به گناه 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حق ندارد در مجازات من شرکت کند.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همه رفتند. تنها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و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ماندند.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و به آن مرد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 و گفت: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گناهکار! مرا موعظه کن!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! مواظب باش خودت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نفست مگذار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سقوط کرده و بدبخت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موعظه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بگو!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هرگز</w:t>
      </w:r>
      <w:r>
        <w:rPr>
          <w:rtl/>
          <w:lang w:bidi="fa-IR"/>
        </w:rPr>
        <w:t xml:space="preserve"> خطاکار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خاطر لغزشش ملامت مکن! بلکه در فکر نجات او باش!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باز</w:t>
      </w:r>
      <w:r>
        <w:rPr>
          <w:rtl/>
          <w:lang w:bidi="fa-IR"/>
        </w:rPr>
        <w:t xml:space="preserve"> هم موعظه کن!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کار بردن غضبت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گفت: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t>موعظه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مرا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 w:rsidRPr="00EA5A17">
        <w:rPr>
          <w:rStyle w:val="libFootnotenumChar"/>
          <w:rtl/>
        </w:rPr>
        <w:t>(113)</w:t>
      </w:r>
    </w:p>
    <w:p w:rsidR="00A3641D" w:rsidRDefault="00EA5A17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EA5A17">
      <w:pPr>
        <w:pStyle w:val="Heading1"/>
        <w:rPr>
          <w:rtl/>
          <w:lang w:bidi="fa-IR"/>
        </w:rPr>
      </w:pPr>
      <w:bookmarkStart w:id="96" w:name="_Toc2505641"/>
      <w:r>
        <w:rPr>
          <w:rtl/>
          <w:lang w:bidi="fa-IR"/>
        </w:rPr>
        <w:t>98 -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دهان گرگ</w:t>
      </w:r>
      <w:bookmarkEnd w:id="96"/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قحط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آمد... - آذوقه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 -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لقمه 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آن را به دهان گذاشت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کند، ناگاه گدا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خدا گرسنه ام!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با خود گفت: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سزاوار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لقمه نان را صدقه بدهم و به دنبال آن، لقمه را از دهانش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 و آن را به گدا داد.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طفل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همراه خود</w:t>
      </w: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صحرا برد و در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 تا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جمع کند، ناگهان گرگ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کودک را به دهان گرفت و پا به فرار گذاشت.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مردم بلند شد، مادر طفل سراس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به دنبال گرگ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اثر نبخش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همچنان گرگ طفل را در دهان گرفته، به سرعت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فرستاد کودک را از دهان گرگ گرفت و به مادرش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داد.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سپس</w:t>
      </w:r>
      <w:r>
        <w:rPr>
          <w:rtl/>
          <w:lang w:bidi="fa-IR"/>
        </w:rPr>
        <w:t xml:space="preserve"> به زن گفت: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لقمه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لقمه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لقمه (نان)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لقمه (کودک) گرفت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  <w:r w:rsidRPr="00EA5A17">
        <w:rPr>
          <w:rStyle w:val="libFootnotenumChar"/>
          <w:rtl/>
        </w:rPr>
        <w:t>(114)</w:t>
      </w:r>
    </w:p>
    <w:p w:rsidR="00A3641D" w:rsidRDefault="00A3641D" w:rsidP="00A3641D">
      <w:pPr>
        <w:pStyle w:val="libNormal"/>
        <w:rPr>
          <w:rtl/>
          <w:lang w:bidi="fa-IR"/>
        </w:rPr>
      </w:pPr>
    </w:p>
    <w:p w:rsidR="00A3641D" w:rsidRDefault="00A3641D" w:rsidP="00A364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محمود</w:t>
      </w:r>
      <w:r>
        <w:rPr>
          <w:rtl/>
          <w:lang w:bidi="fa-IR"/>
        </w:rPr>
        <w:t xml:space="preserve"> ناصر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 -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78)</w:t>
      </w:r>
    </w:p>
    <w:p w:rsidR="00A3641D" w:rsidRDefault="00EA5A17" w:rsidP="00A3641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3641D" w:rsidRDefault="00A3641D" w:rsidP="00EA5A17">
      <w:pPr>
        <w:pStyle w:val="Heading1"/>
        <w:rPr>
          <w:rtl/>
          <w:lang w:bidi="fa-IR"/>
        </w:rPr>
      </w:pPr>
      <w:bookmarkStart w:id="97" w:name="_Toc2505642"/>
      <w:r>
        <w:rPr>
          <w:rFonts w:hint="eastAsia"/>
          <w:rtl/>
          <w:lang w:bidi="fa-IR"/>
        </w:rPr>
        <w:t>پاورق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bookmarkEnd w:id="97"/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بحار، ج 69، ص 407.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2- بحار، ج 103، ص 84.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3- بحار، ج 68، ص 155.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4- بحار: ج 74، ص 168.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5- بحار: ج 1، ص 206.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6- بحار: ج 22، ص 275.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جعفر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برادر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در جنگ موته دستها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قلم شد و به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خداوند در عوض دستها دو بال به او مرحمت کرد تا رد بهشت پرواز کند.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7- سوره توبه؛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75.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8- بحار: ج 22، ص 40.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9- بحار: ج 22، ص 145.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10- بحار: ج 94، ص 70.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11- بحار: ج 22، ص 135.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12- بحار: ج 6، ص 197.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13- بحار: ج 22، ص 155.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14- بحار: ج 22، ص 157.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15- بحار: ج 94، ص 21.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16- بحار: ج 74، ص 152.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17- بحار: ج 73، ص 277.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18- سوره نسأ: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69.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19- بحار: ج 17، ص 14.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20- بحار: ج 42، ص 289.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21- بحار، ج 41، ص 53 و ج 74، ص 157.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22- بحار: ج 32، ص 76.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23- بحار: ج 10، ص 125.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24- بحار: ج 40، ص 336 و ج 41، ص 121.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25- بحار: ج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41، ص 24.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26- بحار: ج 6، ص 27.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27- بحار: ج 43، ص 174.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28- بحار: ج 43، ص 54 و ج 103، ص 238. با تفاوت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ظاهرا</w:t>
      </w:r>
      <w:r>
        <w:rPr>
          <w:rtl/>
          <w:lang w:bidi="fa-IR"/>
        </w:rPr>
        <w:t xml:space="preserve"> پرسش رسول اکرم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اظهار عظمت حضرت فاطمه (س) بوده.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712F" w:rsidRPr="0067712F">
        <w:rPr>
          <w:rStyle w:val="libAlaemChar"/>
          <w:rtl/>
        </w:rPr>
        <w:t>عليه‌السلام</w:t>
      </w:r>
      <w:r>
        <w:rPr>
          <w:rtl/>
          <w:lang w:bidi="fa-IR"/>
        </w:rPr>
        <w:t>پاسخ پرسش را در مجلس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نکرد.(م)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29- بحار: ج 43، ص 61.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30- بحار: ج 43، ص 157.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31- بحار: ج 8، ص 51.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32- - بحار: ج 43، ص 309.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33- بحار: ج 43، ص 319.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34- بحار: ج 43، ص 350.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35- بحار: ج 43، ص 271.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36- بحار: ج 45، ص 1.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37- بحار: ج 44، ص 194.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38- بحار: ج 44، ص 191.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39- بحار: ج 44، ص 379.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40- بحار: ج 6، ص 154 و ج 44، ص 297.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41- بحار: ج 44، ص 371 و 372.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42-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هذا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تعرف البطحأ وطائه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عرفه</w:t>
      </w:r>
      <w:r>
        <w:rPr>
          <w:rtl/>
          <w:lang w:bidi="fa-IR"/>
        </w:rPr>
        <w:t xml:space="preserve"> و الحل و الحرم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هذا</w:t>
      </w:r>
      <w:r>
        <w:rPr>
          <w:rtl/>
          <w:lang w:bidi="fa-IR"/>
        </w:rPr>
        <w:t xml:space="preserve"> ابن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عباد الله کلهم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هذا</w:t>
      </w:r>
      <w:r>
        <w:rPr>
          <w:rtl/>
          <w:lang w:bidi="fa-IR"/>
        </w:rPr>
        <w:t xml:space="preserve"> التق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الطاهر العلم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هذا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احمد المختار والده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القلم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الرکن من حأ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لثمه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لخر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لثم</w:t>
      </w:r>
      <w:r>
        <w:rPr>
          <w:rtl/>
          <w:lang w:bidi="fa-IR"/>
        </w:rPr>
        <w:t xml:space="preserve"> منه ما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القدم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هذا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الله والده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امست</w:t>
      </w:r>
      <w:r>
        <w:rPr>
          <w:rtl/>
          <w:lang w:bidi="fa-IR"/>
        </w:rPr>
        <w:t xml:space="preserve"> بنور هداه تهتد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الامم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هذا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عمه الط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جعفر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المقتول</w:t>
      </w:r>
      <w:r>
        <w:rPr>
          <w:rtl/>
          <w:lang w:bidi="fa-IR"/>
        </w:rPr>
        <w:t xml:space="preserve"> حمزه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حبه قسم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هذا</w:t>
      </w:r>
      <w:r>
        <w:rPr>
          <w:rtl/>
          <w:lang w:bidi="fa-IR"/>
        </w:rPr>
        <w:t xml:space="preserve"> ابن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النسوان فاطمه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ابن الوص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نقم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قولک: من هذا؟ بضائره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العرب</w:t>
      </w:r>
      <w:r>
        <w:rPr>
          <w:rtl/>
          <w:lang w:bidi="fa-IR"/>
        </w:rPr>
        <w:t xml:space="preserve"> تعرف من انکرت و العجم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چهل بند است که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در بحار 46 موجود است. به خاطر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اختصار چند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43- بحار، ج 46، ص 125.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44- بحار: ج 46، ص 243.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45- بحار: ج 47، ص 245.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46- بحار: ج 47، ص 59.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47- بحار: ج 6، ص 154 و ج 44، ص 297.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48- سوره نسأ: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5.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49- بحار، ج 103،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84.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50- بحار، ج 22، ص 250.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51- بحار، ج 47، ص 184.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52- بحار، ج 75، ص 305 و ج 79، ص 304.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53- بحار، ج 6، ص 34.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54- بحار: ج 74، ص 242.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55- بحار: ج 74، ص 353.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56- بحار: 96، ص 147.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57- بحار: ج 2، ص 221.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58- بحار: ج 74، ص 152.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59- بحار: ج 3، ص 50.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60- بحار: ج 93، ص 360، و ج 73، ص 3.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61- سوره اعراف: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146.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62- بحار: ج 48، ص 138.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63- بحار: ج 48، ص 136، و ج 75، ص 379 با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تفاوت.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64- بحار: ج 48، ص 175.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65- سوره صافات: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11.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66- بحار: ج 48، ص 289.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67- بحار: ج 43، ص 230 و 231،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2 و 6، و ج 49، ص 217، و 218 و 219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2 و 3 و 4.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68- بحار: ج 102، ص 31.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69- بحار: ج 49، ص 88، و ج 64، ص 302.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70- بحار: ج 49، ص 101.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71- بحار: ج 49، ص 55.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72- سوره بقره: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264.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73- بحار: ج 68، ص 159.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74- بحار: ج 50، ص 46.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75- بحار: ج 50، ص 150.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76- سوره غافر: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84.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77- بحار: ج 50، ص 174.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78- بحار: ج 50، ص 278.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79-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قتل خطا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 عهده (عاقله) از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قاتل است. عاقله؛ (برادرها و عموها و پسر برادر و پسر عمو و پدر و فرزند قاتل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باشد.)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80- بحار: ج 50، ص 255.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81- بحار: ج 51، ص 118.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82- بحار: ج 51، ص 219؛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شده است.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83- بحار: ج 51، ص 150.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84- خروج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بنام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علامتها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ظهور امام رخ خواهد داد.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85- منظور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مشاهده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ابت</w:t>
      </w:r>
      <w:r>
        <w:rPr>
          <w:rtl/>
          <w:lang w:bidi="fa-IR"/>
        </w:rPr>
        <w:t xml:space="preserve">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حضرت هستند.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بحضور امام عج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مشکلاتشان 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حل کرده اند.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86- بحار: ج 51، ص 361.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87-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سند آمده،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tl/>
          <w:lang w:bidi="fa-IR"/>
        </w:rPr>
        <w:t xml:space="preserve"> بوده است. بحار ج، 22 ص 355.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88- بحار: ج، 22 ص 355 و 362. از دو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: 2 و 5 استفاده شد.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89- بحار: ج 6، ص 137.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90- بحار: ج 65، ص 123.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91- بحار: ج 42، ص 140.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92- بحار: ج 20، ص 130.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93- بحار: ج 20، ص 130.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94- بحار: ج 22، ص 272.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95- بحار: ج 45، ص 336.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96- بحار: ج 45، ص 327.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97- بازگشت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مؤمنان خالص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منافقان کوردل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98- بحار: ج 47، ص 399.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99- بحار: ج 47، ص 399.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100- بحار: ج 45، ص 350.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101- بحار: ج 74، ص 95.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102- بشارت ده به صبر کنندگان، آنگاه که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آنان رسد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خدائ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بازگشت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درود و رحمت خدا بر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اشخاص و آنان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افتگان</w:t>
      </w:r>
      <w:r>
        <w:rPr>
          <w:rtl/>
          <w:lang w:bidi="fa-IR"/>
        </w:rPr>
        <w:t xml:space="preserve"> است.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103- بحار: ج 82، ص 151.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104- بحار: ج 19، ص 348.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105-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کشور.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106- بحار: ج 19، ص 349.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107- بحار: ج 12، ص 254.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108- توبه: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18.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109- بحار: ج 14، ص 92.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110- بحار: ج 14، ص 490، و ج 103، ص 233، و ج 104، ص 296.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111- بحار: ج 23، ص 153.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112- بحار: ج 12، ص 179.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به طور خلاصه آورده شد.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113- بحار: ج 14، ص 188.</w:t>
      </w:r>
    </w:p>
    <w:p w:rsidR="00A3641D" w:rsidRDefault="00A3641D" w:rsidP="00EA5A17">
      <w:pPr>
        <w:pStyle w:val="libFootnote0"/>
        <w:rPr>
          <w:rtl/>
          <w:lang w:bidi="fa-IR"/>
        </w:rPr>
      </w:pPr>
    </w:p>
    <w:p w:rsidR="00A3641D" w:rsidRDefault="00A3641D" w:rsidP="00EA5A17">
      <w:pPr>
        <w:pStyle w:val="libFootnote0"/>
        <w:rPr>
          <w:rtl/>
          <w:lang w:bidi="fa-IR"/>
        </w:rPr>
      </w:pPr>
      <w:r>
        <w:rPr>
          <w:rtl/>
          <w:lang w:bidi="fa-IR"/>
        </w:rPr>
        <w:t>114- بحار: ج 96، ص 123.</w:t>
      </w:r>
    </w:p>
    <w:p w:rsidR="008F24C2" w:rsidRPr="00902A21" w:rsidRDefault="00EA5A17" w:rsidP="00902A21">
      <w:pPr>
        <w:pStyle w:val="Heading1Center"/>
        <w:rPr>
          <w:rFonts w:hint="cs"/>
          <w:rtl/>
        </w:rPr>
      </w:pPr>
      <w:r w:rsidRPr="00902A21">
        <w:rPr>
          <w:rtl/>
        </w:rPr>
        <w:br w:type="page"/>
      </w:r>
      <w:bookmarkStart w:id="98" w:name="_Toc2505643"/>
      <w:r w:rsidRPr="00902A21">
        <w:rPr>
          <w:rFonts w:hint="cs"/>
          <w:rtl/>
        </w:rPr>
        <w:lastRenderedPageBreak/>
        <w:t>فهرست مطالب</w:t>
      </w:r>
      <w:bookmarkEnd w:id="98"/>
    </w:p>
    <w:sdt>
      <w:sdtPr>
        <w:id w:val="35122661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B00D22" w:rsidRDefault="00B00D22" w:rsidP="00B00D22">
          <w:pPr>
            <w:pStyle w:val="TOCHeading"/>
          </w:pPr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505545" w:history="1">
            <w:r w:rsidRPr="00D27F42">
              <w:rPr>
                <w:rStyle w:val="Hyperlink"/>
                <w:noProof/>
                <w:rtl/>
                <w:lang w:bidi="fa-IR"/>
              </w:rPr>
              <w:t>.مقدمه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46" w:history="1">
            <w:r w:rsidRPr="00D27F42">
              <w:rPr>
                <w:rStyle w:val="Hyperlink"/>
                <w:noProof/>
                <w:rtl/>
                <w:lang w:bidi="fa-IR"/>
              </w:rPr>
              <w:t>1 - درختان بهشت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47" w:history="1">
            <w:r w:rsidRPr="00D27F42">
              <w:rPr>
                <w:rStyle w:val="Hyperlink"/>
                <w:noProof/>
                <w:rtl/>
                <w:lang w:bidi="fa-IR"/>
              </w:rPr>
              <w:t>2 - بهتر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ن آرزو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48" w:history="1">
            <w:r w:rsidRPr="00D27F42">
              <w:rPr>
                <w:rStyle w:val="Hyperlink"/>
                <w:noProof/>
                <w:rtl/>
                <w:lang w:bidi="fa-IR"/>
              </w:rPr>
              <w:t>3 - مزاح پ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غمبر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49" w:history="1">
            <w:r w:rsidRPr="00D27F42">
              <w:rPr>
                <w:rStyle w:val="Hyperlink"/>
                <w:noProof/>
                <w:rtl/>
                <w:lang w:bidi="fa-IR"/>
              </w:rPr>
              <w:t>4 - نگاه خائنانه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50" w:history="1">
            <w:r w:rsidRPr="00D27F42">
              <w:rPr>
                <w:rStyle w:val="Hyperlink"/>
                <w:noProof/>
                <w:rtl/>
                <w:lang w:bidi="fa-IR"/>
              </w:rPr>
              <w:t>6 - ارزش دانش اندوز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51" w:history="1">
            <w:r w:rsidRPr="00D27F42">
              <w:rPr>
                <w:rStyle w:val="Hyperlink"/>
                <w:noProof/>
                <w:rtl/>
                <w:lang w:bidi="fa-IR"/>
              </w:rPr>
              <w:t>7 - چهار خصلت خدا پسند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52" w:history="1">
            <w:r w:rsidRPr="00D27F42">
              <w:rPr>
                <w:rStyle w:val="Hyperlink"/>
                <w:noProof/>
                <w:rtl/>
                <w:lang w:bidi="fa-IR"/>
              </w:rPr>
              <w:t>8 - محک امتحان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53" w:history="1">
            <w:r w:rsidRPr="00D27F42">
              <w:rPr>
                <w:rStyle w:val="Hyperlink"/>
                <w:noProof/>
                <w:rtl/>
                <w:lang w:bidi="fa-IR"/>
              </w:rPr>
              <w:t>9 - اطاعت از شوهر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54" w:history="1">
            <w:r w:rsidRPr="00D27F42">
              <w:rPr>
                <w:rStyle w:val="Hyperlink"/>
                <w:noProof/>
                <w:rtl/>
                <w:lang w:bidi="fa-IR"/>
              </w:rPr>
              <w:t>10 - عاقبت اند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ش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55" w:history="1">
            <w:r w:rsidRPr="00D27F42">
              <w:rPr>
                <w:rStyle w:val="Hyperlink"/>
                <w:noProof/>
                <w:rtl/>
                <w:lang w:bidi="fa-IR"/>
              </w:rPr>
              <w:t>11 - نه ضرر کردن و نه ضرر رساندن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56" w:history="1">
            <w:r w:rsidRPr="00D27F42">
              <w:rPr>
                <w:rStyle w:val="Hyperlink"/>
                <w:noProof/>
                <w:rtl/>
                <w:lang w:bidi="fa-IR"/>
              </w:rPr>
              <w:t>12 - در بستر ب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مار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57" w:history="1">
            <w:r w:rsidRPr="00D27F42">
              <w:rPr>
                <w:rStyle w:val="Hyperlink"/>
                <w:noProof/>
                <w:rtl/>
                <w:lang w:bidi="fa-IR"/>
              </w:rPr>
              <w:t>13 - مبارزه با خرافات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58" w:history="1">
            <w:r w:rsidRPr="00D27F42">
              <w:rPr>
                <w:rStyle w:val="Hyperlink"/>
                <w:noProof/>
                <w:rtl/>
                <w:lang w:bidi="fa-IR"/>
              </w:rPr>
              <w:t>14 - درس محکم کار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59" w:history="1">
            <w:r w:rsidRPr="00D27F42">
              <w:rPr>
                <w:rStyle w:val="Hyperlink"/>
                <w:noProof/>
                <w:rtl/>
                <w:lang w:bidi="fa-IR"/>
              </w:rPr>
              <w:t>15 - محبوب تر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ن اسمها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60" w:history="1">
            <w:r w:rsidRPr="00D27F42">
              <w:rPr>
                <w:rStyle w:val="Hyperlink"/>
                <w:noProof/>
                <w:rtl/>
                <w:lang w:bidi="fa-IR"/>
              </w:rPr>
              <w:t>16 - حدود همسا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61" w:history="1">
            <w:r w:rsidRPr="00D27F42">
              <w:rPr>
                <w:rStyle w:val="Hyperlink"/>
                <w:noProof/>
                <w:rtl/>
                <w:lang w:bidi="fa-IR"/>
              </w:rPr>
              <w:t>17 - پره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ز از غضب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62" w:history="1">
            <w:r w:rsidRPr="00D27F42">
              <w:rPr>
                <w:rStyle w:val="Hyperlink"/>
                <w:noProof/>
                <w:rtl/>
                <w:lang w:bidi="fa-IR"/>
              </w:rPr>
              <w:t>18 - چاره فراق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63" w:history="1">
            <w:r w:rsidRPr="00D27F42">
              <w:rPr>
                <w:rStyle w:val="Hyperlink"/>
                <w:noProof/>
                <w:rtl/>
                <w:lang w:bidi="fa-IR"/>
              </w:rPr>
              <w:t>19 - عل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27F4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در اوج عطوفت و بزرگوار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64" w:history="1">
            <w:r w:rsidRPr="00D27F42">
              <w:rPr>
                <w:rStyle w:val="Hyperlink"/>
                <w:noProof/>
                <w:rtl/>
                <w:lang w:bidi="fa-IR"/>
              </w:rPr>
              <w:t>20 - رعا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ت آداب اسلام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در اوج قدرت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65" w:history="1">
            <w:r w:rsidRPr="00D27F42">
              <w:rPr>
                <w:rStyle w:val="Hyperlink"/>
                <w:noProof/>
                <w:rtl/>
                <w:lang w:bidi="fa-IR"/>
              </w:rPr>
              <w:t>21 - حکومت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ب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ارزش تر از کفش وصله 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66" w:history="1">
            <w:r w:rsidRPr="00D27F42">
              <w:rPr>
                <w:rStyle w:val="Hyperlink"/>
                <w:noProof/>
                <w:rtl/>
                <w:lang w:bidi="fa-IR"/>
              </w:rPr>
              <w:t>22 - از من بپرس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67" w:history="1">
            <w:r w:rsidRPr="00D27F42">
              <w:rPr>
                <w:rStyle w:val="Hyperlink"/>
                <w:noProof/>
                <w:rtl/>
                <w:lang w:bidi="fa-IR"/>
              </w:rPr>
              <w:t>23 - م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انه رو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در زندگ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68" w:history="1">
            <w:r w:rsidRPr="00D27F42">
              <w:rPr>
                <w:rStyle w:val="Hyperlink"/>
                <w:noProof/>
                <w:rtl/>
                <w:lang w:bidi="fa-IR"/>
              </w:rPr>
              <w:t>24 - جمجمه انوش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روان سخن م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گو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69" w:history="1">
            <w:r w:rsidRPr="00D27F42">
              <w:rPr>
                <w:rStyle w:val="Hyperlink"/>
                <w:noProof/>
                <w:rtl/>
                <w:lang w:bidi="fa-IR"/>
              </w:rPr>
              <w:t>25 - درمان 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70" w:history="1">
            <w:r w:rsidRPr="00D27F42">
              <w:rPr>
                <w:rStyle w:val="Hyperlink"/>
                <w:noProof/>
                <w:rtl/>
                <w:lang w:bidi="fa-IR"/>
              </w:rPr>
              <w:t xml:space="preserve">26 - فاطمه </w:t>
            </w:r>
            <w:r w:rsidRPr="00D27F42">
              <w:rPr>
                <w:rStyle w:val="Hyperlink"/>
                <w:rFonts w:eastAsiaTheme="minorHAnsi" w:cs="Rafed Alaem"/>
                <w:noProof/>
                <w:rtl/>
              </w:rPr>
              <w:t>عليها‌السلام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نور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در پرستشگاه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71" w:history="1">
            <w:r w:rsidRPr="00D27F42">
              <w:rPr>
                <w:rStyle w:val="Hyperlink"/>
                <w:noProof/>
                <w:rtl/>
                <w:lang w:bidi="fa-IR"/>
              </w:rPr>
              <w:t>27 - پسند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ده تر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ن صفت زن مسلمان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72" w:history="1">
            <w:r w:rsidRPr="00D27F42">
              <w:rPr>
                <w:rStyle w:val="Hyperlink"/>
                <w:noProof/>
                <w:rtl/>
                <w:lang w:bidi="fa-IR"/>
              </w:rPr>
              <w:t>28 - سه جمله ز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با در لوح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73" w:history="1">
            <w:r w:rsidRPr="00D27F42">
              <w:rPr>
                <w:rStyle w:val="Hyperlink"/>
                <w:noProof/>
                <w:rtl/>
                <w:lang w:bidi="fa-IR"/>
              </w:rPr>
              <w:t>29 - بانگ اذان بلال!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74" w:history="1">
            <w:r w:rsidRPr="00D27F42">
              <w:rPr>
                <w:rStyle w:val="Hyperlink"/>
                <w:noProof/>
                <w:rtl/>
                <w:lang w:bidi="fa-IR"/>
              </w:rPr>
              <w:t xml:space="preserve">30 - فاطمه </w:t>
            </w:r>
            <w:r w:rsidRPr="00D27F42">
              <w:rPr>
                <w:rStyle w:val="Hyperlink"/>
                <w:rFonts w:eastAsiaTheme="minorHAnsi" w:cs="Rafed Alaem"/>
                <w:noProof/>
                <w:rtl/>
              </w:rPr>
              <w:t>عليها‌السلام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در صحرا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محشر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75" w:history="1">
            <w:r w:rsidRPr="00D27F42">
              <w:rPr>
                <w:rStyle w:val="Hyperlink"/>
                <w:noProof/>
                <w:rtl/>
                <w:lang w:bidi="fa-IR"/>
              </w:rPr>
              <w:t>31 - مسابقه امام حسن و امام حس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D27F42">
              <w:rPr>
                <w:rStyle w:val="Hyperlink"/>
                <w:rFonts w:eastAsiaTheme="minorHAnsi" w:cs="Rafed Alaem"/>
                <w:noProof/>
                <w:rtl/>
              </w:rPr>
              <w:t>عليهما‌السلام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76" w:history="1">
            <w:r w:rsidRPr="00D27F42">
              <w:rPr>
                <w:rStyle w:val="Hyperlink"/>
                <w:noProof/>
                <w:rtl/>
                <w:lang w:bidi="fa-IR"/>
              </w:rPr>
              <w:t>32 - رعا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ت ادب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77" w:history="1">
            <w:r w:rsidRPr="00D27F42">
              <w:rPr>
                <w:rStyle w:val="Hyperlink"/>
                <w:noProof/>
                <w:rtl/>
                <w:lang w:bidi="fa-IR"/>
              </w:rPr>
              <w:t>33 - برخورد منطق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با سخن چ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78" w:history="1">
            <w:r w:rsidRPr="00D27F42">
              <w:rPr>
                <w:rStyle w:val="Hyperlink"/>
                <w:noProof/>
                <w:rtl/>
                <w:lang w:bidi="fa-IR"/>
              </w:rPr>
              <w:t>34 - عشق حس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D27F42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 w:rsidRPr="00D27F42">
              <w:rPr>
                <w:rStyle w:val="Hyperlink"/>
                <w:rFonts w:eastAsiaTheme="minorHAnsi"/>
                <w:noProof/>
                <w:rtl/>
              </w:rPr>
              <w:t xml:space="preserve"> </w:t>
            </w:r>
            <w:r w:rsidRPr="00D27F42">
              <w:rPr>
                <w:rStyle w:val="Hyperlink"/>
                <w:noProof/>
                <w:rtl/>
                <w:lang w:bidi="fa-IR"/>
              </w:rPr>
              <w:t>در کانون دل پ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غمبر</w:t>
            </w:r>
            <w:r w:rsidRPr="00D27F42">
              <w:rPr>
                <w:rStyle w:val="Hyperlink"/>
                <w:rFonts w:cs="Rafed Alaem"/>
                <w:noProof/>
                <w:rtl/>
              </w:rPr>
              <w:t xml:space="preserve"> صلى‌الله‌عليه‌وآله‌وسلم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79" w:history="1">
            <w:r w:rsidRPr="00D27F42">
              <w:rPr>
                <w:rStyle w:val="Hyperlink"/>
                <w:noProof/>
                <w:rtl/>
                <w:lang w:bidi="fa-IR"/>
              </w:rPr>
              <w:t>35 - شوخ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در صبح 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80" w:history="1">
            <w:r w:rsidRPr="00D27F42">
              <w:rPr>
                <w:rStyle w:val="Hyperlink"/>
                <w:noProof/>
                <w:rtl/>
                <w:lang w:bidi="fa-IR"/>
              </w:rPr>
              <w:t>36 - پاداش دسته گل اهدا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81" w:history="1">
            <w:r w:rsidRPr="00D27F42">
              <w:rPr>
                <w:rStyle w:val="Hyperlink"/>
                <w:noProof/>
                <w:rtl/>
                <w:lang w:bidi="fa-IR"/>
              </w:rPr>
              <w:t>37 - مقام دانش +آموز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82" w:history="1">
            <w:r w:rsidRPr="00D27F42">
              <w:rPr>
                <w:rStyle w:val="Hyperlink"/>
                <w:noProof/>
                <w:rtl/>
                <w:lang w:bidi="fa-IR"/>
              </w:rPr>
              <w:t>38 - کاروان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به سو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مرگ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83" w:history="1">
            <w:r w:rsidRPr="00D27F42">
              <w:rPr>
                <w:rStyle w:val="Hyperlink"/>
                <w:noProof/>
                <w:rtl/>
                <w:lang w:bidi="fa-IR"/>
              </w:rPr>
              <w:t>39 - مرگ در چشم انداز امام حس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D27F4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84" w:history="1">
            <w:r w:rsidRPr="00D27F42">
              <w:rPr>
                <w:rStyle w:val="Hyperlink"/>
                <w:noProof/>
                <w:rtl/>
                <w:lang w:bidi="fa-IR"/>
              </w:rPr>
              <w:t>40 - سردار عاقبت به خ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85" w:history="1">
            <w:r w:rsidRPr="00D27F42">
              <w:rPr>
                <w:rStyle w:val="Hyperlink"/>
                <w:noProof/>
                <w:rtl/>
                <w:lang w:bidi="fa-IR"/>
              </w:rPr>
              <w:t>41 - او را مکه و من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م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شناسد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86" w:history="1">
            <w:r w:rsidRPr="00D27F42">
              <w:rPr>
                <w:rStyle w:val="Hyperlink"/>
                <w:noProof/>
                <w:rtl/>
                <w:lang w:bidi="fa-IR"/>
              </w:rPr>
              <w:t>42 - امام باقر</w:t>
            </w:r>
            <w:r w:rsidRPr="00D27F42">
              <w:rPr>
                <w:rStyle w:val="Hyperlink"/>
                <w:rFonts w:eastAsiaTheme="minorHAnsi"/>
                <w:noProof/>
                <w:rtl/>
              </w:rPr>
              <w:t xml:space="preserve"> </w:t>
            </w:r>
            <w:r w:rsidRPr="00D27F42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 w:rsidRPr="00D27F42">
              <w:rPr>
                <w:rStyle w:val="Hyperlink"/>
                <w:rFonts w:eastAsiaTheme="minorHAnsi"/>
                <w:noProof/>
                <w:rtl/>
              </w:rPr>
              <w:t xml:space="preserve"> </w:t>
            </w:r>
            <w:r w:rsidRPr="00D27F42">
              <w:rPr>
                <w:rStyle w:val="Hyperlink"/>
                <w:noProof/>
                <w:rtl/>
                <w:lang w:bidi="fa-IR"/>
              </w:rPr>
              <w:t>نور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درخشان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87" w:history="1">
            <w:r w:rsidRPr="00D27F42">
              <w:rPr>
                <w:rStyle w:val="Hyperlink"/>
                <w:noProof/>
                <w:rtl/>
                <w:lang w:bidi="fa-IR"/>
              </w:rPr>
              <w:t>43 - مرد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از برزخ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88" w:history="1">
            <w:r w:rsidRPr="00D27F42">
              <w:rPr>
                <w:rStyle w:val="Hyperlink"/>
                <w:noProof/>
                <w:rtl/>
                <w:lang w:bidi="fa-IR"/>
              </w:rPr>
              <w:t xml:space="preserve">44 - امام صادق </w:t>
            </w:r>
            <w:r w:rsidRPr="00D27F42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 w:rsidRPr="00D27F42">
              <w:rPr>
                <w:rStyle w:val="Hyperlink"/>
                <w:rFonts w:eastAsiaTheme="minorHAnsi"/>
                <w:noProof/>
                <w:rtl/>
              </w:rPr>
              <w:t xml:space="preserve"> </w:t>
            </w:r>
            <w:r w:rsidRPr="00D27F42">
              <w:rPr>
                <w:rStyle w:val="Hyperlink"/>
                <w:noProof/>
                <w:rtl/>
                <w:lang w:bidi="fa-IR"/>
              </w:rPr>
              <w:t>و تجارت منصفانه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89" w:history="1">
            <w:r w:rsidRPr="00D27F42">
              <w:rPr>
                <w:rStyle w:val="Hyperlink"/>
                <w:noProof/>
                <w:rtl/>
                <w:lang w:bidi="fa-IR"/>
              </w:rPr>
              <w:t>45 - حساستر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ن سخن در آخر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ن لحظه زندگ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90" w:history="1">
            <w:r w:rsidRPr="00D27F42">
              <w:rPr>
                <w:rStyle w:val="Hyperlink"/>
                <w:noProof/>
                <w:rtl/>
                <w:lang w:bidi="fa-IR"/>
              </w:rPr>
              <w:t>46 - نفهم تر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ن 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91" w:history="1">
            <w:r w:rsidRPr="00D27F42">
              <w:rPr>
                <w:rStyle w:val="Hyperlink"/>
                <w:noProof/>
                <w:rtl/>
                <w:lang w:bidi="fa-IR"/>
              </w:rPr>
              <w:t>47 - درجات دهگانه ا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92" w:history="1">
            <w:r w:rsidRPr="00D27F42">
              <w:rPr>
                <w:rStyle w:val="Hyperlink"/>
                <w:noProof/>
                <w:rtl/>
                <w:lang w:bidi="fa-IR"/>
              </w:rPr>
              <w:t>48 - سخن منطق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93" w:history="1">
            <w:r w:rsidRPr="00D27F42">
              <w:rPr>
                <w:rStyle w:val="Hyperlink"/>
                <w:noProof/>
                <w:rtl/>
                <w:lang w:bidi="fa-IR"/>
              </w:rPr>
              <w:t>49 - اسراف ممنوع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94" w:history="1">
            <w:r w:rsidRPr="00D27F42">
              <w:rPr>
                <w:rStyle w:val="Hyperlink"/>
                <w:noProof/>
                <w:rtl/>
                <w:lang w:bidi="fa-IR"/>
              </w:rPr>
              <w:t>50 - مرگ در بدتر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ن حال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95" w:history="1">
            <w:r w:rsidRPr="00D27F42">
              <w:rPr>
                <w:rStyle w:val="Hyperlink"/>
                <w:noProof/>
                <w:rtl/>
                <w:lang w:bidi="fa-IR"/>
              </w:rPr>
              <w:t>51 - سه توص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ه مهم امام صادق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96" w:history="1">
            <w:r w:rsidRPr="00D27F42">
              <w:rPr>
                <w:rStyle w:val="Hyperlink"/>
                <w:noProof/>
                <w:rtl/>
                <w:lang w:bidi="fa-IR"/>
              </w:rPr>
              <w:t>52 - کمک به مستمندان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97" w:history="1">
            <w:r w:rsidRPr="00D27F42">
              <w:rPr>
                <w:rStyle w:val="Hyperlink"/>
                <w:noProof/>
                <w:rtl/>
                <w:lang w:bidi="fa-IR"/>
              </w:rPr>
              <w:t>53 - احسان پ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ش از سؤال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98" w:history="1">
            <w:r w:rsidRPr="00D27F42">
              <w:rPr>
                <w:rStyle w:val="Hyperlink"/>
                <w:noProof/>
                <w:rtl/>
                <w:lang w:bidi="fa-IR"/>
              </w:rPr>
              <w:t>54 - بار نابخردان بر دوش آگاهان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599" w:history="1">
            <w:r w:rsidRPr="00D27F42">
              <w:rPr>
                <w:rStyle w:val="Hyperlink"/>
                <w:noProof/>
                <w:rtl/>
                <w:lang w:bidi="fa-IR"/>
              </w:rPr>
              <w:t>55 - رفتار با همسا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Toc2505599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00" w:history="1">
            <w:r w:rsidRPr="00D27F42">
              <w:rPr>
                <w:rStyle w:val="Hyperlink"/>
                <w:noProof/>
                <w:rtl/>
                <w:lang w:bidi="fa-IR"/>
              </w:rPr>
              <w:t>56 - برهان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بر وجود آفر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دگار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01" w:history="1">
            <w:r w:rsidRPr="00D27F42">
              <w:rPr>
                <w:rStyle w:val="Hyperlink"/>
                <w:noProof/>
                <w:rtl/>
                <w:lang w:bidi="fa-IR"/>
              </w:rPr>
              <w:t>57 - دعاها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که مستجاب نم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شود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02" w:history="1">
            <w:r w:rsidRPr="00D27F42">
              <w:rPr>
                <w:rStyle w:val="Hyperlink"/>
                <w:noProof/>
                <w:rtl/>
                <w:lang w:bidi="fa-IR"/>
              </w:rPr>
              <w:t xml:space="preserve">58 - امام کاظم </w:t>
            </w:r>
            <w:r w:rsidRPr="00D27F4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D27F42">
              <w:rPr>
                <w:rStyle w:val="Hyperlink"/>
                <w:noProof/>
                <w:rtl/>
                <w:lang w:bidi="fa-IR"/>
              </w:rPr>
              <w:t>در کاخ هارون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03" w:history="1">
            <w:r w:rsidRPr="00D27F42">
              <w:rPr>
                <w:rStyle w:val="Hyperlink"/>
                <w:noProof/>
                <w:rtl/>
                <w:lang w:bidi="fa-IR"/>
              </w:rPr>
              <w:t>59 - خدمت در دستگاه ظالم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04" w:history="1">
            <w:r w:rsidRPr="00D27F42">
              <w:rPr>
                <w:rStyle w:val="Hyperlink"/>
                <w:noProof/>
                <w:rtl/>
                <w:lang w:bidi="fa-IR"/>
              </w:rPr>
              <w:t>61 - مرگ آسان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05" w:history="1">
            <w:r w:rsidRPr="00D27F42">
              <w:rPr>
                <w:rStyle w:val="Hyperlink"/>
                <w:noProof/>
                <w:rtl/>
                <w:lang w:bidi="fa-IR"/>
              </w:rPr>
              <w:t>62 - امت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از در پرتو تقوا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06" w:history="1">
            <w:r w:rsidRPr="00D27F42">
              <w:rPr>
                <w:rStyle w:val="Hyperlink"/>
                <w:noProof/>
                <w:rtl/>
                <w:lang w:bidi="fa-IR"/>
              </w:rPr>
              <w:t>63 - باغ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از باغها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07" w:history="1">
            <w:r w:rsidRPr="00D27F42">
              <w:rPr>
                <w:rStyle w:val="Hyperlink"/>
                <w:noProof/>
                <w:rtl/>
                <w:lang w:bidi="fa-IR"/>
              </w:rPr>
              <w:t>64 - گنجشک فر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ادگر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08" w:history="1">
            <w:r w:rsidRPr="00D27F42">
              <w:rPr>
                <w:rStyle w:val="Hyperlink"/>
                <w:noProof/>
                <w:rtl/>
                <w:lang w:bidi="fa-IR"/>
              </w:rPr>
              <w:t>65 - مساوات از د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دگاه امام رضا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09" w:history="1">
            <w:r w:rsidRPr="00D27F42">
              <w:rPr>
                <w:rStyle w:val="Hyperlink"/>
                <w:noProof/>
                <w:rtl/>
                <w:lang w:bidi="fa-IR"/>
              </w:rPr>
              <w:t>66 - آنچه مصلحت بود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10" w:history="1">
            <w:r w:rsidRPr="00D27F42">
              <w:rPr>
                <w:rStyle w:val="Hyperlink"/>
                <w:noProof/>
                <w:rtl/>
                <w:lang w:bidi="fa-IR"/>
              </w:rPr>
              <w:t>67 - مرد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ن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کوکار در خدمت امام جواد </w:t>
            </w:r>
            <w:r w:rsidRPr="00D27F42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11" w:history="1">
            <w:r w:rsidRPr="00D27F42">
              <w:rPr>
                <w:rStyle w:val="Hyperlink"/>
                <w:noProof/>
                <w:rtl/>
                <w:lang w:bidi="fa-IR"/>
              </w:rPr>
              <w:t>68 - دلجو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امام جواد</w:t>
            </w:r>
            <w:r w:rsidRPr="00D27F4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D27F42">
              <w:rPr>
                <w:rStyle w:val="Hyperlink"/>
                <w:noProof/>
                <w:rtl/>
                <w:lang w:bidi="fa-IR"/>
              </w:rPr>
              <w:t>از کتک خورده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12" w:history="1">
            <w:r w:rsidRPr="00D27F42">
              <w:rPr>
                <w:rStyle w:val="Hyperlink"/>
                <w:noProof/>
                <w:rtl/>
                <w:lang w:bidi="fa-IR"/>
              </w:rPr>
              <w:t>69 - امام هاد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27F4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در م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ان درندگان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13" w:history="1">
            <w:r w:rsidRPr="00D27F42">
              <w:rPr>
                <w:rStyle w:val="Hyperlink"/>
                <w:noProof/>
                <w:rtl/>
                <w:lang w:bidi="fa-IR"/>
              </w:rPr>
              <w:t>70 - فتوا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امام هاد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27F42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 w:rsidRPr="00D27F42">
              <w:rPr>
                <w:rStyle w:val="Hyperlink"/>
                <w:rFonts w:eastAsiaTheme="minorHAnsi"/>
                <w:noProof/>
                <w:rtl/>
              </w:rPr>
              <w:t xml:space="preserve"> </w:t>
            </w:r>
            <w:r w:rsidRPr="00D27F42">
              <w:rPr>
                <w:rStyle w:val="Hyperlink"/>
                <w:noProof/>
                <w:rtl/>
                <w:lang w:bidi="fa-IR"/>
              </w:rPr>
              <w:t>درباره مس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ح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زناکار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14" w:history="1">
            <w:r w:rsidRPr="00D27F42">
              <w:rPr>
                <w:rStyle w:val="Hyperlink"/>
                <w:noProof/>
                <w:rtl/>
                <w:lang w:bidi="fa-IR"/>
              </w:rPr>
              <w:t>71 - ن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ازمندان در محضر امام حسن عسکر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27F42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15" w:history="1">
            <w:r w:rsidRPr="00D27F42">
              <w:rPr>
                <w:rStyle w:val="Hyperlink"/>
                <w:noProof/>
                <w:rtl/>
                <w:lang w:bidi="fa-IR"/>
              </w:rPr>
              <w:t>72 - پاسخ به پرسش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16" w:history="1">
            <w:r w:rsidRPr="00D27F42">
              <w:rPr>
                <w:rStyle w:val="Hyperlink"/>
                <w:noProof/>
                <w:rtl/>
                <w:lang w:bidi="fa-IR"/>
              </w:rPr>
              <w:t>73 - مهد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عج در تفکر ام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ر المؤمن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D27F42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17" w:history="1">
            <w:r w:rsidRPr="00D27F42">
              <w:rPr>
                <w:rStyle w:val="Hyperlink"/>
                <w:noProof/>
                <w:rtl/>
                <w:lang w:bidi="fa-IR"/>
              </w:rPr>
              <w:t>74 - گر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ه امام صادق </w:t>
            </w:r>
            <w:r w:rsidRPr="00D27F42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بر غ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بت امام زمان (عج)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18" w:history="1">
            <w:r w:rsidRPr="00D27F42">
              <w:rPr>
                <w:rStyle w:val="Hyperlink"/>
                <w:noProof/>
                <w:rtl/>
                <w:lang w:bidi="fa-IR"/>
              </w:rPr>
              <w:t>75 - اگر زنده بمان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د...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19" w:history="1">
            <w:r w:rsidRPr="00D27F42">
              <w:rPr>
                <w:rStyle w:val="Hyperlink"/>
                <w:noProof/>
                <w:rtl/>
                <w:lang w:bidi="fa-IR"/>
              </w:rPr>
              <w:t>76 - نامه امام زمان (عج)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20" w:history="1">
            <w:r w:rsidRPr="00D27F42">
              <w:rPr>
                <w:rStyle w:val="Hyperlink"/>
                <w:noProof/>
                <w:rtl/>
                <w:lang w:bidi="fa-IR"/>
              </w:rPr>
              <w:t>77 - ماجرا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گرا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ش سلمان به 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21" w:history="1">
            <w:r w:rsidRPr="00D27F42">
              <w:rPr>
                <w:rStyle w:val="Hyperlink"/>
                <w:noProof/>
                <w:rtl/>
                <w:lang w:bidi="fa-IR"/>
              </w:rPr>
              <w:t>78 - چرا ترس از مرگ؟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22" w:history="1">
            <w:r w:rsidRPr="00D27F42">
              <w:rPr>
                <w:rStyle w:val="Hyperlink"/>
                <w:noProof/>
                <w:rtl/>
                <w:lang w:bidi="fa-IR"/>
              </w:rPr>
              <w:t>79 - قوان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ن طب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23" w:history="1">
            <w:r w:rsidRPr="00D27F42">
              <w:rPr>
                <w:rStyle w:val="Hyperlink"/>
                <w:noProof/>
                <w:rtl/>
                <w:lang w:bidi="fa-IR"/>
              </w:rPr>
              <w:t>80 - استقامت در راه هدف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24" w:history="1">
            <w:r w:rsidRPr="00D27F42">
              <w:rPr>
                <w:rStyle w:val="Hyperlink"/>
                <w:noProof/>
                <w:rtl/>
                <w:lang w:bidi="fa-IR"/>
              </w:rPr>
              <w:t>81 - جنازه ا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که شتر حملش نکرد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25" w:history="1">
            <w:r w:rsidRPr="00D27F42">
              <w:rPr>
                <w:rStyle w:val="Hyperlink"/>
                <w:noProof/>
                <w:rtl/>
                <w:lang w:bidi="fa-IR"/>
              </w:rPr>
              <w:t>82 - ک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فر پدرکش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26" w:history="1">
            <w:r w:rsidRPr="00D27F42">
              <w:rPr>
                <w:rStyle w:val="Hyperlink"/>
                <w:noProof/>
                <w:rtl/>
                <w:lang w:bidi="fa-IR"/>
              </w:rPr>
              <w:t>83 - گفتگو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دو مکار روزگار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27" w:history="1">
            <w:r w:rsidRPr="00D27F42">
              <w:rPr>
                <w:rStyle w:val="Hyperlink"/>
                <w:noProof/>
                <w:rtl/>
                <w:lang w:bidi="fa-IR"/>
              </w:rPr>
              <w:t>84 - سر بر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ده عمر بن سعد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28" w:history="1">
            <w:r w:rsidRPr="00D27F42">
              <w:rPr>
                <w:rStyle w:val="Hyperlink"/>
                <w:noProof/>
                <w:rtl/>
                <w:lang w:bidi="fa-IR"/>
              </w:rPr>
              <w:t>85 - اعترافات دشمن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29" w:history="1">
            <w:r w:rsidRPr="00D27F42">
              <w:rPr>
                <w:rStyle w:val="Hyperlink"/>
                <w:noProof/>
                <w:rtl/>
                <w:lang w:bidi="fa-IR"/>
              </w:rPr>
              <w:t>86 - کلوخ انداز را پاداش سنگ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30" w:history="1">
            <w:r w:rsidRPr="00D27F42">
              <w:rPr>
                <w:rStyle w:val="Hyperlink"/>
                <w:noProof/>
                <w:rtl/>
                <w:lang w:bidi="fa-IR"/>
              </w:rPr>
              <w:t>87 - پاسخ مناسب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31" w:history="1">
            <w:r w:rsidRPr="00D27F42">
              <w:rPr>
                <w:rStyle w:val="Hyperlink"/>
                <w:noProof/>
                <w:rtl/>
                <w:lang w:bidi="fa-IR"/>
              </w:rPr>
              <w:t>88 - مادر لا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ق و فرزند شا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سته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32" w:history="1">
            <w:r w:rsidRPr="00D27F42">
              <w:rPr>
                <w:rStyle w:val="Hyperlink"/>
                <w:noProof/>
                <w:rtl/>
                <w:lang w:bidi="fa-IR"/>
              </w:rPr>
              <w:t>89 - ن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کان در کام آتش بدان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33" w:history="1">
            <w:r w:rsidRPr="00D27F42">
              <w:rPr>
                <w:rStyle w:val="Hyperlink"/>
                <w:noProof/>
                <w:rtl/>
                <w:lang w:bidi="fa-IR"/>
              </w:rPr>
              <w:t>90 - بانو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صبور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34" w:history="1">
            <w:r w:rsidRPr="00D27F42">
              <w:rPr>
                <w:rStyle w:val="Hyperlink"/>
                <w:noProof/>
                <w:rtl/>
                <w:lang w:bidi="fa-IR"/>
              </w:rPr>
              <w:t>91 - داماد پ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امبر</w:t>
            </w:r>
            <w:r w:rsidRPr="00D27F42">
              <w:rPr>
                <w:rStyle w:val="Hyperlink"/>
                <w:rFonts w:eastAsiaTheme="minorHAnsi"/>
                <w:noProof/>
                <w:rtl/>
              </w:rPr>
              <w:t xml:space="preserve"> </w:t>
            </w:r>
            <w:r w:rsidRPr="00D27F42">
              <w:rPr>
                <w:rStyle w:val="Hyperlink"/>
                <w:rFonts w:eastAsiaTheme="minorHAnsi" w:cs="Rafed Alaem"/>
                <w:noProof/>
                <w:rtl/>
              </w:rPr>
              <w:t>صلى‌الله‌عليه‌وآله‌وسلم</w:t>
            </w:r>
            <w:r w:rsidRPr="00D27F42">
              <w:rPr>
                <w:rStyle w:val="Hyperlink"/>
                <w:rFonts w:eastAsiaTheme="minorHAnsi"/>
                <w:noProof/>
                <w:rtl/>
              </w:rPr>
              <w:t xml:space="preserve"> </w:t>
            </w:r>
            <w:r w:rsidRPr="00D27F42">
              <w:rPr>
                <w:rStyle w:val="Hyperlink"/>
                <w:noProof/>
                <w:rtl/>
                <w:lang w:bidi="fa-IR"/>
              </w:rPr>
              <w:t>در اسارت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35" w:history="1">
            <w:r w:rsidRPr="00D27F42">
              <w:rPr>
                <w:rStyle w:val="Hyperlink"/>
                <w:noProof/>
                <w:rtl/>
                <w:lang w:bidi="fa-IR"/>
              </w:rPr>
              <w:t>92 - بردگان پادشاه م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شوند!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36" w:history="1">
            <w:r w:rsidRPr="00D27F42">
              <w:rPr>
                <w:rStyle w:val="Hyperlink"/>
                <w:noProof/>
                <w:rtl/>
                <w:lang w:bidi="fa-IR"/>
              </w:rPr>
              <w:t>93 - گفتگو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سل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مان و مورچه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37" w:history="1">
            <w:r w:rsidRPr="00D27F42">
              <w:rPr>
                <w:rStyle w:val="Hyperlink"/>
                <w:noProof/>
                <w:rtl/>
                <w:lang w:bidi="fa-IR"/>
              </w:rPr>
              <w:t>94 - داستان سه همسر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38" w:history="1">
            <w:r w:rsidRPr="00D27F42">
              <w:rPr>
                <w:rStyle w:val="Hyperlink"/>
                <w:noProof/>
                <w:rtl/>
                <w:lang w:bidi="fa-IR"/>
              </w:rPr>
              <w:t>95 - خشم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بر گناهکار!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39" w:history="1">
            <w:r w:rsidRPr="00D27F42">
              <w:rPr>
                <w:rStyle w:val="Hyperlink"/>
                <w:noProof/>
                <w:rtl/>
                <w:lang w:bidi="fa-IR"/>
              </w:rPr>
              <w:t>96 - مرگ اند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>ش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40" w:history="1">
            <w:r w:rsidRPr="00D27F42">
              <w:rPr>
                <w:rStyle w:val="Hyperlink"/>
                <w:noProof/>
                <w:rtl/>
                <w:lang w:bidi="fa-IR"/>
              </w:rPr>
              <w:t>97 - موعظه ا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از گنه کار!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41" w:history="1">
            <w:r w:rsidRPr="00D27F42">
              <w:rPr>
                <w:rStyle w:val="Hyperlink"/>
                <w:noProof/>
                <w:rtl/>
                <w:lang w:bidi="fa-IR"/>
              </w:rPr>
              <w:t>98 - کودک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در دهان گرگ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42" w:history="1">
            <w:r w:rsidRPr="00D27F42">
              <w:rPr>
                <w:rStyle w:val="Hyperlink"/>
                <w:noProof/>
                <w:rtl/>
                <w:lang w:bidi="fa-IR"/>
              </w:rPr>
              <w:t>پاورق</w:t>
            </w:r>
            <w:r w:rsidRPr="00D27F4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27F42">
              <w:rPr>
                <w:rStyle w:val="Hyperlink"/>
                <w:noProof/>
                <w:rtl/>
                <w:lang w:bidi="fa-IR"/>
              </w:rPr>
              <w:t xml:space="preserve">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505643" w:history="1">
            <w:r w:rsidRPr="00D27F42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Toc2505643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0D22" w:rsidRDefault="00B00D22">
          <w:r>
            <w:fldChar w:fldCharType="end"/>
          </w:r>
        </w:p>
      </w:sdtContent>
    </w:sdt>
    <w:p w:rsidR="00EA5A17" w:rsidRPr="00EA5A17" w:rsidRDefault="00EA5A17" w:rsidP="00EA5A17">
      <w:pPr>
        <w:pStyle w:val="libNormal"/>
      </w:pPr>
    </w:p>
    <w:sectPr w:rsidR="00EA5A17" w:rsidRPr="00EA5A17" w:rsidSect="004C3E90">
      <w:footerReference w:type="even" r:id="rId11"/>
      <w:footerReference w:type="default" r:id="rId12"/>
      <w:footerReference w:type="first" r:id="rId13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E31" w:rsidRDefault="00B92E31">
      <w:r>
        <w:separator/>
      </w:r>
    </w:p>
  </w:endnote>
  <w:endnote w:type="continuationSeparator" w:id="0">
    <w:p w:rsidR="00B92E31" w:rsidRDefault="00B92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A02" w:rsidRDefault="00F97A02">
    <w:pPr>
      <w:pStyle w:val="Footer"/>
    </w:pPr>
    <w:fldSimple w:instr=" PAGE   \* MERGEFORMAT ">
      <w:r w:rsidR="00B00D22">
        <w:rPr>
          <w:noProof/>
          <w:rtl/>
        </w:rPr>
        <w:t>210</w:t>
      </w:r>
    </w:fldSimple>
  </w:p>
  <w:p w:rsidR="00F97A02" w:rsidRDefault="00F97A0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A02" w:rsidRDefault="00F97A02">
    <w:pPr>
      <w:pStyle w:val="Footer"/>
    </w:pPr>
    <w:fldSimple w:instr=" PAGE   \* MERGEFORMAT ">
      <w:r w:rsidR="00B00D22">
        <w:rPr>
          <w:noProof/>
          <w:rtl/>
        </w:rPr>
        <w:t>211</w:t>
      </w:r>
    </w:fldSimple>
  </w:p>
  <w:p w:rsidR="00F97A02" w:rsidRDefault="00F97A0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A02" w:rsidRDefault="00F97A02">
    <w:pPr>
      <w:pStyle w:val="Footer"/>
    </w:pPr>
    <w:fldSimple w:instr=" PAGE   \* MERGEFORMAT ">
      <w:r w:rsidR="00902A21">
        <w:rPr>
          <w:noProof/>
          <w:rtl/>
        </w:rPr>
        <w:t>1</w:t>
      </w:r>
    </w:fldSimple>
  </w:p>
  <w:p w:rsidR="00F97A02" w:rsidRDefault="00F97A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E31" w:rsidRDefault="00B92E31">
      <w:r>
        <w:separator/>
      </w:r>
    </w:p>
  </w:footnote>
  <w:footnote w:type="continuationSeparator" w:id="0">
    <w:p w:rsidR="00B92E31" w:rsidRDefault="00B92E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6DB9"/>
    <w:rsid w:val="00005A19"/>
    <w:rsid w:val="00010942"/>
    <w:rsid w:val="000217A6"/>
    <w:rsid w:val="00024AA0"/>
    <w:rsid w:val="000267FE"/>
    <w:rsid w:val="00030622"/>
    <w:rsid w:val="000310B4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23BA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C653E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439D0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1AE2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3373"/>
    <w:rsid w:val="00446BBA"/>
    <w:rsid w:val="004538D5"/>
    <w:rsid w:val="00455A59"/>
    <w:rsid w:val="0046634E"/>
    <w:rsid w:val="00467E54"/>
    <w:rsid w:val="00470378"/>
    <w:rsid w:val="0047039A"/>
    <w:rsid w:val="004722F9"/>
    <w:rsid w:val="00475E99"/>
    <w:rsid w:val="00481FD0"/>
    <w:rsid w:val="00482060"/>
    <w:rsid w:val="0048221F"/>
    <w:rsid w:val="004857ED"/>
    <w:rsid w:val="00487AE8"/>
    <w:rsid w:val="00490573"/>
    <w:rsid w:val="004919C3"/>
    <w:rsid w:val="004943A7"/>
    <w:rsid w:val="00494861"/>
    <w:rsid w:val="004953C3"/>
    <w:rsid w:val="00496DB9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240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36C15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7712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1E04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C6900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27EC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A79"/>
    <w:rsid w:val="008F3BB8"/>
    <w:rsid w:val="008F4513"/>
    <w:rsid w:val="008F5B45"/>
    <w:rsid w:val="009006DA"/>
    <w:rsid w:val="00902A21"/>
    <w:rsid w:val="009036AC"/>
    <w:rsid w:val="009046DF"/>
    <w:rsid w:val="0091682D"/>
    <w:rsid w:val="009169EB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05B35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41D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2F58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0D22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2E31"/>
    <w:rsid w:val="00B931B4"/>
    <w:rsid w:val="00B936D7"/>
    <w:rsid w:val="00B955A3"/>
    <w:rsid w:val="00BA20DE"/>
    <w:rsid w:val="00BB351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0B79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89A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277E4"/>
    <w:rsid w:val="00D33A32"/>
    <w:rsid w:val="00D40BA9"/>
    <w:rsid w:val="00D449F0"/>
    <w:rsid w:val="00D46C32"/>
    <w:rsid w:val="00D51C64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C3ACA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A5A17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25E8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02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0573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902A21"/>
    <w:pPr>
      <w:spacing w:after="240"/>
      <w:ind w:firstLine="0"/>
      <w:jc w:val="center"/>
      <w:outlineLvl w:val="0"/>
    </w:pPr>
    <w:rPr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character" w:customStyle="1" w:styleId="sign">
    <w:name w:val="sign"/>
    <w:basedOn w:val="DefaultParagraphFont"/>
    <w:rsid w:val="00DC3ACA"/>
  </w:style>
  <w:style w:type="character" w:customStyle="1" w:styleId="ayatext">
    <w:name w:val="ayatext"/>
    <w:basedOn w:val="DefaultParagraphFont"/>
    <w:rsid w:val="005B2240"/>
  </w:style>
  <w:style w:type="character" w:customStyle="1" w:styleId="ayanumber">
    <w:name w:val="ayanumber"/>
    <w:basedOn w:val="DefaultParagraphFont"/>
    <w:rsid w:val="005B2240"/>
  </w:style>
  <w:style w:type="paragraph" w:styleId="TOC6">
    <w:name w:val="toc 6"/>
    <w:basedOn w:val="Normal"/>
    <w:next w:val="Normal"/>
    <w:autoRedefine/>
    <w:uiPriority w:val="39"/>
    <w:unhideWhenUsed/>
    <w:rsid w:val="00902A21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902A21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902A21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902A21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nzil.net/?locale=fa_IR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tanzil.net/?locale=fa_I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anzil.net/?locale=fa_IR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M-gmadi_alsani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E354C-1417-4F3C-9D6B-7D72175E1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285</TotalTime>
  <Pages>215</Pages>
  <Words>19582</Words>
  <Characters>111620</Characters>
  <Application>Microsoft Office Word</Application>
  <DocSecurity>0</DocSecurity>
  <Lines>930</Lines>
  <Paragraphs>261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130941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1601-01-01T00:00:00Z</cp:lastPrinted>
  <dcterms:created xsi:type="dcterms:W3CDTF">2019-02-27T08:04:00Z</dcterms:created>
  <dcterms:modified xsi:type="dcterms:W3CDTF">2019-03-03T08:08:00Z</dcterms:modified>
</cp:coreProperties>
</file>