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258" w:rsidRPr="00C64EB4" w:rsidRDefault="00625258" w:rsidP="00625258">
      <w:pPr>
        <w:pStyle w:val="libTitr1"/>
        <w:rPr>
          <w:cs/>
          <w:lang w:bidi="hi-IN"/>
        </w:rPr>
      </w:pPr>
      <w:bookmarkStart w:id="0" w:name="_Toc473104877"/>
      <w:r w:rsidRPr="00C64EB4">
        <w:rPr>
          <w:rFonts w:hint="cs"/>
          <w:cs/>
          <w:lang w:bidi="hi-IN"/>
        </w:rPr>
        <w:t>अबु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>
        <w:rPr>
          <w:cs/>
          <w:lang w:bidi="hi-IN"/>
        </w:rPr>
        <w:t>)</w:t>
      </w:r>
      <w:bookmarkEnd w:id="0"/>
    </w:p>
    <w:p w:rsidR="00625258" w:rsidRPr="00D822B6" w:rsidRDefault="00625258" w:rsidP="00625258">
      <w:pPr>
        <w:pStyle w:val="libCenterBold1"/>
        <w:rPr>
          <w:lang w:bidi="hi-IN"/>
        </w:rPr>
      </w:pPr>
      <w:r>
        <w:rPr>
          <w:rFonts w:hint="cs"/>
          <w:cs/>
          <w:lang w:bidi="hi-IN"/>
        </w:rPr>
        <w:t xml:space="preserve"> (</w:t>
      </w:r>
      <w:r w:rsidRPr="00D822B6">
        <w:rPr>
          <w:rFonts w:hint="cs"/>
          <w:cs/>
          <w:lang w:bidi="hi-IN"/>
        </w:rPr>
        <w:t>चौदह</w:t>
      </w:r>
      <w:r w:rsidRPr="00D822B6">
        <w:rPr>
          <w:rFonts w:hint="cs"/>
          <w:rtl/>
          <w:cs/>
        </w:rPr>
        <w:t xml:space="preserve"> </w:t>
      </w:r>
      <w:r w:rsidRPr="00D822B6">
        <w:rPr>
          <w:rFonts w:hint="cs"/>
          <w:cs/>
          <w:lang w:bidi="hi-IN"/>
        </w:rPr>
        <w:t>सितारे</w:t>
      </w:r>
      <w:r>
        <w:rPr>
          <w:rFonts w:hint="cs"/>
          <w:cs/>
          <w:lang w:bidi="hi-IN"/>
        </w:rPr>
        <w:t>)</w:t>
      </w:r>
    </w:p>
    <w:p w:rsidR="00625258" w:rsidRDefault="00625258" w:rsidP="00625258">
      <w:pPr>
        <w:pStyle w:val="libTitr2"/>
        <w:rPr>
          <w:cs/>
          <w:lang w:bidi="hi-IN"/>
        </w:rPr>
      </w:pPr>
      <w:r w:rsidRPr="00C64EB4">
        <w:rPr>
          <w:rFonts w:hint="cs"/>
          <w:cs/>
          <w:lang w:bidi="hi-IN"/>
        </w:rPr>
        <w:t>लेखकः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कर्रारवी</w:t>
      </w:r>
    </w:p>
    <w:p w:rsidR="00625258" w:rsidRPr="00C64EB4" w:rsidRDefault="00625258" w:rsidP="00625258">
      <w:pPr>
        <w:pStyle w:val="libnotice0"/>
      </w:pPr>
      <w:r w:rsidRPr="006B240B">
        <w:rPr>
          <w:rStyle w:val="libNoticeChar"/>
          <w:rFonts w:hint="cs"/>
          <w:cs/>
          <w:lang w:bidi="hi-IN"/>
        </w:rPr>
        <w:t>नोटः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ये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किताब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अलहसनैन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इस्लामी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नेटवर्क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ज़रीऐ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अपने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पाठको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लिऐ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टाइप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कराई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गई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है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और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इस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किताब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मे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टाइप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वग़ैरा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की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ग़लतीयो</w:t>
      </w:r>
      <w:r w:rsidRPr="00EA6470">
        <w:rPr>
          <w:rStyle w:val="libNoticeChar"/>
          <w:rtl/>
          <w:cs/>
        </w:rPr>
        <w:t xml:space="preserve"> </w:t>
      </w:r>
      <w:r>
        <w:rPr>
          <w:rStyle w:val="libNoticeChar"/>
          <w:rFonts w:hint="cs"/>
          <w:cs/>
          <w:lang w:bidi="hi-IN"/>
        </w:rPr>
        <w:t>को ठीक किया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गया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है।</w:t>
      </w:r>
    </w:p>
    <w:p w:rsidR="00625258" w:rsidRDefault="00625258" w:rsidP="00625258">
      <w:r w:rsidRPr="00C64EB4">
        <w:t>Alhassanain.org/hindi</w:t>
      </w:r>
    </w:p>
    <w:p w:rsidR="00625258" w:rsidRPr="00625258" w:rsidRDefault="00625258" w:rsidP="00625258">
      <w:r>
        <w:br w:type="page"/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lastRenderedPageBreak/>
        <w:t>दिये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lang w:bidi="hi-IN"/>
        </w:rPr>
        <w:t>,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दरबार।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तिफ़ल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बसीरत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>।</w:t>
      </w:r>
      <w:r w:rsidRPr="00C64EB4">
        <w:rPr>
          <w:rFonts w:hint="cs"/>
          <w:cs/>
          <w:lang w:bidi="hi-IN"/>
        </w:rPr>
        <w:t>।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दिखाए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जौहर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>।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वाफ़क़ीह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>।</w:t>
      </w:r>
      <w:r w:rsidRPr="00C64EB4">
        <w:rPr>
          <w:rFonts w:hint="cs"/>
          <w:cs/>
          <w:lang w:bidi="hi-IN"/>
        </w:rPr>
        <w:t>।</w:t>
      </w:r>
    </w:p>
    <w:p w:rsidR="00625258" w:rsidRPr="00C64EB4" w:rsidRDefault="00625258" w:rsidP="00625258">
      <w:pPr>
        <w:pStyle w:val="libNormal"/>
      </w:pPr>
      <w:r>
        <w:rPr>
          <w:cs/>
          <w:lang w:bidi="hi-IN"/>
        </w:rPr>
        <w:t xml:space="preserve"> </w:t>
      </w:r>
      <w:r w:rsidRPr="00C64EB4">
        <w:tab/>
      </w:r>
      <w:r w:rsidRPr="00C64EB4">
        <w:tab/>
      </w:r>
      <w:r w:rsidRPr="00C64EB4">
        <w:tab/>
      </w:r>
      <w:r w:rsidRPr="00C64EB4">
        <w:tab/>
      </w:r>
      <w:r w:rsidRPr="00C64EB4">
        <w:rPr>
          <w:rFonts w:hint="cs"/>
          <w:cs/>
          <w:lang w:bidi="hi-IN"/>
        </w:rPr>
        <w:t>साबिर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थनयानी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कराची</w:t>
      </w:r>
      <w:r>
        <w:rPr>
          <w:cs/>
          <w:lang w:bidi="hi-IN"/>
        </w:rPr>
        <w:t xml:space="preserve"> </w:t>
      </w:r>
      <w:r w:rsidRPr="00C64EB4">
        <w:t>’’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तरके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रियाज़त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कसरते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तौफ़ीक़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बसीरत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कैफ़ीयते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बानो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तरज़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पोशिश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शक्लो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शबाहत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</w:p>
    <w:p w:rsidR="00625258" w:rsidRPr="00C64EB4" w:rsidRDefault="00625258" w:rsidP="00625258">
      <w:pPr>
        <w:pStyle w:val="libNormal"/>
      </w:pP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पैग़म्बरे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मुस्तफ़ा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जानशीन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ग्यारवीं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सलतनते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ग़रीबुल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ग़ुरबा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ख़ैज़रान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क़िबतिया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शवाहिद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नबूवत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204,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रौज़तुल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16</w:t>
      </w:r>
      <w:r>
        <w:rPr>
          <w:rStyle w:val="libFootnote0Char"/>
          <w:rFonts w:eastAsia="Calibri"/>
          <w:cs/>
          <w:lang w:bidi="hi-IN"/>
        </w:rPr>
        <w:t>)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lastRenderedPageBreak/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मन्सूस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मासूम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अफ़ज़ले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काएनात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सिफ़ाते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हुस्ना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यगाना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रोज़गार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मुम्ताज़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शाफ़ेई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सग़ीर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फ़हू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कबीर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रफ़ीह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अलज़कर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अगरचे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मासूमीन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मन्ज़ेलत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तज़किरा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नोक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मतालेबुस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सूऊल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195</w:t>
      </w:r>
      <w:r>
        <w:rPr>
          <w:rStyle w:val="libFootnote0Char"/>
          <w:rFonts w:eastAsia="Calibri"/>
          <w:cs/>
          <w:lang w:bidi="hi-IN"/>
        </w:rPr>
        <w:t>)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वाएज़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काशफ़ी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बिसयार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अस्त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मन्ज़िलत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रौज़तुल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शोहदा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438</w:t>
      </w:r>
      <w:r>
        <w:rPr>
          <w:rStyle w:val="libFootnote0Char"/>
          <w:rFonts w:eastAsia="Calibri"/>
          <w:cs/>
          <w:lang w:bidi="hi-IN"/>
        </w:rPr>
        <w:t>)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ख़विन्द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हिकमत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मरतबाबूदह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हेच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आज़मे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बूदा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फ़ज़ल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हिकमत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रौज़तुल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16</w:t>
      </w:r>
      <w:r>
        <w:rPr>
          <w:rStyle w:val="libFootnote0Char"/>
          <w:rFonts w:eastAsia="Calibri"/>
          <w:cs/>
          <w:lang w:bidi="hi-IN"/>
        </w:rPr>
        <w:t>)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शिबलन्जी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मुनक़बये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कसीरा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मनाक़िब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मदायह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बेशुमार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नूरूल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145</w:t>
      </w:r>
      <w:r>
        <w:rPr>
          <w:rStyle w:val="libFootnote0Char"/>
          <w:rFonts w:eastAsia="Calibri"/>
          <w:cs/>
          <w:lang w:bidi="hi-IN"/>
        </w:rPr>
        <w:t>)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lastRenderedPageBreak/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अलदाब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रिफ़अते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माज़लतेही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फ़ीहा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अलसिन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अलसादात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हिम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मनज़िलत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मदारिज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फ़ाएज़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फ़ायज़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अलाम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वरा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202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मुफ़ीद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र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मन्ज़ेलत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मशाययख़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उमसावी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ि</w:t>
      </w:r>
      <w:r w:rsidRPr="00C64EB4">
        <w:rPr>
          <w:rFonts w:hint="cs"/>
          <w:cs/>
          <w:lang w:bidi="hi-IN"/>
        </w:rPr>
        <w:t>कइस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बराबरी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इरशाद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मुफ़ीद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474</w:t>
      </w:r>
      <w:r>
        <w:rPr>
          <w:rStyle w:val="libFootnote0Char"/>
          <w:rFonts w:eastAsia="Calibri"/>
          <w:cs/>
          <w:lang w:bidi="hi-IN"/>
        </w:rPr>
        <w:t>)</w:t>
      </w:r>
    </w:p>
    <w:p w:rsidR="00625258" w:rsidRPr="00C64EB4" w:rsidRDefault="00625258" w:rsidP="00625258">
      <w:pPr>
        <w:pStyle w:val="libNormal"/>
      </w:pPr>
    </w:p>
    <w:p w:rsidR="00625258" w:rsidRPr="00C64EB4" w:rsidRDefault="00625258" w:rsidP="00625258">
      <w:pPr>
        <w:pStyle w:val="Heading1"/>
      </w:pPr>
      <w:bookmarkStart w:id="1" w:name="_Toc467515247"/>
      <w:bookmarkStart w:id="2" w:name="_Toc473104878"/>
      <w:bookmarkStart w:id="3" w:name="_Toc473107473"/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सआदत</w:t>
      </w:r>
      <w:bookmarkEnd w:id="1"/>
      <w:bookmarkEnd w:id="2"/>
      <w:bookmarkEnd w:id="3"/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मुत्तक़ीन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t>10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रजबुल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मुरज्जब</w:t>
      </w:r>
      <w:r>
        <w:rPr>
          <w:cs/>
          <w:lang w:bidi="hi-IN"/>
        </w:rPr>
        <w:t xml:space="preserve"> </w:t>
      </w:r>
      <w:r w:rsidRPr="00C64EB4">
        <w:t>195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मुताबिक़</w:t>
      </w:r>
      <w:r>
        <w:rPr>
          <w:cs/>
          <w:lang w:bidi="hi-IN"/>
        </w:rPr>
        <w:t xml:space="preserve"> </w:t>
      </w:r>
      <w:r w:rsidRPr="00C64EB4">
        <w:t>811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बामुक़ाम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मुनव्वरा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मोतावल्लिद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रौज़ातुल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16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शवाहेदुन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नबूअत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204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अनवारे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नोमानी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127</w:t>
      </w:r>
      <w:r>
        <w:rPr>
          <w:rStyle w:val="libFootnote0Char"/>
          <w:rFonts w:eastAsia="Calibri"/>
          <w:cs/>
          <w:lang w:bidi="hi-IN"/>
        </w:rPr>
        <w:t>)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यगाना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मुफ़ीद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र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इनाएत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साहेबे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अंक़रीब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मस्नदे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वारिस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चुनांचे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साअदत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इरशाद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मुफ़ीद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473</w:t>
      </w:r>
      <w:r>
        <w:rPr>
          <w:rStyle w:val="libFootnote0Char"/>
          <w:rFonts w:eastAsia="Calibri"/>
          <w:cs/>
          <w:lang w:bidi="hi-IN"/>
        </w:rPr>
        <w:t>)</w:t>
      </w:r>
    </w:p>
    <w:p w:rsidR="00625258" w:rsidRPr="00C64EB4" w:rsidRDefault="00625258" w:rsidP="00625258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तबरीसी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अंक़रीब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बरकतों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अलामुल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वरा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200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हकीमा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ख़ैज़रान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फ़रमायेगा।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तामील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हमसाया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निस्फ़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वाज़ेह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नमूदार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ख़ैज़रान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चिराग़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थोड़ी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मख़तून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नहलाने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बैठाया।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चिराग़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थोड़ी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उजलत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साहब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कपड़े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लपेट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आग़ोश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दाहिने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मुतअजिब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ताअज्जुब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हादी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अजाएबात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पज़ीर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ताअज्जुब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।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नाक़ील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कंधों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आइम्मा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कंधो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मोहरें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मुनाक़िब</w:t>
      </w:r>
      <w:r>
        <w:rPr>
          <w:rStyle w:val="libFootnote0Char"/>
          <w:rFonts w:eastAsia="Calibri"/>
          <w:cs/>
          <w:lang w:bidi="hi-IN"/>
        </w:rPr>
        <w:t>)</w:t>
      </w:r>
    </w:p>
    <w:p w:rsidR="00625258" w:rsidRPr="00C64EB4" w:rsidRDefault="00625258" w:rsidP="00625258">
      <w:pPr>
        <w:pStyle w:val="libNormal"/>
      </w:pPr>
    </w:p>
    <w:p w:rsidR="00625258" w:rsidRPr="00C64EB4" w:rsidRDefault="00625258" w:rsidP="00625258">
      <w:pPr>
        <w:pStyle w:val="Heading1"/>
      </w:pPr>
      <w:bookmarkStart w:id="4" w:name="_Toc467515248"/>
      <w:bookmarkStart w:id="5" w:name="_Toc473104879"/>
      <w:bookmarkStart w:id="6" w:name="_Toc473107474"/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कुन्नियत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अलक़ाब</w:t>
      </w:r>
      <w:bookmarkEnd w:id="4"/>
      <w:bookmarkEnd w:id="5"/>
      <w:bookmarkEnd w:id="6"/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लौहे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महफ़ूज़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कुन्नियत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अलक़ाब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जवाद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कानेह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मुर्तुज़ा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लक़ब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रौज़तुल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96,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शवाहेदुन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नबूअत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202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आलामु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वुरा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199</w:t>
      </w:r>
      <w:r>
        <w:rPr>
          <w:rStyle w:val="libFootnote0Char"/>
          <w:rFonts w:eastAsia="Calibri"/>
          <w:cs/>
          <w:lang w:bidi="hi-IN"/>
        </w:rPr>
        <w:t>)</w:t>
      </w:r>
    </w:p>
    <w:p w:rsidR="00625258" w:rsidRPr="00C64EB4" w:rsidRDefault="00625258" w:rsidP="00625258">
      <w:pPr>
        <w:pStyle w:val="libNormal"/>
      </w:pPr>
    </w:p>
    <w:p w:rsidR="00625258" w:rsidRPr="00C64EB4" w:rsidRDefault="00625258" w:rsidP="00625258">
      <w:pPr>
        <w:pStyle w:val="Heading1"/>
      </w:pPr>
      <w:bookmarkStart w:id="7" w:name="_Toc467515249"/>
      <w:bookmarkStart w:id="8" w:name="_Toc473104880"/>
      <w:bookmarkStart w:id="9" w:name="_Toc473107475"/>
      <w:r w:rsidRPr="00C64EB4">
        <w:rPr>
          <w:rFonts w:hint="cs"/>
          <w:cs/>
          <w:lang w:bidi="hi-IN"/>
        </w:rPr>
        <w:lastRenderedPageBreak/>
        <w:t>बादशाहाने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bookmarkEnd w:id="7"/>
      <w:bookmarkEnd w:id="8"/>
      <w:bookmarkEnd w:id="9"/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C64EB4">
        <w:t>195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दफ़ियात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अयान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t>198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ख़मीस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फ़िदा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t>218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अबुल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फ़िदा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सन्</w:t>
      </w:r>
      <w:r>
        <w:rPr>
          <w:cs/>
          <w:lang w:bidi="hi-IN"/>
        </w:rPr>
        <w:t xml:space="preserve"> </w:t>
      </w:r>
      <w:r w:rsidRPr="00C64EB4">
        <w:t>220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वसीलतुन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नजात</w:t>
      </w:r>
      <w:r>
        <w:rPr>
          <w:rStyle w:val="libFootnote0Char"/>
          <w:rFonts w:eastAsia="Calibri"/>
          <w:cs/>
          <w:lang w:bidi="hi-IN"/>
        </w:rPr>
        <w:t>)</w:t>
      </w:r>
    </w:p>
    <w:p w:rsidR="00625258" w:rsidRPr="00C64EB4" w:rsidRDefault="00625258" w:rsidP="00625258">
      <w:pPr>
        <w:pStyle w:val="libNormal"/>
      </w:pPr>
    </w:p>
    <w:p w:rsidR="00625258" w:rsidRPr="00C64EB4" w:rsidRDefault="00625258" w:rsidP="00625258">
      <w:pPr>
        <w:pStyle w:val="Heading1"/>
      </w:pPr>
      <w:bookmarkStart w:id="10" w:name="_Toc467515250"/>
      <w:bookmarkStart w:id="11" w:name="_Toc473104881"/>
      <w:bookmarkStart w:id="12" w:name="_Toc473107476"/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तरबीअत</w:t>
      </w:r>
      <w:bookmarkEnd w:id="10"/>
      <w:bookmarkEnd w:id="11"/>
      <w:bookmarkEnd w:id="12"/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कमसिनी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मसाएब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परेशानियों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तैय्यार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इतमेनान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लमहात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शफ़क़तो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तरबीअत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गुज़ारने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पांचवा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मुलाक़ात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</w:t>
      </w:r>
      <w:r>
        <w:rPr>
          <w:cs/>
          <w:lang w:bidi="hi-IN"/>
        </w:rPr>
        <w:lastRenderedPageBreak/>
        <w:t xml:space="preserve">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बलन्दियों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सादिक़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मस्नद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थोड़े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तफ़सीर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मनाज़रे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असबाब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मख़सूस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मर्दसा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तरबीअत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मोअम्मा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सवाने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पृष्ठ </w:t>
      </w:r>
      <w:r w:rsidRPr="00C64EB4">
        <w:t>4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मक़सद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लदुन्नी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अम्बिया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सलाहियतों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काएनात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ज़ानूए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तल्लमुज़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मोहताज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इज़दियाद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उलूमे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मख़सूसा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जाए।</w:t>
      </w:r>
    </w:p>
    <w:p w:rsidR="00625258" w:rsidRPr="00C64EB4" w:rsidRDefault="00625258" w:rsidP="00625258">
      <w:pPr>
        <w:pStyle w:val="libNormal"/>
      </w:pPr>
    </w:p>
    <w:p w:rsidR="00625258" w:rsidRPr="00C64EB4" w:rsidRDefault="00625258" w:rsidP="00625258">
      <w:pPr>
        <w:pStyle w:val="Heading1"/>
      </w:pPr>
      <w:bookmarkStart w:id="13" w:name="_Toc467515251"/>
      <w:bookmarkStart w:id="14" w:name="_Toc473104882"/>
      <w:bookmarkStart w:id="15" w:name="_Toc473107477"/>
      <w:r w:rsidRPr="00C64EB4"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आत्फ़ियत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महरूमी</w:t>
      </w:r>
      <w:bookmarkEnd w:id="13"/>
      <w:bookmarkEnd w:id="14"/>
      <w:bookmarkEnd w:id="15"/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यूं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उमूमी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आतिफ़त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महरूमी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आतिफ़त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महरूम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पदरे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बुज़ुर्गवार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शफ़क़तों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अतूफ़त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महरूम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रहेंगे।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गु़रबत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rFonts w:hint="cs"/>
          <w:cs/>
          <w:lang w:bidi="hi-IN"/>
        </w:rPr>
        <w:t>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रूख़सत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गए।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ख़ानदान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हमशीरा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मासूमा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मुलक़्क़ब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बेचैनी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जज़बात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कु़म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C64EB4">
        <w:t>10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फ़रसख़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ख़्वाहिश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रईस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ख़ज़रज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पहुँची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t>17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पीटती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रूख़सत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बाबूलान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वाक़िया</w:t>
      </w:r>
      <w:r>
        <w:rPr>
          <w:cs/>
          <w:lang w:bidi="hi-IN"/>
        </w:rPr>
        <w:t xml:space="preserve"> </w:t>
      </w:r>
      <w:r w:rsidRPr="00C64EB4">
        <w:t>201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अनवारूल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हुसैनिया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53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जुदाई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मुस्तज़ाद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फुफी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महरूम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तकलीफ़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रन्ज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मशीयते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ऐज़दी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मराहिल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मुक़ाबेला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मुसीबत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झेलते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</w:p>
    <w:p w:rsidR="00625258" w:rsidRPr="00C64EB4" w:rsidRDefault="00625258" w:rsidP="00625258">
      <w:pPr>
        <w:pStyle w:val="libNormal"/>
      </w:pPr>
    </w:p>
    <w:p w:rsidR="00625258" w:rsidRPr="00C64EB4" w:rsidRDefault="00625258" w:rsidP="00625258">
      <w:pPr>
        <w:pStyle w:val="Heading1"/>
      </w:pPr>
      <w:bookmarkStart w:id="16" w:name="_Toc467515252"/>
      <w:bookmarkStart w:id="17" w:name="_Toc473104883"/>
      <w:bookmarkStart w:id="18" w:name="_Toc473107478"/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ईराक़</w:t>
      </w:r>
      <w:bookmarkEnd w:id="16"/>
      <w:bookmarkEnd w:id="17"/>
      <w:bookmarkEnd w:id="18"/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फ़राग़त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इल्ज़ाम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हबीबा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ऐलान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निभाने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तवज्जो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फ़ैसला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बुलवाया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हाकिम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मफ़ाजात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पड़ा।</w:t>
      </w:r>
    </w:p>
    <w:p w:rsidR="00625258" w:rsidRPr="00C64EB4" w:rsidRDefault="00625258" w:rsidP="00625258">
      <w:pPr>
        <w:pStyle w:val="libNormal"/>
      </w:pPr>
    </w:p>
    <w:p w:rsidR="00625258" w:rsidRPr="00C64EB4" w:rsidRDefault="00625258" w:rsidP="00625258">
      <w:pPr>
        <w:pStyle w:val="Heading1"/>
      </w:pPr>
      <w:bookmarkStart w:id="19" w:name="_Toc467515253"/>
      <w:bookmarkStart w:id="20" w:name="_Toc473104884"/>
      <w:bookmarkStart w:id="21" w:name="_Toc473107479"/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मछली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वाक़िया</w:t>
      </w:r>
      <w:bookmarkEnd w:id="19"/>
      <w:bookmarkEnd w:id="20"/>
      <w:bookmarkEnd w:id="21"/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जिनकी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तक़रीबन</w:t>
      </w:r>
      <w:r>
        <w:rPr>
          <w:cs/>
          <w:lang w:bidi="hi-IN"/>
        </w:rPr>
        <w:t xml:space="preserve"> </w:t>
      </w:r>
      <w:r w:rsidRPr="00C64EB4">
        <w:t>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गु़जरगाह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खेल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दिखाई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मुख़ातिब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बेसाख़्ता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ताअम्मुल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जबाव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जुर्म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हुसने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बेगुनाह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पहुँचाते।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अन्दाज़े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बढ़ा।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चकोर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ओझल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चोच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मछली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मुताअज्जिब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थोड़ी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लौटा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बदस्तूर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साबिक़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मुठ्ठी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ताअला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क़ुदरत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मछलियां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मछलियों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इम्तेहान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बोला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।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सवाएक़े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मोहर्रेक़ा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123,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मतालेबुस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सूऊल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290,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शवाहेदुन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नबूअत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204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नुरूल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145,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अरजहुल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मतालिब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459</w:t>
      </w:r>
      <w:r>
        <w:rPr>
          <w:rStyle w:val="libFootnote0Char"/>
          <w:rFonts w:eastAsia="Calibri"/>
          <w:cs/>
          <w:lang w:bidi="hi-IN"/>
        </w:rPr>
        <w:t>)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इन्नल्लहा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कु़दरताहू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समाकन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सग़ारत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मुन्दरिज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कुतुब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समाआ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हवाअन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क़ुदरत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मज़कूरा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मुतअल्लिक़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Pr="00C64EB4" w:rsidRDefault="00625258" w:rsidP="00625258">
      <w:pPr>
        <w:pStyle w:val="libNormal"/>
      </w:pPr>
      <w:r w:rsidRPr="00C64EB4"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सतह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अरर्ज़ी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Pr="00C64EB4" w:rsidRDefault="00625258" w:rsidP="00625258">
      <w:pPr>
        <w:pStyle w:val="libNormal"/>
      </w:pPr>
      <w:r w:rsidRPr="00C64EB4"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बक़ौल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मछलियों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25258" w:rsidRPr="00C64EB4" w:rsidRDefault="00625258" w:rsidP="00625258">
      <w:pPr>
        <w:pStyle w:val="libNormal"/>
      </w:pPr>
      <w:r w:rsidRPr="00C64EB4">
        <w:t>3.</w:t>
      </w:r>
      <w:r>
        <w:rPr>
          <w:cs/>
          <w:lang w:bidi="hi-IN"/>
        </w:rPr>
        <w:t xml:space="preserve"> </w:t>
      </w:r>
      <w:r w:rsidRPr="00C64EB4">
        <w:t>1932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अख़बार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अमरीका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पनामा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सन्डबोल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बन्दरगाह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मछलियो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Pr="00C64EB4" w:rsidRDefault="00625258" w:rsidP="00625258">
      <w:pPr>
        <w:pStyle w:val="libNormal"/>
      </w:pPr>
      <w:r w:rsidRPr="00C64EB4"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मुतलातिम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कैफ़ियत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25258" w:rsidRPr="00C64EB4" w:rsidRDefault="00625258" w:rsidP="00625258">
      <w:pPr>
        <w:pStyle w:val="libNormal"/>
      </w:pPr>
      <w:r w:rsidRPr="00C64EB4">
        <w:t>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मछली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पचास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गहराईयों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क़ुदरत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ख़ुदावन्दी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इम्तेहान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Pr="00C64EB4" w:rsidRDefault="00625258" w:rsidP="00625258">
      <w:pPr>
        <w:pStyle w:val="libNormal"/>
      </w:pPr>
    </w:p>
    <w:p w:rsidR="00625258" w:rsidRPr="00C64EB4" w:rsidRDefault="00625258" w:rsidP="00625258">
      <w:pPr>
        <w:pStyle w:val="Heading1"/>
      </w:pPr>
      <w:bookmarkStart w:id="22" w:name="_Toc467515254"/>
      <w:bookmarkStart w:id="23" w:name="_Toc473104885"/>
      <w:bookmarkStart w:id="24" w:name="_Toc473107480"/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मनाज़ेरा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फ़ाश</w:t>
      </w:r>
      <w:bookmarkEnd w:id="22"/>
      <w:bookmarkEnd w:id="23"/>
      <w:bookmarkEnd w:id="24"/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उलमाए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क़ाबिले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बर्दाश्त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रजा़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इतमीनान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हस्ब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दिलख़्वाह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तसलीम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मख़सूस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तर्क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मन्सूख़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स्याह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पाबन्दी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आएद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मख़सूस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यक़ीन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दामाद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बनाऐ</w:t>
      </w:r>
      <w:r w:rsidRPr="00C64EB4"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तशवीश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बाएस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रूझान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जज़बात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इज़हार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तरीख़ा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इख़्तेयार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औसाफ़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लेहाज़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क़ाबिले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इज़्ज़त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मुवज़्ज़ेज़ीन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तरजीह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इज़्ज़त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ज़ेबा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हबीबा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कमसिन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अन्दाज़ा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औसाफ़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जानशीन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बडे़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इम्तेहान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फ़ैसले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मुत्तफ़िक़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पडे़गा।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मुन्सेफ़ाना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चैलेन्ज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मजबूरन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मनाज़िरा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मंज़ूर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ख़ुसूसीयत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मोर्वेख़ीन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अल्फ़ाज़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कबारल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फ़ुक़ाहा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फ़क़ीहों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फ़ैसला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वक़त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इक़्तेफ़ा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आालिम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मुन्तख़ब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अज़ीमुश्शान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मनाज़िरे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मुनअक़िद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ऐलान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बज़ाहिर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मुतावाज़िन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मुक़ाबले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मुश्ताक़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आमूदाकार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आरै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क़ाज़िउल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कुज़्ज़ाज़त।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ख़लाएक़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अरकाने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मोअज़्ज़ेज़ीन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कुर्सियां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फ़क़त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फ़ुज़ला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मख़सूस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ताज्जुब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ख़ुसूस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तरक़्क़ी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ऐतबार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अतराफ़े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मुख़्तलिफ़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फ़ुनून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माहेरीन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खिंच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ऐतबार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तादात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मुबालग़े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होती।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मसनद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बिछवाई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सन्नाटा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हमातन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चश्म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गुफ़्तुगू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मुन्तज़िर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ि</w:t>
      </w:r>
      <w:r w:rsidRPr="00C64EB4">
        <w:rPr>
          <w:rFonts w:hint="cs"/>
          <w:cs/>
          <w:lang w:bidi="hi-IN"/>
        </w:rPr>
        <w:t>कइस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ख़ामोशी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मुख़ातिब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इजाज़त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दरयाफ़्त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करूँ।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lastRenderedPageBreak/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याहिया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याहिया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फ़रमाईये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अन्दाज़ा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पाबन्दी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ग़ुरूरे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जिहालत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कमसिन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रोज़मर्रा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मुमानियत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कफ़्फ़ारों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गोशों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तहलील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गहराईयों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महफ़िल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अन्दाज़ा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सुबुक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सुबुक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rPr>
          <w:cs/>
          <w:lang w:bidi="hi-IN"/>
        </w:rPr>
        <w:t>: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तुमहारा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अमदन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जानवर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धोखे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आज़ाद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ग़ुलाम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कमसिन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बालिग़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परिन्द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फ़ेल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पशेमान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पोशीदा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तरीक़े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दहाड़े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एलानियाँ।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तफ़सीलात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मोअय्यन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सकता।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नाक़िस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फ़िक़ही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कसीउत्ताए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शिक़ों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मुक़ाबेला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चेहरे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शिकस्तगी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अन्दाज़ा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ख़ामोश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कैफ़ियत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अन्दाज़ा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दीजिए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इस्तेफ़ादे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तफ़सील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जुदागाना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बांधने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हिल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कफ़्फ़ारा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बकरियां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परिन्दे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दुम्बे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दूध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कफ़्फ़ारा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देगा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परिन्दे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क़ीमत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दुम्बा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कफ़्फ़ारा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चौपाया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गधा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शुतुरमुर्ग़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ऊंट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कफ़्फ़ारा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कफ़्फ़ारा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कफ़्फ़ारे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दुगने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जानवरों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कफ़्फ़ारे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देगा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पहुँचायेगा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क़ुर्बानी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क़ुर्बानी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कफ़्फ़ारों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जाहिल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कफ़्फ़ारा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गुनाहगार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आज़ाद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कफ़्फ़ारा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ग़ुलाम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कफ़्फ़ारा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कफ़्फारा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बालिग़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कफ़्फ़ारा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फ़ेल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नादिम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आख़ेरत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फ़ेल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आख़ेरत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C64EB4">
        <w:t>’’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तफ़सीलात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हक्का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अहसन्त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अहसन्त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रूसवाई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दर्जे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मुनासिब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फ़रमाएं।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एख़लाकन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दरियाफ़्त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धोखे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मुब्तिला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हुज़ूर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दरियाफ़्त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फ़रमायें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करूगां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हुज़ूर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लूगां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ग़ुरूबे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आफ़ताब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आधी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मोजिज़बयान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क़ाज़िउल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क़ुज़्ज़ात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मबहूत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वज़ाहत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दें।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सुनो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लौंड़ी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अजनबी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लौड़ी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ख़रीद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जौहर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आज़ाद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मग़रिब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कफ़्फ़ारा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आधी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उसको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तलाक़े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रजई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रूजू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t>‘’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t>’’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मसले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मर्सरत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मुख़ातिब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क़ुदरत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जोशो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ख़रोश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बेशक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ठीक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यक़ीनन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सवाऐक़े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मोहर्रेक़ा</w:t>
      </w:r>
      <w:r>
        <w:rPr>
          <w:cs/>
          <w:lang w:bidi="hi-IN"/>
        </w:rPr>
        <w:t xml:space="preserve"> पृष्ठ </w:t>
      </w:r>
      <w:r w:rsidRPr="00C64EB4">
        <w:t>122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रवाहिल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मुस्तफ़ा</w:t>
      </w:r>
      <w:r>
        <w:rPr>
          <w:cs/>
          <w:lang w:bidi="hi-IN"/>
        </w:rPr>
        <w:t xml:space="preserve"> </w:t>
      </w:r>
      <w:r w:rsidRPr="00C64EB4">
        <w:t>191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अबसार</w:t>
      </w:r>
      <w:r>
        <w:rPr>
          <w:cs/>
          <w:lang w:bidi="hi-IN"/>
        </w:rPr>
        <w:t xml:space="preserve"> पृष्ठ </w:t>
      </w:r>
      <w:r w:rsidRPr="00C64EB4">
        <w:t>142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t>478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t>479,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आइम्मा</w:t>
      </w:r>
      <w:r>
        <w:rPr>
          <w:cs/>
          <w:lang w:bidi="hi-IN"/>
        </w:rPr>
        <w:t xml:space="preserve"> </w:t>
      </w:r>
      <w:r w:rsidRPr="00C64EB4">
        <w:t>485,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सवानह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पृष्ठ </w:t>
      </w:r>
      <w:r w:rsidRPr="00C64EB4">
        <w:t>6</w:t>
      </w:r>
      <w:r>
        <w:rPr>
          <w:cs/>
          <w:lang w:bidi="hi-IN"/>
        </w:rPr>
        <w:t>)</w:t>
      </w:r>
    </w:p>
    <w:p w:rsidR="00625258" w:rsidRPr="00C64EB4" w:rsidRDefault="00625258" w:rsidP="00625258">
      <w:pPr>
        <w:pStyle w:val="libNormal"/>
      </w:pPr>
    </w:p>
    <w:p w:rsidR="00625258" w:rsidRPr="00C64EB4" w:rsidRDefault="00625258" w:rsidP="00625258">
      <w:pPr>
        <w:pStyle w:val="Heading1"/>
      </w:pPr>
      <w:bookmarkStart w:id="25" w:name="_Toc467515255"/>
      <w:bookmarkStart w:id="26" w:name="_Toc473104886"/>
      <w:bookmarkStart w:id="27" w:name="_Toc473107481"/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ख़़ुत्बा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निकाह</w:t>
      </w:r>
      <w:bookmarkEnd w:id="25"/>
      <w:bookmarkEnd w:id="26"/>
      <w:bookmarkEnd w:id="27"/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अज़ीमुश्शान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मनाज़रा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गिरवीदा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मंज़िले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एतराफ़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यक़ीन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पहनाने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ताख़ीर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मुनासिब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पज़ीर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फ़य्याज़ी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लाखों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रूपए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तक़सीम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रेआया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इनामात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अतीया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। </w:t>
      </w:r>
      <w:r w:rsidRPr="00C64EB4">
        <w:t>’’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सफ़र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नामा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हज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ज़्यारत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434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पेशावर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1972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ई</w:t>
      </w:r>
      <w:r w:rsidRPr="004D6143">
        <w:rPr>
          <w:rStyle w:val="libFootnote0Char"/>
          <w:rFonts w:eastAsia="Calibri"/>
        </w:rPr>
        <w:t>0</w:t>
      </w:r>
      <w:r>
        <w:rPr>
          <w:rStyle w:val="libFootnote0Char"/>
          <w:rFonts w:eastAsia="Calibri"/>
          <w:cs/>
          <w:lang w:bidi="hi-IN"/>
        </w:rPr>
        <w:t>)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मुफ़ीद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शिब्लंजी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ख़ुत्बा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अलहम्दो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अब्नाहताह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आलाल्लाहा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अख़्लासन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लौहदा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नैहतेही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अलख़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फ़ातमी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मुब्लिग़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(</w:t>
      </w:r>
      <w:r w:rsidRPr="00C64EB4">
        <w:t>500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इरशाद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मुफ़ीद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477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नूरूल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146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ख़ुत्बा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ख़ुत्बे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ख़ुत्बे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मुनासिब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lastRenderedPageBreak/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शिबलन्जी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ख़ुश्बू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हाज़ेरीन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हलवे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तवाज़ो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नूरूल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146,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सवाएक़े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मोहर्रेक़ा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123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शवाहेदुन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नबूवत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204,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रौज़तुल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17,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इरशाद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477,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कशफ़ुल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ग़म्मा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116</w:t>
      </w:r>
      <w:r>
        <w:rPr>
          <w:rStyle w:val="libFootnote0Char"/>
          <w:rFonts w:eastAsia="Calibri"/>
          <w:cs/>
          <w:lang w:bidi="hi-IN"/>
        </w:rPr>
        <w:t>)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मुफ़ीद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उरूस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आए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दफ़तन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प्यास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मांगने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खुनक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थोड़ी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ज़माएर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मुताअस्सिर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यक़ीन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दुरूस्त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>
        <w:rPr>
          <w:rStyle w:val="libFootnote0Char"/>
          <w:rFonts w:eastAsia="Calibri" w:hint="cs"/>
          <w:cs/>
          <w:lang w:bidi="hi-IN"/>
        </w:rPr>
        <w:t>इ</w:t>
      </w:r>
      <w:r w:rsidRPr="004D6143">
        <w:rPr>
          <w:rStyle w:val="libFootnote0Char"/>
          <w:rFonts w:eastAsia="Calibri" w:hint="cs"/>
          <w:cs/>
          <w:lang w:bidi="hi-IN"/>
        </w:rPr>
        <w:t>रशाद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481</w:t>
      </w:r>
      <w:r>
        <w:rPr>
          <w:rStyle w:val="libFootnote0Char"/>
          <w:rFonts w:eastAsia="Calibri"/>
          <w:cs/>
          <w:lang w:bidi="hi-IN"/>
        </w:rPr>
        <w:t>)</w:t>
      </w:r>
    </w:p>
    <w:p w:rsidR="00625258" w:rsidRPr="00C64EB4" w:rsidRDefault="00625258" w:rsidP="00625258">
      <w:pPr>
        <w:pStyle w:val="libNormal"/>
      </w:pPr>
    </w:p>
    <w:p w:rsidR="00625258" w:rsidRPr="00C64EB4" w:rsidRDefault="00625258" w:rsidP="00625258">
      <w:pPr>
        <w:pStyle w:val="Heading1"/>
      </w:pPr>
      <w:bookmarkStart w:id="28" w:name="_Toc467515256"/>
      <w:bookmarkStart w:id="29" w:name="_Toc473104887"/>
      <w:bookmarkStart w:id="30" w:name="_Toc473107482"/>
      <w:r w:rsidRPr="00C64EB4">
        <w:rPr>
          <w:rFonts w:hint="cs"/>
          <w:cs/>
          <w:lang w:bidi="hi-IN"/>
        </w:rPr>
        <w:lastRenderedPageBreak/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रूख़सती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इख़्लाक़ो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औसाफ़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आदातो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ख़साएल</w:t>
      </w:r>
      <w:bookmarkEnd w:id="28"/>
      <w:bookmarkEnd w:id="29"/>
      <w:bookmarkEnd w:id="30"/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मंज़र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अछूते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लख़्ते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हबलए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तक़रीबन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इज़्ज़तो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तौक़ीर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तवज्जो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बेज़ैवजता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इलल्ल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अलमुशरफ़ता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ज़ौजा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समेत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मुशर्रे़फ़ा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आए।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नूरूल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146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इन्तेज़ाम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एहतिमाम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रूख़सत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मुफ़ीद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तबरसी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शिब्लन्जी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अलैहिम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अलरहमता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वारिदे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मग़रिब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ख़ुश्क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मुद्दतों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शादाबी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महरूम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मग़रिब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प्रोग्राम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गए।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निशानी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ख़ुश्क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तैय्यार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इंतेहा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ताज्जुब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इरशाद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मुफ़ीद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479,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आलामु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वुरा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205,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नूरूल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147,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शवाहेदुन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नबूअत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205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मराहेल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मनाज़िल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मुनव्वरा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फ़राएज़े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मन्सबी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अदाएगी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मुनहमिक़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मशग़ूल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पन्दो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नसाए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तबलीग़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हिदा</w:t>
      </w:r>
      <w:r>
        <w:rPr>
          <w:rFonts w:hint="cs"/>
          <w:cs/>
          <w:lang w:bidi="hi-IN"/>
        </w:rPr>
        <w:t>य</w:t>
      </w:r>
      <w:r w:rsidRPr="00C64EB4">
        <w:rPr>
          <w:rFonts w:hint="cs"/>
          <w:cs/>
          <w:lang w:bidi="hi-IN"/>
        </w:rPr>
        <w:t>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इख़्लाक़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ख़ानदानी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तुर्रए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इम्तेयाज़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बामोजिब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झुक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मिलना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मसावात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रखना।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ग़ुर्बा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पोशीदा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लेना।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सुलूक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मेहमानों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इन्हेमाक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मज़हबी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प्यासों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फ़ैज़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चश्मे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रखना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बुलन्दीये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नफ़्स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अन्दाज़ा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तस्वर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कमसिन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अज़ीमुश्शान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शहनशाह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दामाद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यक़ीनन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ढाल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तरीक़े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सांचे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ढल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हक़ीक़त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इख़्तेलाफ़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सिफ़ात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दरपए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इख़्लाक़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इन्सानियत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मरकज़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मुनव्वरा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क़ायम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माद्दी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इक़तिदार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मुक़ाबले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रूहानियत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मरकज़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टूट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घबरा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घबरा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मुख़्तलीफ़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तदबीरें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तरीक़ा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फ़क़त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अन्दाज़ा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मआन्दाना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तरीक़ा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रूप्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हक़ीक़त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बवजूद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मादीम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क़ासिद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ख़ामोश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नुक़ता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क़ीमती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बरस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छुड़ा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बूझ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तरीक़े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मरकज़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ख़ामोश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ख़तरनाक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क़ाएम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नाकामी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मायूसी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तसव्वुर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क़ाएम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इमसें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तबदीली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नशोनुमा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बढे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बुज़ुर्गों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बरक़रार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सिवाए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मख़सूस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अफ़राद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यक़ीनन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ख़्याल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शहंशाहे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दामाद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ख़ानदानी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अलाहदा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किराए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मुस्तहकम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क़ूव्वते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अन्दाज़ा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उमूमन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एतबार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दर्जा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दामाद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इजाज़त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यक़ीनन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इक़तिदार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जुदाई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डयोढ़ी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टोक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तुज़ुक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एहतिशाम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औक़ाते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मुलाक़ात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मुलाक़ातियों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बरताओ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तफ़रीक़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नश्शित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नसीहत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फ़ाएदा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रावीयाने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अहादीस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दरियाफ़्त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सादिक़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मसनदे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हिदा</w:t>
      </w:r>
      <w:r>
        <w:rPr>
          <w:rFonts w:hint="cs"/>
          <w:cs/>
          <w:lang w:bidi="hi-IN"/>
        </w:rPr>
        <w:t>य</w:t>
      </w:r>
      <w:r w:rsidRPr="00C64EB4">
        <w:rPr>
          <w:rFonts w:hint="cs"/>
          <w:cs/>
          <w:lang w:bidi="hi-IN"/>
        </w:rPr>
        <w:t>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अन्जाम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Pr="00C64EB4" w:rsidRDefault="00625258" w:rsidP="00625258">
      <w:pPr>
        <w:pStyle w:val="libNormal"/>
      </w:pPr>
    </w:p>
    <w:p w:rsidR="00625258" w:rsidRDefault="00625258" w:rsidP="00625258">
      <w:pPr>
        <w:pStyle w:val="Heading1"/>
        <w:rPr>
          <w:lang w:bidi="hi-IN"/>
        </w:rPr>
      </w:pPr>
      <w:bookmarkStart w:id="31" w:name="_Toc473104888"/>
      <w:bookmarkStart w:id="32" w:name="_Toc473107483"/>
      <w:r w:rsidRPr="00C64EB4">
        <w:rPr>
          <w:rFonts w:hint="cs"/>
          <w:cs/>
          <w:lang w:bidi="hi-IN"/>
        </w:rPr>
        <w:lastRenderedPageBreak/>
        <w:t>उमूरे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अज़वाजी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bookmarkEnd w:id="31"/>
      <w:bookmarkEnd w:id="32"/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बुज़ुर्गों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बीबीयों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हुदूद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हुदूद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मुतालिक़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शहनशाहे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मोहतरम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क़ुदरत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मन्ज़ूर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तकलीफ़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निभाना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ख़बरदार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हक़ीक़त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खि़फ़्फ़त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मिटाई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नज़ीरें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मज़हबे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हैसीयत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बाएहतेराम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ख़दीजा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मुर्तुज़ा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शंहशाहे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इम्तेआज़े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lastRenderedPageBreak/>
        <w:t>मुहाफ़िज़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तर्ज़े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इख़्तेआर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फ़रीज़ा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समझा।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सवानेह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t>2</w:t>
      </w:r>
      <w:r>
        <w:rPr>
          <w:cs/>
          <w:lang w:bidi="hi-IN"/>
        </w:rPr>
        <w:t xml:space="preserve"> पृष्ठ </w:t>
      </w:r>
      <w:r w:rsidRPr="00C64EB4">
        <w:t>11</w:t>
      </w:r>
      <w:r>
        <w:rPr>
          <w:cs/>
          <w:lang w:bidi="hi-IN"/>
        </w:rPr>
        <w:t>)</w:t>
      </w:r>
    </w:p>
    <w:p w:rsidR="005B3431" w:rsidRDefault="00625258">
      <w:pPr>
        <w:spacing w:after="0" w:line="240" w:lineRule="auto"/>
        <w:rPr>
          <w:rFonts w:ascii="SolaimanLipi" w:eastAsia="Times New Roman" w:hAnsi="SolaimanLipi" w:cs="Mangal"/>
          <w:b/>
          <w:bCs/>
          <w:color w:val="1F497D"/>
          <w:sz w:val="36"/>
          <w:szCs w:val="36"/>
          <w:cs/>
          <w:lang w:bidi="hi-IN"/>
        </w:rPr>
      </w:pPr>
      <w:r>
        <w:rPr>
          <w:cs/>
          <w:lang w:bidi="hi-IN"/>
        </w:rPr>
        <w:cr/>
      </w:r>
      <w:bookmarkStart w:id="33" w:name="_Toc467515257"/>
      <w:bookmarkStart w:id="34" w:name="_Toc473104889"/>
      <w:r w:rsidR="005B3431">
        <w:rPr>
          <w:cs/>
          <w:lang w:bidi="hi-IN"/>
        </w:rPr>
        <w:br w:type="page"/>
      </w:r>
    </w:p>
    <w:p w:rsidR="00625258" w:rsidRPr="00C64EB4" w:rsidRDefault="00625258" w:rsidP="00625258">
      <w:pPr>
        <w:pStyle w:val="Heading1"/>
      </w:pPr>
      <w:bookmarkStart w:id="35" w:name="_Toc473107484"/>
      <w:r w:rsidRPr="00C64EB4">
        <w:rPr>
          <w:rFonts w:hint="cs"/>
          <w:cs/>
          <w:lang w:bidi="hi-IN"/>
        </w:rPr>
        <w:lastRenderedPageBreak/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तैयुल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bookmarkEnd w:id="33"/>
      <w:bookmarkEnd w:id="34"/>
      <w:bookmarkEnd w:id="35"/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फ़राएज़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वुस्अत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महदूद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अतराफ़े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अक़ीदत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गीरी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गुस्तरी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कवाएफ़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अक़ीदे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ताअल्लुक़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गहराई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काएनात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मराहिल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नापा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चश्में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ज़दन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अक़लन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ख़ासाने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आसिफ़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ख़्यावसी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सुलेमान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मुनव्वरा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मसरूफ़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मशग़ूल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लटकाया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मिन्टों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मुनव्वरा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फ़राग़त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चन्द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लम्हों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मोअज़्ज़मा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रसीदगी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फ़राग़त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चश्मे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ज़दन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ओझल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मुनव्वरा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बदस्तूरे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लम्हों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गुज़िश्ताा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मुक़द्दस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बेइन्तेहा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मुत्तअस्सिर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फ़रमाईये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अक़ीदत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ताज़ीम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तकरीम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मरासिम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बिजली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फैल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मुताअस्सिर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मुदयी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नबूअत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इल्ज़ाम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मुन्तक़िल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भिजवा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रिहाई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रूजू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मुकम्मल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बवजूद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ग़ाएब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फाटक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परेशान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मुफ़ीद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मज़हब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मसलक़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मोतक़िद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शवाहेदुन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नबूवत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205,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नूरूल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146,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आलामु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वुरा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731,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इरशाद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मुफ़ीद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481</w:t>
      </w:r>
      <w:r>
        <w:rPr>
          <w:rStyle w:val="libFootnote0Char"/>
          <w:rFonts w:eastAsia="Calibri"/>
          <w:cs/>
          <w:lang w:bidi="hi-IN"/>
        </w:rPr>
        <w:t>)</w:t>
      </w:r>
    </w:p>
    <w:p w:rsidR="00625258" w:rsidRPr="00C64EB4" w:rsidRDefault="00625258" w:rsidP="00625258">
      <w:pPr>
        <w:pStyle w:val="libNormal"/>
      </w:pPr>
    </w:p>
    <w:p w:rsidR="00625258" w:rsidRPr="00C64EB4" w:rsidRDefault="00625258" w:rsidP="00625258">
      <w:pPr>
        <w:pStyle w:val="Heading1"/>
      </w:pPr>
      <w:bookmarkStart w:id="36" w:name="_Toc467515258"/>
      <w:bookmarkStart w:id="37" w:name="_Toc473104890"/>
      <w:bookmarkStart w:id="38" w:name="_Toc473107485"/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करामात</w:t>
      </w:r>
      <w:bookmarkEnd w:id="36"/>
      <w:bookmarkEnd w:id="37"/>
      <w:bookmarkEnd w:id="38"/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साहबे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तफ़सीर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वाएज़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काशफ़ी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बेशुमार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रौज़तुल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शोहदा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438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तज़केरा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मुख़्तलिफ़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कुतुब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अल्लाम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अब्दुरर्रहमान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इन्तेक़ाल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इन्तेक़ाल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lastRenderedPageBreak/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मुसम्मता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दरख़्वास्त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कुहना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पुराने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कपड़े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दीजिए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कफ़न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रखूं।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जामेय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t>13</w:t>
      </w:r>
      <w:r>
        <w:rPr>
          <w:cs/>
          <w:lang w:bidi="hi-IN"/>
        </w:rPr>
        <w:t xml:space="preserve"> </w:t>
      </w:r>
      <w:r w:rsidRPr="00C64EB4">
        <w:t>14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इन्तेक़ाल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रूख़सत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मुलतवी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हस्बे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ठहर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मुलतवी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करूँ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अज़ीमुश्शान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सेलाब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शवाहेदुन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नबूवत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202</w:t>
      </w:r>
      <w:r>
        <w:rPr>
          <w:rStyle w:val="libFootnote0Char"/>
          <w:rFonts w:eastAsia="Calibri"/>
          <w:cs/>
          <w:lang w:bidi="hi-IN"/>
        </w:rPr>
        <w:t>)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मुनव्वरा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कमसिन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हमराह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ठहरो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ग़ायब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थोड़ी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बेइन्तेहा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रंजीदा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चेहरा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हुज़न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हुवैदा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अब्दुर्रमान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दरियाफ़्त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बंधा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जाफर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गुज़रे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बेवकूफ़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इज़्ज़त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तौक़ीर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वक़त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अब्दुर्रहमान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गुरेज़ाँ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जहन्नम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ख़्याल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जादूगर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ख़्याल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ख़्याल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अक़ीदे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इक़रार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मफ़लूक़ुल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टुकड़ा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थोड़ी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आंधी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पगड़ी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दस्तयाब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क़ासिम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पगड़ी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हुज़ूर।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ग़ुलाम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पगड़ी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आओ।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ग़ुलाम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पगड़ी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ताज्जुब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दरियाफ़्त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पगड़ी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कैसे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पहुँची</w:t>
      </w:r>
      <w:r w:rsidRPr="00C64EB4">
        <w:rPr>
          <w:lang w:bidi="hi-IN"/>
        </w:rPr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टुकड़ा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क़ासिम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नुक़सान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7.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क़ानूने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इजाज़त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दख़ल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शिकायत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फ़रीज़ा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शौहर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कशफ़ुल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ग़म्मा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120</w:t>
      </w:r>
      <w:r>
        <w:rPr>
          <w:rStyle w:val="libFootnote0Char"/>
          <w:rFonts w:eastAsia="Calibri"/>
          <w:cs/>
          <w:lang w:bidi="hi-IN"/>
        </w:rPr>
        <w:t>)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अयुनूल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मोजिज़ात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154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मुलतान</w:t>
      </w:r>
      <w:r>
        <w:rPr>
          <w:rStyle w:val="libFootnote0Char"/>
          <w:rFonts w:eastAsia="Calibri"/>
          <w:cs/>
          <w:lang w:bidi="hi-IN"/>
        </w:rPr>
        <w:t>)</w:t>
      </w:r>
    </w:p>
    <w:p w:rsidR="00625258" w:rsidRPr="00C64EB4" w:rsidRDefault="00625258" w:rsidP="00625258">
      <w:pPr>
        <w:pStyle w:val="libNormal"/>
      </w:pPr>
    </w:p>
    <w:p w:rsidR="00625258" w:rsidRPr="00C64EB4" w:rsidRDefault="00625258" w:rsidP="00625258">
      <w:pPr>
        <w:pStyle w:val="Heading1"/>
      </w:pPr>
      <w:bookmarkStart w:id="39" w:name="_Toc467515259"/>
      <w:bookmarkStart w:id="40" w:name="_Toc473104891"/>
      <w:bookmarkStart w:id="41" w:name="_Toc473107486"/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हिदायात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इरशादात</w:t>
      </w:r>
      <w:bookmarkEnd w:id="39"/>
      <w:bookmarkEnd w:id="40"/>
      <w:bookmarkEnd w:id="41"/>
    </w:p>
    <w:p w:rsidR="00625258" w:rsidRDefault="00625258" w:rsidP="00625258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हक़ीक़त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बुज़ुर्ग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उलूमे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मुख़्तसिर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हाकिमाना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मक़ूलों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ज़ख़ीरा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जद्दे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बुज़ुर्गवार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</w:t>
      </w:r>
      <w:r>
        <w:rPr>
          <w:cs/>
          <w:lang w:bidi="hi-IN"/>
        </w:rPr>
        <w:t xml:space="preserve"> (अ.स.)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मक़ूलों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दर्जा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मक़ूलों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शिबलन्जी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फ़सूलुलप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मोहिमा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दवाम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मुस्तहक़ीन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नेमते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मख़लूक़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नेमतें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मौके़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साहेबे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नेअमत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मालदार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ओहदे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नेअमत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लाज़मी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ख़्वाहिशात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ख़ल्क़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भरोसे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बेनियाज़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मोहताज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होंगे।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7.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डरेगा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रखेगें।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8.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ख़ुबीयों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मरकज़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9.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10.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फ़ख़्र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ज़ीनत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इफ़्फ़त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इम्तेहान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ज़ीनत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ज़ीनत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तवाज़ो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फ़रोतनी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ज़ीनत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फ़साहत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ज़ीनत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हाफ़ेज़ा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ज़ीनत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इन्केसार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ज़ीनत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ज़ीनत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परेहज़गारी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ज़ीनत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मामेलात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11.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मद्दगार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फे़ल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सराहने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ज़ुमरे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दर्जा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12.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बर्दाश्त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13.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अस्तग़फ़ार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फ़रोतनी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सदक़ा।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14.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परहेज़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मशविरा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लेगा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भरोसा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शर्मिन्दा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15.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जाहिल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इख़्तेलाफ़ात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16.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माशरे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इंसाफ़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मुसीबत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हमदर्दी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परेशान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तसल्ली।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17.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18.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कुफ़राने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नेअमत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नाराज़गी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19.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शुक्रिया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lastRenderedPageBreak/>
        <w:t>20.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पोशीदा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नसीहत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मोहसिन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एलानिया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नसीहत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21.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अक़लमन्दी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हिमाक़त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अठ्ठारा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इस्तक़लाल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मोअय्यन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22.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नेअमत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नुज़ूल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नेअमत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मुताअस्सिर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मेहरबानी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शाकिरों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अस्तग़फ़ार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बख़्श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23.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अक़्लमन्द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मुत्तक़ी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24.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शोहरत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तकमील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जाए।</w:t>
      </w:r>
      <w:r>
        <w:rPr>
          <w:cs/>
          <w:lang w:bidi="hi-IN"/>
        </w:rPr>
        <w:t xml:space="preserve"> </w:t>
      </w:r>
      <w:r w:rsidRPr="00C64EB4">
        <w:t>25.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ख़्वाहिशात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बढ़ाओ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जाओ।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26.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ज़ईफ़ों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दरख़्वास्त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27.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गुनाह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बरकत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lastRenderedPageBreak/>
        <w:t>28.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फ़ाएदा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29.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एतमाद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तवक़्कु़ल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भरोसा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खु़दा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हिफ़ाज़त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30.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इज़्ज़त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ख़ज़ाना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ख़ामोशी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31.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ज़ोहद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32.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बिदअत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33.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लालच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34.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हाकिम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सलाहियत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रेआया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ख़ुशहाली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35.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36.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मैदान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</w:p>
    <w:p w:rsidR="00625258" w:rsidRDefault="00625258" w:rsidP="00625258">
      <w:pPr>
        <w:pStyle w:val="libNormal"/>
        <w:rPr>
          <w:lang w:bidi="hi-IN"/>
        </w:rPr>
      </w:pPr>
      <w:r w:rsidRPr="00C64EB4">
        <w:t>37.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बोएगा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आख़ेरत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मुरादों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पाएगा।</w:t>
      </w:r>
    </w:p>
    <w:p w:rsidR="00625258" w:rsidRPr="00C64EB4" w:rsidRDefault="00625258" w:rsidP="00625258">
      <w:pPr>
        <w:pStyle w:val="libNormal"/>
      </w:pP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नूरूल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148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मिस्र</w:t>
      </w:r>
      <w:r>
        <w:rPr>
          <w:rStyle w:val="libFootnote0Char"/>
          <w:rFonts w:eastAsia="Calibri"/>
          <w:cs/>
          <w:lang w:bidi="hi-IN"/>
        </w:rPr>
        <w:t>)</w:t>
      </w:r>
    </w:p>
    <w:p w:rsidR="00625258" w:rsidRPr="00C64EB4" w:rsidRDefault="00625258" w:rsidP="00625258">
      <w:pPr>
        <w:pStyle w:val="libNormal"/>
      </w:pPr>
    </w:p>
    <w:p w:rsidR="00625258" w:rsidRPr="00C64EB4" w:rsidRDefault="00625258" w:rsidP="00625258">
      <w:pPr>
        <w:pStyle w:val="Heading1"/>
      </w:pPr>
      <w:bookmarkStart w:id="42" w:name="_Toc467515260"/>
      <w:bookmarkStart w:id="43" w:name="_Toc473104892"/>
      <w:bookmarkStart w:id="44" w:name="_Toc473107487"/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bookmarkEnd w:id="42"/>
      <w:bookmarkEnd w:id="43"/>
      <w:bookmarkEnd w:id="44"/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मुवर्रिख़े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दमिश्क़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शम्सुद्दीन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वसीअतें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माख़ाबा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इस्तेख़ारो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लानदम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इस्तेशार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इस्तेख़ारा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ख़ाएब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मुख़लिस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मशविरा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नादिमो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शर्मिन्दा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......... </w:t>
      </w:r>
      <w:r w:rsidRPr="00C64EB4"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इस्तेफ़ादा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फ़क़त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इस्तेफ़ाद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सबीलिल्लाह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फ़ाएदा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पहुँचाएगा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लेगा।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मता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असना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अशर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103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बैरूत</w:t>
      </w:r>
      <w:r>
        <w:rPr>
          <w:rStyle w:val="libFootnote0Char"/>
          <w:rFonts w:eastAsia="Calibri"/>
          <w:cs/>
          <w:lang w:bidi="hi-IN"/>
        </w:rPr>
        <w:t>)</w:t>
      </w:r>
    </w:p>
    <w:p w:rsidR="00625258" w:rsidRPr="00C64EB4" w:rsidRDefault="00625258" w:rsidP="00625258">
      <w:pPr>
        <w:pStyle w:val="libNormal"/>
      </w:pPr>
    </w:p>
    <w:p w:rsidR="00625258" w:rsidRPr="00C64EB4" w:rsidRDefault="00625258" w:rsidP="00625258">
      <w:pPr>
        <w:pStyle w:val="Heading1"/>
      </w:pPr>
      <w:bookmarkStart w:id="45" w:name="_Toc467515261"/>
      <w:bookmarkStart w:id="46" w:name="_Toc473104893"/>
      <w:bookmarkStart w:id="47" w:name="_Toc473107488"/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वफ़ात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गिरफ़्तारी</w:t>
      </w:r>
      <w:bookmarkEnd w:id="45"/>
      <w:bookmarkEnd w:id="46"/>
      <w:bookmarkEnd w:id="47"/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ख़दशा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दर्जा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तकलीफ़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शिकायती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तवज्जा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मुख़ालेफ़त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मोड़ना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होशियार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निभाने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नक़ी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t>218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तख़्ते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शिकायती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रफ़्तार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अब्बासीय</w:t>
      </w:r>
      <w:r>
        <w:rPr>
          <w:rFonts w:hint="cs"/>
          <w:cs/>
          <w:lang w:bidi="hi-IN"/>
        </w:rPr>
        <w:t>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मुख़ालेफ़तों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बवजूद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शिकायतों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तवज्जोह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मायूस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दामाद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नुमाइन्दे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इख़्तेलाफ़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शिकायती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इख़्तेलाफ़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मरजीयत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इख़लाक़ी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मुख़ासेमत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बुज़ुर्गों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बुज़ुर्गों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मन्सूबा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महसूस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मुहर्रिक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मुख़ालेफ़त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हाकिमे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ताक़िदी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मजबूरन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फिरंगी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बुग़ुज़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मुनव्वरा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कुतुबे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उलूमे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पनाही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सुपुर्द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मोहर्रम</w:t>
      </w:r>
      <w:r>
        <w:rPr>
          <w:cs/>
          <w:lang w:bidi="hi-IN"/>
        </w:rPr>
        <w:t xml:space="preserve"> (</w:t>
      </w:r>
      <w:r w:rsidRPr="00C64EB4">
        <w:t>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मोहर्रम</w:t>
      </w:r>
      <w:r>
        <w:rPr>
          <w:cs/>
          <w:lang w:bidi="hi-IN"/>
        </w:rPr>
        <w:t xml:space="preserve">) </w:t>
      </w:r>
      <w:r w:rsidRPr="00C64EB4">
        <w:t>220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वसीलाए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नजात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260</w:t>
      </w:r>
      <w:r>
        <w:rPr>
          <w:rStyle w:val="libFootnote0Char"/>
          <w:rFonts w:eastAsia="Calibri"/>
          <w:cs/>
          <w:lang w:bidi="hi-IN"/>
        </w:rPr>
        <w:t>)</w:t>
      </w:r>
    </w:p>
    <w:p w:rsidR="00625258" w:rsidRPr="00C64EB4" w:rsidRDefault="00625258" w:rsidP="00625258">
      <w:pPr>
        <w:pStyle w:val="libNormal"/>
      </w:pPr>
    </w:p>
    <w:p w:rsidR="00625258" w:rsidRPr="00C64EB4" w:rsidRDefault="00625258" w:rsidP="00625258">
      <w:pPr>
        <w:pStyle w:val="Heading1"/>
      </w:pPr>
      <w:bookmarkStart w:id="48" w:name="_Toc467515262"/>
      <w:bookmarkStart w:id="49" w:name="_Toc473104894"/>
      <w:bookmarkStart w:id="50" w:name="_Toc473107489"/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bookmarkEnd w:id="48"/>
      <w:bookmarkEnd w:id="49"/>
      <w:bookmarkEnd w:id="50"/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नीयती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रियायत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मतसव्वुर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तय्यबा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खिलाफ़ा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आवरदा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फ़रमूदा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कशफ़ुल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ग़म्मा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112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जुर्म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बर्दाश्त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निगरानी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पच्चीस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 w:rsidRPr="00C64EB4">
        <w:t>12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ज़िक़ाद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t>29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ज़िक़ादा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सन्</w:t>
      </w:r>
      <w:r>
        <w:rPr>
          <w:cs/>
          <w:lang w:bidi="hi-IN"/>
        </w:rPr>
        <w:t xml:space="preserve"> </w:t>
      </w:r>
      <w:r w:rsidRPr="00C64EB4">
        <w:t>220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शम्बा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मोतसिम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कशफ़ुल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ग़म्मा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121,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सवाएक़े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मोहर्रेक़ा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123,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रौज़तुल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16,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आलामु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वुरा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205,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इरशाद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480,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अनवारे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नोमानिया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127,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अनवारूल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lastRenderedPageBreak/>
        <w:t>हुसैनिया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54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वसीलतुन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नजात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297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सवाएक़े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मोहर्रेक़ा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123</w:t>
      </w:r>
      <w:r>
        <w:rPr>
          <w:rStyle w:val="libFootnote0Char"/>
          <w:rFonts w:eastAsia="Calibri"/>
          <w:cs/>
          <w:lang w:bidi="hi-IN"/>
        </w:rPr>
        <w:t>)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काशफ़ी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गोयन्द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शुद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रौज़तुल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शोहदा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438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क़ीला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मसमूमन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शवाहेदुन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नबूवत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204</w:t>
      </w:r>
      <w:r>
        <w:rPr>
          <w:rStyle w:val="libFootnote0Char"/>
          <w:rFonts w:eastAsia="Calibri"/>
          <w:cs/>
          <w:lang w:bidi="hi-IN"/>
        </w:rPr>
        <w:t>)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उल्ला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जज़ायरी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मसमूमन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समेउल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मोतसिम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यक़ीनन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अनवारे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नोमानिया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195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आलामुल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वरा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205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अनवारूल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हुसैनिया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54</w:t>
      </w:r>
      <w:r>
        <w:rPr>
          <w:rStyle w:val="libFootnote0Char"/>
          <w:rFonts w:eastAsia="Calibri"/>
          <w:cs/>
          <w:lang w:bidi="hi-IN"/>
        </w:rPr>
        <w:t>)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नवाब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सिद्दीक़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मोहतसिम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फ़राहुल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आमी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शिब्लन्जी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t>‘‘</w:t>
      </w:r>
      <w:r w:rsidRPr="00C64EB4">
        <w:rPr>
          <w:rFonts w:hint="cs"/>
          <w:cs/>
          <w:lang w:bidi="hi-IN"/>
        </w:rPr>
        <w:t>अना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मसमूमन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यक़ाल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सख़्तहू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मूराबीहा</w:t>
      </w:r>
      <w:r w:rsidRPr="00C64EB4">
        <w:rPr>
          <w:rFonts w:hint="eastAsia"/>
        </w:rPr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नूरूल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147,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अरजहुल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मतालिब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460</w:t>
      </w:r>
      <w:r>
        <w:rPr>
          <w:rStyle w:val="libFootnote0Char"/>
          <w:rFonts w:eastAsia="Calibri"/>
          <w:cs/>
          <w:lang w:bidi="hi-IN"/>
        </w:rPr>
        <w:t>)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मतलब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बक़ौले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शिब्लन्जी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वतीरे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मुस्तमारता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ख़ानदानी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फ़रोग़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बख़्शा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मौसूफ़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दख़्लत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इम्रातहा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मोतसिम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मआसेरीन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बदतरीन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मुस्तक़बिल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नतीजे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नासूर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दीवानी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मरी।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मुख्तसर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तजहीज़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तकफ़ीन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शिरकत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क़ुरैश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जद्दे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काज़िम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लक़ब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काज़िम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लक़ब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शिरकत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काज़मैन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इस्टेशन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शिरकत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रिआयत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जवादीन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मक़बरा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क़ुरैश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काज़मैन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t>356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मुताबिक़</w:t>
      </w:r>
      <w:r>
        <w:rPr>
          <w:cs/>
          <w:lang w:bidi="hi-IN"/>
        </w:rPr>
        <w:t xml:space="preserve"> </w:t>
      </w:r>
      <w:r w:rsidRPr="00C64EB4">
        <w:t>998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उद्दौला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t>452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मुताबिक़</w:t>
      </w:r>
      <w:r>
        <w:rPr>
          <w:cs/>
          <w:lang w:bidi="hi-IN"/>
        </w:rPr>
        <w:t xml:space="preserve"> </w:t>
      </w:r>
      <w:r w:rsidRPr="00C64EB4">
        <w:t>1044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जलालुद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ऐतिक़ाद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काज़मैन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शानदार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तामीरी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तामीरी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तकमील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इस्माईल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t>966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मुताबिक़</w:t>
      </w:r>
      <w:r>
        <w:rPr>
          <w:cs/>
          <w:lang w:bidi="hi-IN"/>
        </w:rPr>
        <w:t xml:space="preserve"> </w:t>
      </w:r>
      <w:r w:rsidRPr="00C64EB4">
        <w:t>1520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कराई।</w:t>
      </w:r>
      <w:r>
        <w:rPr>
          <w:cs/>
          <w:lang w:bidi="hi-IN"/>
        </w:rPr>
        <w:t xml:space="preserve"> </w:t>
      </w:r>
      <w:r w:rsidRPr="00C64EB4">
        <w:t>1255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मुताबिक़</w:t>
      </w:r>
      <w:r>
        <w:rPr>
          <w:cs/>
          <w:lang w:bidi="hi-IN"/>
        </w:rPr>
        <w:t xml:space="preserve"> </w:t>
      </w:r>
      <w:r w:rsidRPr="00C64EB4">
        <w:t>1856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जवाहेरात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मुरस्सा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</w:p>
    <w:p w:rsidR="00625258" w:rsidRPr="00C64EB4" w:rsidRDefault="00625258" w:rsidP="00625258">
      <w:pPr>
        <w:pStyle w:val="libNormal"/>
      </w:pPr>
    </w:p>
    <w:p w:rsidR="00625258" w:rsidRPr="00C64EB4" w:rsidRDefault="00625258" w:rsidP="00625258">
      <w:pPr>
        <w:pStyle w:val="Heading1"/>
      </w:pPr>
      <w:bookmarkStart w:id="51" w:name="_Toc467515263"/>
      <w:bookmarkStart w:id="52" w:name="_Toc473104895"/>
      <w:bookmarkStart w:id="53" w:name="_Toc473107490"/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अज़वाज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bookmarkEnd w:id="51"/>
      <w:bookmarkEnd w:id="52"/>
      <w:bookmarkEnd w:id="53"/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बीवीयां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यासरी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नुमायां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हैसीयत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इत्तेफ़ाक़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नक़ी</w:t>
      </w:r>
      <w:r>
        <w:rPr>
          <w:cs/>
          <w:lang w:bidi="hi-IN"/>
        </w:rPr>
        <w:t xml:space="preserve"> (अ.स.) </w:t>
      </w:r>
      <w:r w:rsidRPr="00C64EB4"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मुबर्रेक़ा</w:t>
      </w:r>
      <w:r>
        <w:rPr>
          <w:cs/>
          <w:lang w:bidi="hi-IN"/>
        </w:rPr>
        <w:t xml:space="preserve"> (अ.स.) </w:t>
      </w:r>
      <w:r w:rsidRPr="00C64EB4"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</w:t>
      </w:r>
      <w:r w:rsidRPr="00C64EB4"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अमामह</w:t>
      </w:r>
      <w:r>
        <w:rPr>
          <w:cs/>
          <w:lang w:bidi="hi-IN"/>
        </w:rPr>
        <w:t xml:space="preserve">।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इरशाद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मुफ़ीद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493,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सवाएक़े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मोहर्रेक़ा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123,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रौज़तुल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lastRenderedPageBreak/>
        <w:t>शोहदा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438,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नूरूल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147,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अनवारे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नोमानिया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127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कशफ़ुल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ग़म्मा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116,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आलामुल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वरा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205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वगै़रह।</w:t>
      </w:r>
      <w:r>
        <w:rPr>
          <w:rStyle w:val="libFootnote0Char"/>
          <w:rFonts w:eastAsia="Calibri"/>
          <w:cs/>
          <w:lang w:bidi="hi-IN"/>
        </w:rPr>
        <w:t>)</w:t>
      </w:r>
    </w:p>
    <w:p w:rsidR="00625258" w:rsidRPr="00C64EB4" w:rsidRDefault="00625258" w:rsidP="00625258">
      <w:pPr>
        <w:pStyle w:val="libNormal"/>
      </w:pPr>
    </w:p>
    <w:p w:rsidR="00625258" w:rsidRPr="0007490F" w:rsidRDefault="00625258" w:rsidP="00625258">
      <w:pPr>
        <w:pStyle w:val="Heading1"/>
      </w:pPr>
      <w:bookmarkStart w:id="54" w:name="_Toc467515264"/>
      <w:bookmarkStart w:id="55" w:name="_Toc473104896"/>
      <w:bookmarkStart w:id="56" w:name="_Toc473107491"/>
      <w:r w:rsidRPr="0007490F"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 w:rsidRPr="0007490F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07490F">
        <w:rPr>
          <w:rFonts w:hint="cs"/>
          <w:cs/>
          <w:lang w:bidi="hi-IN"/>
        </w:rPr>
        <w:t>सा</w:t>
      </w:r>
      <w:r w:rsidRPr="0007490F">
        <w:rPr>
          <w:rFonts w:eastAsia="Calibri" w:hint="cs"/>
          <w:cs/>
          <w:lang w:bidi="hi-IN"/>
        </w:rPr>
        <w:t>दा</w:t>
      </w:r>
      <w:r w:rsidRPr="0007490F">
        <w:rPr>
          <w:rFonts w:hint="cs"/>
          <w:cs/>
          <w:lang w:bidi="hi-IN"/>
        </w:rPr>
        <w:t>ते</w:t>
      </w:r>
      <w:r>
        <w:rPr>
          <w:cs/>
          <w:lang w:bidi="hi-IN"/>
        </w:rPr>
        <w:t xml:space="preserve"> </w:t>
      </w:r>
      <w:r w:rsidRPr="0007490F">
        <w:rPr>
          <w:rFonts w:hint="cs"/>
          <w:cs/>
          <w:lang w:bidi="hi-IN"/>
        </w:rPr>
        <w:t>रिज़विया</w:t>
      </w:r>
      <w:bookmarkEnd w:id="54"/>
      <w:bookmarkEnd w:id="55"/>
      <w:bookmarkEnd w:id="56"/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मोहद्देसीन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मुफ़ीद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मोतमिद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तहक़ीक़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ऐतिमाद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एतिक़ाद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यक़ीनी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बढ़ी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इन्तेसाब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ख़ुसूसन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मुनासिब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वाएज़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काशफ़ी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नूरूल्लाह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शूस्तरी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शहीदे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सालिस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रिज़वी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रौज़तुल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शोहदा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438,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मजालिस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मोमेनीन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बेहारूल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अनवार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मआसिर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नक़ी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मुजतहीदुल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रक़म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हक़ीकत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सादात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रिज़वी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कहलाते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दरअस्ल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</w:t>
      </w:r>
      <w:r>
        <w:rPr>
          <w:cs/>
          <w:lang w:bidi="hi-IN"/>
        </w:rPr>
        <w:lastRenderedPageBreak/>
        <w:t xml:space="preserve">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इम्तेआज़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रिज़वी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कहलाती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शोहरत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सलतनते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जम्हूरे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मुसल्लेमीन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मन्सूब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तारूफ़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रिज़वी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t>’’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बढ़ी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 मबरक़ा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अलैह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</w:t>
      </w:r>
      <w:r>
        <w:rPr>
          <w:rFonts w:hint="cs"/>
          <w:cs/>
          <w:lang w:bidi="hi-IN"/>
        </w:rPr>
        <w:t>ह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किताब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रहमतुल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लिलअलेमीन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145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नक़वी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मुबरक़े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मज़कूरा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रिज़वी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कहलाती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 w:rsidRPr="00C64EB4">
        <w:cr/>
      </w:r>
    </w:p>
    <w:p w:rsidR="00625258" w:rsidRDefault="00625258" w:rsidP="00625258">
      <w:pPr>
        <w:pStyle w:val="Heading1"/>
        <w:rPr>
          <w:lang w:bidi="hi-IN"/>
        </w:rPr>
      </w:pPr>
      <w:bookmarkStart w:id="57" w:name="_Toc473104897"/>
      <w:bookmarkStart w:id="58" w:name="_Toc473107492"/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bookmarkEnd w:id="57"/>
      <w:bookmarkEnd w:id="58"/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मुताबिक़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हामिद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करारवी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मतूफ़ी</w:t>
      </w:r>
      <w:r>
        <w:rPr>
          <w:cs/>
          <w:lang w:bidi="hi-IN"/>
        </w:rPr>
        <w:t xml:space="preserve"> </w:t>
      </w:r>
      <w:r w:rsidRPr="00C64EB4">
        <w:t>1271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महूलए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लताएफ़ुश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शरफ़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lastRenderedPageBreak/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वाएज़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काशफ़ी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मुबरक़ा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अस्त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रौज़तुल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शोहदा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438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 w:rsidRPr="00C64EB4"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जलील</w:t>
      </w:r>
      <w:r>
        <w:rPr>
          <w:cs/>
          <w:lang w:bidi="hi-IN"/>
        </w:rPr>
        <w:t xml:space="preserve"> </w:t>
      </w:r>
      <w:r w:rsidRPr="00C64EB4"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नक़ीब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अलकुम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रईसे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आज़म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निगराने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सरबराह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क़ौम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दाख़ली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ख़ारजी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तदबीर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साज़गारी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मजमउल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बहरैन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157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इलाहबाद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वसातत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मूरिसे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हसामुद्दीन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मुक़ामहू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गर्वनर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मथुरा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फ़िरोज़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तुग़लक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रियाज़ुल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करारवी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कराची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हिन्दुस्तान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बंकी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सुकूनत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पज़ीर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गर्वनर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कमान्डर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बहादुर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सख़ी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वास्तों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नक़ीब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अलकु़म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वास्तों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t>717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करारी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तक़रीबन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आढ़ाई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मवाज़ेआत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मुश्तमिल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क़ाबिज़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मुतासरिफ़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किताब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शजरह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सादात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करारी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मोअल्लेफ़ा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सय्यद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रियाज़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हुसैन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मरहूम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17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-18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लखनऊ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1927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ई</w:t>
      </w:r>
      <w:r w:rsidRPr="004D6143">
        <w:rPr>
          <w:rStyle w:val="libFootnote0Char"/>
          <w:rFonts w:eastAsia="Calibri"/>
        </w:rPr>
        <w:t>0</w:t>
      </w:r>
      <w:r>
        <w:rPr>
          <w:rStyle w:val="libFootnote0Char"/>
          <w:rFonts w:eastAsia="Calibri"/>
          <w:cs/>
          <w:lang w:bidi="hi-IN"/>
        </w:rPr>
        <w:t>)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lastRenderedPageBreak/>
        <w:t>स</w:t>
      </w:r>
      <w:r>
        <w:rPr>
          <w:rFonts w:hint="cs"/>
          <w:cs/>
          <w:lang w:bidi="hi-IN"/>
        </w:rPr>
        <w:t>ै</w:t>
      </w:r>
      <w:r w:rsidRPr="00C64EB4">
        <w:rPr>
          <w:rFonts w:hint="cs"/>
          <w:cs/>
          <w:lang w:bidi="hi-IN"/>
        </w:rPr>
        <w:t>य्यद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हसामुद्दीन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कु़म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हिन्दुस्तान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चंगेज़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लश्कर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लश्कर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ख़ेज़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मचाई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हिन्दुस्तान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लाए।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रौज़तुल</w:t>
      </w:r>
      <w:r>
        <w:rPr>
          <w:cs/>
          <w:lang w:bidi="hi-IN"/>
        </w:rPr>
        <w:t xml:space="preserve"> पृष्ठ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t>5</w:t>
      </w:r>
      <w:r>
        <w:rPr>
          <w:cs/>
          <w:lang w:bidi="hi-IN"/>
        </w:rPr>
        <w:t xml:space="preserve"> पृष्ठ </w:t>
      </w:r>
      <w:r w:rsidRPr="00C64EB4">
        <w:t>25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</w:t>
      </w:r>
      <w:r>
        <w:rPr>
          <w:cs/>
          <w:lang w:bidi="hi-IN"/>
        </w:rPr>
        <w:t xml:space="preserve"> पृष्ठ </w:t>
      </w:r>
      <w:r w:rsidRPr="00C64EB4">
        <w:t>39</w:t>
      </w:r>
      <w:r>
        <w:rPr>
          <w:cs/>
          <w:lang w:bidi="hi-IN"/>
        </w:rPr>
        <w:t xml:space="preserve"> प्रकाशित </w:t>
      </w:r>
      <w:r w:rsidRPr="00C64EB4">
        <w:rPr>
          <w:rFonts w:hint="cs"/>
          <w:cs/>
          <w:lang w:bidi="hi-IN"/>
        </w:rPr>
        <w:t>लखनऊ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चंगेज़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लश्कर</w:t>
      </w:r>
      <w:r>
        <w:rPr>
          <w:cs/>
          <w:lang w:bidi="hi-IN"/>
        </w:rPr>
        <w:t xml:space="preserve"> </w:t>
      </w:r>
      <w:r w:rsidRPr="00C64EB4">
        <w:t>615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हवादिस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तबाहो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आमदन</w:t>
      </w:r>
      <w:r>
        <w:rPr>
          <w:rFonts w:hint="cs"/>
          <w:cs/>
          <w:lang w:bidi="hi-IN"/>
        </w:rPr>
        <w:t xml:space="preserve">् </w:t>
      </w:r>
      <w:r w:rsidRPr="00C64EB4">
        <w:rPr>
          <w:rFonts w:hint="cs"/>
          <w:cs/>
          <w:lang w:bidi="hi-IN"/>
        </w:rPr>
        <w:t>दव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</w:t>
      </w:r>
      <w:r w:rsidRPr="00C64EB4">
        <w:rPr>
          <w:rFonts w:hint="cs"/>
          <w:cs/>
          <w:lang w:bidi="hi-IN"/>
        </w:rPr>
        <w:t>न्दन</w:t>
      </w:r>
      <w:r>
        <w:rPr>
          <w:rFonts w:hint="cs"/>
          <w:cs/>
          <w:lang w:bidi="hi-IN"/>
        </w:rPr>
        <w:t>्</w:t>
      </w:r>
      <w:r w:rsidRPr="00C64EB4">
        <w:rPr>
          <w:rFonts w:hint="cs"/>
          <w:cs/>
          <w:lang w:bidi="hi-IN"/>
        </w:rPr>
        <w:t>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सोख़तन्द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कुश्तन</w:t>
      </w:r>
      <w:r>
        <w:rPr>
          <w:rFonts w:hint="cs"/>
          <w:cs/>
          <w:lang w:bidi="hi-IN"/>
        </w:rPr>
        <w:t>्</w:t>
      </w:r>
      <w:r w:rsidRPr="00C64EB4">
        <w:rPr>
          <w:rFonts w:hint="cs"/>
          <w:cs/>
          <w:lang w:bidi="hi-IN"/>
        </w:rPr>
        <w:t>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rFonts w:hint="cs"/>
          <w:cs/>
          <w:lang w:bidi="hi-IN"/>
        </w:rPr>
        <w:t>ु</w:t>
      </w:r>
      <w:r w:rsidRPr="00C64EB4">
        <w:rPr>
          <w:rFonts w:hint="cs"/>
          <w:cs/>
          <w:lang w:bidi="hi-IN"/>
        </w:rPr>
        <w:t>रदन</w:t>
      </w:r>
      <w:r>
        <w:rPr>
          <w:rFonts w:hint="cs"/>
          <w:cs/>
          <w:lang w:bidi="hi-IN"/>
        </w:rPr>
        <w:t>्</w:t>
      </w:r>
      <w:r w:rsidRPr="00C64EB4">
        <w:rPr>
          <w:rFonts w:hint="cs"/>
          <w:cs/>
          <w:lang w:bidi="hi-IN"/>
        </w:rPr>
        <w:t>द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लश्कर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आए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उखाड़ा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वछाड़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फूका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लूट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पृष्ठ </w:t>
      </w:r>
      <w:r w:rsidRPr="00C64EB4">
        <w:t>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चंगेज़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 w:rsidRPr="00C64EB4">
        <w:t>621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</w:t>
      </w:r>
      <w:r>
        <w:rPr>
          <w:rFonts w:hint="cs"/>
          <w:cs/>
          <w:lang w:bidi="hi-IN"/>
        </w:rPr>
        <w:t>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बलख़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ख़ुरासान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सब्ज़ावार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नेशापूर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पचास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मोवहिद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साखतनद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तक़रीबन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पृष्ठ </w:t>
      </w:r>
      <w:r w:rsidRPr="00C64EB4">
        <w:t>36,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सब्ज़ावार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सत्तर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पृष्ठ </w:t>
      </w:r>
      <w:r w:rsidRPr="00C64EB4">
        <w:t>36,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नेशापूर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मक़तूलीन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लाशों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हेरात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शदीद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अन्धेर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बेशुमार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हंगामों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नेहायत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बरबरियत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अस्मतदरी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दरेग़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खूंरेज़ी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लालाज़ार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तज़किरे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मज़कूर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राफ़्ज़ी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मुस्तलज़िम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अस्त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मोजिब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पृष्ठ </w:t>
      </w:r>
      <w:r w:rsidRPr="00C64EB4">
        <w:t>30,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एतराफ़े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ठहरा</w:t>
      </w:r>
      <w:r>
        <w:rPr>
          <w:cs/>
          <w:lang w:bidi="hi-IN"/>
        </w:rPr>
        <w:t xml:space="preserve"> पृष्ठ </w:t>
      </w:r>
      <w:r w:rsidRPr="00C64EB4">
        <w:t>39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उम्दतूल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मबरक़ा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हिन्दुस्तान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मशअशा</w:t>
      </w:r>
      <w:r>
        <w:rPr>
          <w:cs/>
          <w:lang w:bidi="hi-IN"/>
        </w:rPr>
        <w:t xml:space="preserve"> पृष्ठ </w:t>
      </w:r>
      <w:r w:rsidRPr="00C64EB4">
        <w:t>31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</w:t>
      </w:r>
      <w:r>
        <w:rPr>
          <w:rFonts w:hint="cs"/>
          <w:cs/>
          <w:lang w:bidi="hi-IN"/>
        </w:rPr>
        <w:t>ै</w:t>
      </w:r>
      <w:r w:rsidRPr="00C64EB4">
        <w:rPr>
          <w:rFonts w:hint="cs"/>
          <w:cs/>
          <w:lang w:bidi="hi-IN"/>
        </w:rPr>
        <w:t>य्यद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हुसामुद्दीन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मुतअल्लिक़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Pr="00C64EB4" w:rsidRDefault="00625258" w:rsidP="00625258">
      <w:pPr>
        <w:pStyle w:val="libNormal"/>
      </w:pPr>
    </w:p>
    <w:p w:rsidR="00625258" w:rsidRPr="00C64EB4" w:rsidRDefault="00625258" w:rsidP="00625258">
      <w:pPr>
        <w:pStyle w:val="Heading1"/>
      </w:pPr>
      <w:bookmarkStart w:id="59" w:name="_Toc467515265"/>
      <w:bookmarkStart w:id="60" w:name="_Toc473104898"/>
      <w:bookmarkStart w:id="61" w:name="_Toc473107493"/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अर्जुमन्द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मुबरक़ा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मुख़्तसिर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bookmarkEnd w:id="59"/>
      <w:bookmarkEnd w:id="60"/>
      <w:bookmarkEnd w:id="61"/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मुबरक़ा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बरादरे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कुन्नीयत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हुस्नो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चेहरे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नक़ाब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।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मुबरक़ा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मुस्तमिल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आलिमे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सख़ी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बहादुर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t>10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रजबुल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मुरज्जब</w:t>
      </w:r>
      <w:r>
        <w:rPr>
          <w:cs/>
          <w:lang w:bidi="hi-IN"/>
        </w:rPr>
        <w:t xml:space="preserve"> </w:t>
      </w:r>
      <w:r w:rsidRPr="00C64EB4">
        <w:t>217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मुनव्वरा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t>38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t>255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t>256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मुन्तक़िल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रिज़विया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कु़म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मुस्तक़िल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कु़म्मी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रऊसा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मुस्तक़िल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मुख़ालेफ़त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कोशिशे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टिकने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काशान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तबलीग़ी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गर्मियों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शोहरत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बाशिन्दों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भगत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इज़्ज़त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तौक़ीर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सरबराह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दल्फ़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मक़दम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लिबासे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फ़ाख़ेरा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शानदार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घोड़े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मिसक़ाल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सोना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मुक़र्रर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मोअजि़्ज़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हादसे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अख़राज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शर्मिन्दा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मज़म्मत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अख़्राज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सल्वा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रऊसा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मोअज़्ज़ेज़ीन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रऊसा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जमीअत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माज़ेरत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इज़्ज़त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एहतिराम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लाए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शानदार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वाफ़िर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नक़द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मुस्तक़िल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बहने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ज़ीनत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lang w:bidi="hi-IN"/>
        </w:rPr>
        <w:t>,</w:t>
      </w:r>
      <w:r w:rsidRPr="00C64EB4">
        <w:rPr>
          <w:rFonts w:hint="cs"/>
          <w:cs/>
          <w:lang w:bidi="hi-IN"/>
        </w:rPr>
        <w:t>मैमूना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बीबियां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मुस्तक़िल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मासूमा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बावक़्ते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रूजू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।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सफ़ीनतुल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बेहार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591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नक़ी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मुतावक्लि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याक़ूब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मोवक्किल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उड़ाई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अस्लीयत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बदर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मशअशा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अल्लामा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नूरी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सफ़ीनतुल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बहार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652</w:t>
      </w:r>
      <w:r>
        <w:rPr>
          <w:rStyle w:val="libFootnote0Char"/>
          <w:rFonts w:eastAsia="Calibri"/>
          <w:cs/>
          <w:lang w:bidi="hi-IN"/>
        </w:rPr>
        <w:t>)</w:t>
      </w:r>
    </w:p>
    <w:p w:rsidR="00625258" w:rsidRPr="00C64EB4" w:rsidRDefault="00625258" w:rsidP="00625258">
      <w:pPr>
        <w:pStyle w:val="libNormal"/>
      </w:pP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शम्बा</w:t>
      </w:r>
      <w:r>
        <w:rPr>
          <w:cs/>
          <w:lang w:bidi="hi-IN"/>
        </w:rPr>
        <w:t xml:space="preserve"> </w:t>
      </w:r>
      <w:r w:rsidRPr="00C64EB4">
        <w:t>22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रबीउस्सानी</w:t>
      </w:r>
      <w:r>
        <w:rPr>
          <w:cs/>
          <w:lang w:bidi="hi-IN"/>
        </w:rPr>
        <w:t xml:space="preserve"> </w:t>
      </w:r>
      <w:r w:rsidRPr="00C64EB4">
        <w:t>296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t>79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ग़नवी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मुलक़्क़ब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शम्बूल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D6143">
        <w:rPr>
          <w:rStyle w:val="libFootnote0Char"/>
          <w:rFonts w:eastAsia="Calibri" w:hint="cs"/>
          <w:cs/>
          <w:lang w:bidi="hi-IN"/>
        </w:rPr>
        <w:t>मन्थउल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माल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D6143">
        <w:rPr>
          <w:rStyle w:val="libFootnote0Char"/>
          <w:rFonts w:eastAsia="Calibri"/>
        </w:rPr>
        <w:t>351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राक़िम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हुरूफ़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t>1966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मुक़द्दस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फ़ातेहा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625258" w:rsidRPr="00C64EB4" w:rsidRDefault="00625258" w:rsidP="00625258">
      <w:pPr>
        <w:pStyle w:val="libNormal"/>
      </w:pPr>
    </w:p>
    <w:p w:rsidR="00625258" w:rsidRPr="00C64EB4" w:rsidRDefault="00625258" w:rsidP="00625258">
      <w:pPr>
        <w:pStyle w:val="Heading1"/>
      </w:pPr>
      <w:bookmarkStart w:id="62" w:name="_Toc467515266"/>
      <w:bookmarkStart w:id="63" w:name="_Toc473104899"/>
      <w:bookmarkStart w:id="64" w:name="_Toc473107494"/>
      <w:r w:rsidRPr="00C64EB4">
        <w:rPr>
          <w:rFonts w:hint="cs"/>
          <w:cs/>
          <w:lang w:bidi="hi-IN"/>
        </w:rPr>
        <w:t>मोअल्लिफ़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rFonts w:hint="cs"/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14</w:t>
      </w:r>
      <w:r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सितारे</w:t>
      </w:r>
      <w:r>
        <w:rPr>
          <w:rFonts w:hint="cs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शजरहए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नस्ब</w:t>
      </w:r>
      <w:bookmarkEnd w:id="62"/>
      <w:bookmarkEnd w:id="63"/>
      <w:bookmarkEnd w:id="64"/>
    </w:p>
    <w:p w:rsidR="00625258" w:rsidRPr="00625258" w:rsidRDefault="00625258" w:rsidP="00625258">
      <w:pPr>
        <w:pStyle w:val="libNormal"/>
        <w:rPr>
          <w:rFonts w:hint="cs"/>
          <w:rtl/>
        </w:rPr>
      </w:pPr>
      <w:r w:rsidRPr="004D6143">
        <w:rPr>
          <w:rFonts w:hint="cs"/>
          <w:cs/>
          <w:lang w:bidi="hi-IN"/>
        </w:rPr>
        <w:t>मोवलिफ़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राक़िम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हुरूफ़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शजरह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नस्ब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है</w:t>
      </w:r>
      <w:r w:rsidRPr="004D6143">
        <w:rPr>
          <w:cs/>
          <w:lang w:bidi="hi-IN"/>
        </w:rPr>
        <w:t>।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नजमुल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फ़ैज़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तय्यब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अमीर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4E710D">
        <w:rPr>
          <w:rStyle w:val="libFootnote0Char"/>
          <w:rFonts w:eastAsia="Calibri" w:hint="cs"/>
          <w:cs/>
          <w:lang w:bidi="hi-IN"/>
        </w:rPr>
        <w:t>क़ाज़ी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E710D">
        <w:rPr>
          <w:rStyle w:val="libFootnote0Char"/>
          <w:rFonts w:eastAsia="Calibri" w:hint="cs"/>
          <w:cs/>
          <w:lang w:bidi="hi-IN"/>
        </w:rPr>
        <w:t>शरीअत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E710D">
        <w:rPr>
          <w:rStyle w:val="libFootnote0Char"/>
          <w:rFonts w:eastAsia="Calibri" w:hint="cs"/>
          <w:cs/>
          <w:lang w:bidi="hi-IN"/>
        </w:rPr>
        <w:t>बअहदे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E710D">
        <w:rPr>
          <w:rStyle w:val="libFootnote0Char"/>
          <w:rFonts w:eastAsia="Calibri" w:hint="cs"/>
          <w:cs/>
          <w:lang w:bidi="hi-IN"/>
        </w:rPr>
        <w:t>मलका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4E710D">
        <w:rPr>
          <w:rStyle w:val="libFootnote0Char"/>
          <w:rFonts w:eastAsia="Calibri" w:hint="cs"/>
          <w:cs/>
          <w:lang w:bidi="hi-IN"/>
        </w:rPr>
        <w:t>विक्टोरिया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शरीफ़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रौशन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फ़ैज़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महमूद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शरीफ़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क़ाएम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रूह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उल्लाह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फ़ातेह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उ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शरीफ़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रौशन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फ़ैज़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महमूद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lastRenderedPageBreak/>
        <w:t>शरीफ़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क़ाएम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रूह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उल्लाह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फ़तेह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उल्लाह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फ़ैज़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हाशिम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याक़ूब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इमामुद्दीन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हैदर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फ़िरोज़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कुतुबुद्दीन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इमामुद्दीन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फ़ख़्रूद्दीन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हुसामुद्दीन</w:t>
      </w:r>
      <w:r>
        <w:rPr>
          <w:cs/>
          <w:lang w:bidi="hi-IN"/>
        </w:rPr>
        <w:t xml:space="preserve"> (</w:t>
      </w:r>
      <w:r w:rsidRPr="004D6143">
        <w:rPr>
          <w:rFonts w:hint="cs"/>
          <w:cs/>
          <w:lang w:bidi="hi-IN"/>
        </w:rPr>
        <w:t>मूरिसे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आला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सादात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करारी</w:t>
      </w:r>
      <w:r>
        <w:rPr>
          <w:cs/>
          <w:lang w:bidi="hi-IN"/>
        </w:rPr>
        <w:t xml:space="preserve">)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कमालुद्दीन</w:t>
      </w:r>
      <w:r>
        <w:rPr>
          <w:cs/>
          <w:lang w:bidi="hi-IN"/>
        </w:rPr>
        <w:t xml:space="preserve"> (</w:t>
      </w:r>
      <w:r w:rsidRPr="004D6143">
        <w:rPr>
          <w:rFonts w:hint="cs"/>
          <w:cs/>
          <w:lang w:bidi="hi-IN"/>
        </w:rPr>
        <w:t>छहतीम</w:t>
      </w:r>
      <w:r>
        <w:rPr>
          <w:cs/>
          <w:lang w:bidi="hi-IN"/>
        </w:rPr>
        <w:t xml:space="preserve">)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बदरूद्दीन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ताजुद्दीन</w:t>
      </w:r>
      <w:r>
        <w:rPr>
          <w:cs/>
          <w:lang w:bidi="hi-IN"/>
        </w:rPr>
        <w:t xml:space="preserve"> (</w:t>
      </w:r>
      <w:r w:rsidRPr="004D6143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)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अज़ीज़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महमूद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(</w:t>
      </w:r>
      <w:r w:rsidRPr="004D6143">
        <w:rPr>
          <w:rFonts w:hint="cs"/>
          <w:cs/>
          <w:lang w:bidi="hi-IN"/>
        </w:rPr>
        <w:t>ज़रबख़्श</w:t>
      </w:r>
      <w:r>
        <w:rPr>
          <w:cs/>
          <w:lang w:bidi="hi-IN"/>
        </w:rPr>
        <w:t xml:space="preserve">)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याक़ूब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(</w:t>
      </w:r>
      <w:r w:rsidRPr="004D6143">
        <w:rPr>
          <w:rFonts w:hint="cs"/>
          <w:cs/>
          <w:lang w:bidi="hi-IN"/>
        </w:rPr>
        <w:t>नक़ीब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क़ुम</w:t>
      </w:r>
      <w:r>
        <w:rPr>
          <w:cs/>
          <w:lang w:bidi="hi-IN"/>
        </w:rPr>
        <w:t xml:space="preserve">)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ऊरूज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मकारम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मुबरक़ा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तक़ी</w:t>
      </w:r>
      <w:r>
        <w:rPr>
          <w:cs/>
          <w:lang w:bidi="hi-IN"/>
        </w:rPr>
        <w:t xml:space="preserve"> (अ.स.) </w:t>
      </w:r>
      <w:r w:rsidRPr="004D6143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4D6143">
        <w:rPr>
          <w:rFonts w:hint="cs"/>
          <w:cs/>
          <w:lang w:bidi="hi-IN"/>
        </w:rPr>
        <w:t>रज़</w:t>
      </w:r>
      <w:r>
        <w:rPr>
          <w:rFonts w:hint="cs"/>
          <w:cs/>
          <w:lang w:bidi="hi-IN"/>
        </w:rPr>
        <w:t>ा (अलैहिस्सलाम)</w:t>
      </w:r>
    </w:p>
    <w:p w:rsidR="00625258" w:rsidRDefault="00625258" w:rsidP="00625258">
      <w:pPr>
        <w:pStyle w:val="libLine"/>
        <w:rPr>
          <w:lang w:bidi="hi-IN"/>
        </w:rPr>
      </w:pPr>
      <w:r>
        <w:rPr>
          <w:lang w:bidi="hi-IN"/>
        </w:rPr>
        <w:t>[[</w:t>
      </w:r>
      <w:r>
        <w:rPr>
          <w:rFonts w:hint="cs"/>
          <w:cs/>
          <w:lang w:bidi="hi-IN"/>
        </w:rPr>
        <w:t>अलहम्दो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रज़ा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चौदह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सितारे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टाईप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वंदे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दुआगौ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फाउनडेशन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तरक्की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साइट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अलहसनैन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नेटवर्क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टाइप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कराया।</w:t>
      </w:r>
      <w:r>
        <w:rPr>
          <w:lang w:bidi="hi-IN"/>
        </w:rPr>
        <w:t>]]</w:t>
      </w:r>
    </w:p>
    <w:p w:rsidR="00625258" w:rsidRDefault="00625258" w:rsidP="00625258">
      <w:pPr>
        <w:pStyle w:val="libNormal"/>
        <w:rPr>
          <w:lang w:bidi="hi-IN"/>
        </w:rPr>
      </w:pPr>
      <w:r>
        <w:rPr>
          <w:lang w:bidi="hi-IN"/>
        </w:rPr>
        <w:t>18-11-2016</w:t>
      </w:r>
    </w:p>
    <w:p w:rsidR="00625258" w:rsidRPr="00625258" w:rsidRDefault="00625258" w:rsidP="00625258">
      <w:r>
        <w:rPr>
          <w:lang w:bidi="hi-IN"/>
        </w:rPr>
        <w:br w:type="page"/>
      </w:r>
    </w:p>
    <w:sdt>
      <w:sdtPr>
        <w:id w:val="701599881"/>
        <w:docPartObj>
          <w:docPartGallery w:val="Table of Contents"/>
          <w:docPartUnique/>
        </w:docPartObj>
      </w:sdtPr>
      <w:sdtEndPr>
        <w:rPr>
          <w:rFonts w:ascii="Calibri" w:eastAsia="Calibri" w:hAnsi="Calibri" w:cs="Arial"/>
          <w:b w:val="0"/>
          <w:bCs w:val="0"/>
          <w:color w:val="auto"/>
          <w:sz w:val="32"/>
          <w:szCs w:val="32"/>
        </w:rPr>
      </w:sdtEndPr>
      <w:sdtContent>
        <w:p w:rsidR="005B3431" w:rsidRDefault="005B3431" w:rsidP="005B3431">
          <w:pPr>
            <w:pStyle w:val="TOCHeading"/>
            <w:rPr>
              <w:rFonts w:hint="cs"/>
              <w:lang w:bidi="hi-IN"/>
            </w:rPr>
          </w:pPr>
          <w:r>
            <w:rPr>
              <w:rFonts w:hint="cs"/>
              <w:cs/>
              <w:lang w:bidi="hi-IN"/>
            </w:rPr>
            <w:t>फेहरिस्त</w:t>
          </w:r>
        </w:p>
        <w:p w:rsidR="005B3431" w:rsidRDefault="005B343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3107473" w:history="1"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विलादत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बा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सआदत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_Toc473107473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431" w:rsidRDefault="005B343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7474" w:history="1"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नाम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कुन्नियत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अलक़ाब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_Toc473107474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431" w:rsidRDefault="005B343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7475" w:history="1"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बादशाहाने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वक़्त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_Toc473107475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431" w:rsidRDefault="005B343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7476" w:history="1"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मोहम्मद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तक़ी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नशो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नुमा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तरबीअत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_Toc473107476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431" w:rsidRDefault="005B343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7477" w:history="1"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वालिदे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माजिद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साया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आत्फ़ियत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महरूमी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_Toc473107477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431" w:rsidRDefault="005B343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7478" w:history="1"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मामून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रशीद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अब्बासी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हज़रते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मोहम्मद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तक़ी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पहला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सफ़रे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ईराक़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_Toc473107478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431" w:rsidRDefault="005B343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7479" w:history="1"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बाज़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मछली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वाक़िया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_Toc473107479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431" w:rsidRDefault="005B343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7480" w:history="1"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मोहम्मद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तक़ी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उलमाए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इस्लाम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मनाज़ेरा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अब्बासी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हासिदों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शिकस्ते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फ़ाश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_Toc473107480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431" w:rsidRDefault="005B343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7481" w:history="1"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मोहम्मद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तक़ी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साथ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उम्मे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फ़ज़ल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अक़्द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ख़़ुत्बा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निकाह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_Toc473107481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431" w:rsidRDefault="005B343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7482" w:history="1"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उम्मुल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फ़ज़ल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रूख़सती</w:t>
            </w:r>
            <w:r w:rsidRPr="000958D9">
              <w:rPr>
                <w:rStyle w:val="Hyperlink"/>
                <w:noProof/>
              </w:rPr>
              <w:t>,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मोहम्मद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तक़ी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कर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मदीने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वापसी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इख़्लाक़ो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औसाफ़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आदातो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ख़साएल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_Toc473107482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431" w:rsidRDefault="005B343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7483" w:history="1"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उमूरे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ख़ाना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दारी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अज़वाजी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ज़िन्दगी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_Toc473107483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431" w:rsidRDefault="005B343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7484" w:history="1"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मोहम्मद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तक़ी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तैयुल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अर्ज़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_Toc473107484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431" w:rsidRDefault="005B343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7485" w:history="1"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मोहम्मद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तक़ी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बाज़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करामात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_Toc473107485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431" w:rsidRDefault="005B343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7486" w:history="1"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मोहम्मद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तक़ी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हिदायात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इरशादात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_Toc473107486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431" w:rsidRDefault="005B343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7487" w:history="1"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मोहम्मद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तक़ी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एक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रवायत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_Toc473107487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431" w:rsidRDefault="005B343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7488" w:history="1"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मामून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वफ़ात</w:t>
            </w:r>
            <w:r w:rsidRPr="000958D9">
              <w:rPr>
                <w:rStyle w:val="Hyperlink"/>
                <w:noProof/>
                <w:lang w:bidi="hi-IN"/>
              </w:rPr>
              <w:t>,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मोतसिम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खि़लाफ़त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मोहम्मद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तक़ी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गिरफ़्तारी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_Toc473107488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431" w:rsidRDefault="005B343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7489" w:history="1"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मोहम्मद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तक़ी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नज़र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बन्दी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क़ैद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शहादत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_Toc473107489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431" w:rsidRDefault="005B343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7490" w:history="1"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आपकी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अज़वाज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औलाद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_Toc473107490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431" w:rsidRDefault="005B343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7491" w:history="1"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सिलसिला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सादाते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रिज़विया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_Toc473107491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431" w:rsidRDefault="005B343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7492" w:history="1"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जनाबे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मूसा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बिन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मोहम्मद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तक़ी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फ़रज़न्द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_Toc473107492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431" w:rsidRDefault="005B343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7493" w:history="1"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मोहम्मद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तक़ी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फ़रज़न्दे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अर्जुमन्द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जनाब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मूसा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मुबरक़ा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मुख़्तसिर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हालात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_Toc473107493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431" w:rsidRDefault="005B343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107494" w:history="1"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मोअल्लिफ़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किताब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(14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सितारे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शजरहए</w:t>
            </w:r>
            <w:r w:rsidRPr="000958D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0958D9">
              <w:rPr>
                <w:rStyle w:val="Hyperlink"/>
                <w:rFonts w:cs="Mangal" w:hint="cs"/>
                <w:noProof/>
                <w:cs/>
                <w:lang w:bidi="hi-IN"/>
              </w:rPr>
              <w:t>नस्ब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_Toc473107494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3431" w:rsidRDefault="005B3431">
          <w:r>
            <w:fldChar w:fldCharType="end"/>
          </w:r>
        </w:p>
      </w:sdtContent>
    </w:sdt>
    <w:p w:rsidR="00625258" w:rsidRPr="00625258" w:rsidRDefault="00625258" w:rsidP="00625258">
      <w:pPr>
        <w:pStyle w:val="libNormal"/>
        <w:rPr>
          <w:rtl/>
          <w:cs/>
          <w:lang w:bidi="hi-IN"/>
        </w:rPr>
      </w:pPr>
    </w:p>
    <w:sectPr w:rsidR="00625258" w:rsidRPr="00625258" w:rsidSect="002350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5B3" w:rsidRDefault="00F355B3" w:rsidP="008B7801">
      <w:pPr>
        <w:spacing w:after="0" w:line="240" w:lineRule="auto"/>
      </w:pPr>
      <w:r>
        <w:separator/>
      </w:r>
    </w:p>
  </w:endnote>
  <w:endnote w:type="continuationSeparator" w:id="0">
    <w:p w:rsidR="00F355B3" w:rsidRDefault="00F355B3" w:rsidP="008B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laimanLipi">
    <w:altName w:val="Corbel"/>
    <w:charset w:val="00"/>
    <w:family w:val="script"/>
    <w:pitch w:val="fixed"/>
    <w:sig w:usb0="00000001" w:usb1="00002000" w:usb2="00000000" w:usb3="00000000" w:csb0="00000093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altName w:val="Times New Roman"/>
    <w:charset w:val="00"/>
    <w:family w:val="auto"/>
    <w:pitch w:val="variable"/>
    <w:sig w:usb0="00000000" w:usb1="00000048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BC7" w:rsidRDefault="00DC5312" w:rsidP="00DD52E9">
    <w:pPr>
      <w:pStyle w:val="Footer"/>
      <w:jc w:val="center"/>
    </w:pPr>
    <w:r w:rsidRPr="00AA7385">
      <w:rPr>
        <w:rFonts w:ascii="SutonnyMJ" w:hAnsi="SutonnyMJ" w:cs="SutonnyMJ"/>
      </w:rPr>
      <w:fldChar w:fldCharType="begin"/>
    </w:r>
    <w:r w:rsidR="00385BC7" w:rsidRPr="00AA7385">
      <w:rPr>
        <w:rFonts w:ascii="SutonnyMJ" w:hAnsi="SutonnyMJ" w:cs="SutonnyMJ"/>
      </w:rPr>
      <w:instrText xml:space="preserve"> PAGE   \* MERGEFORMAT </w:instrText>
    </w:r>
    <w:r w:rsidRPr="00AA7385">
      <w:rPr>
        <w:rFonts w:ascii="SutonnyMJ" w:hAnsi="SutonnyMJ" w:cs="SutonnyMJ"/>
      </w:rPr>
      <w:fldChar w:fldCharType="separate"/>
    </w:r>
    <w:r w:rsidR="005B3431">
      <w:rPr>
        <w:rFonts w:ascii="SutonnyMJ" w:hAnsi="SutonnyMJ" w:cs="SutonnyMJ"/>
        <w:noProof/>
      </w:rPr>
      <w:t>58</w:t>
    </w:r>
    <w:r w:rsidRPr="00AA7385">
      <w:rPr>
        <w:rFonts w:ascii="SutonnyMJ" w:hAnsi="SutonnyMJ" w:cs="SutonnyMJ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5B3" w:rsidRDefault="00F355B3" w:rsidP="008B7801">
      <w:pPr>
        <w:spacing w:after="0" w:line="240" w:lineRule="auto"/>
      </w:pPr>
      <w:r>
        <w:separator/>
      </w:r>
    </w:p>
  </w:footnote>
  <w:footnote w:type="continuationSeparator" w:id="0">
    <w:p w:rsidR="00F355B3" w:rsidRDefault="00F355B3" w:rsidP="008B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27B3C"/>
    <w:multiLevelType w:val="hybridMultilevel"/>
    <w:tmpl w:val="E4FE64C4"/>
    <w:lvl w:ilvl="0" w:tplc="DA767CD8">
      <w:start w:val="1"/>
      <w:numFmt w:val="decimal"/>
      <w:lvlText w:val="%1."/>
      <w:lvlJc w:val="left"/>
      <w:pPr>
        <w:ind w:left="949" w:hanging="6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">
    <w:nsid w:val="6DA34A37"/>
    <w:multiLevelType w:val="hybridMultilevel"/>
    <w:tmpl w:val="B406F6DA"/>
    <w:lvl w:ilvl="0" w:tplc="7A50CF0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17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5B3431"/>
    <w:rsid w:val="00007817"/>
    <w:rsid w:val="00017F8E"/>
    <w:rsid w:val="00043999"/>
    <w:rsid w:val="000451DA"/>
    <w:rsid w:val="000A16E2"/>
    <w:rsid w:val="000D0FC8"/>
    <w:rsid w:val="000D641E"/>
    <w:rsid w:val="00137658"/>
    <w:rsid w:val="0016774F"/>
    <w:rsid w:val="001829DB"/>
    <w:rsid w:val="001A3437"/>
    <w:rsid w:val="001C49F5"/>
    <w:rsid w:val="001F5D63"/>
    <w:rsid w:val="00235071"/>
    <w:rsid w:val="00266853"/>
    <w:rsid w:val="00275890"/>
    <w:rsid w:val="0028094A"/>
    <w:rsid w:val="0028663A"/>
    <w:rsid w:val="00292BC3"/>
    <w:rsid w:val="00296130"/>
    <w:rsid w:val="002B709B"/>
    <w:rsid w:val="002D15B8"/>
    <w:rsid w:val="002E4766"/>
    <w:rsid w:val="00304CCF"/>
    <w:rsid w:val="003137DA"/>
    <w:rsid w:val="00327E10"/>
    <w:rsid w:val="00331D48"/>
    <w:rsid w:val="0033697A"/>
    <w:rsid w:val="00385BC7"/>
    <w:rsid w:val="003A1605"/>
    <w:rsid w:val="003A380C"/>
    <w:rsid w:val="003E4BC2"/>
    <w:rsid w:val="00406D51"/>
    <w:rsid w:val="00495B54"/>
    <w:rsid w:val="004A56BA"/>
    <w:rsid w:val="004C57A4"/>
    <w:rsid w:val="004E1F6D"/>
    <w:rsid w:val="00506800"/>
    <w:rsid w:val="00544132"/>
    <w:rsid w:val="00553605"/>
    <w:rsid w:val="00584195"/>
    <w:rsid w:val="005862E0"/>
    <w:rsid w:val="00593844"/>
    <w:rsid w:val="0059796A"/>
    <w:rsid w:val="005B3431"/>
    <w:rsid w:val="005B568F"/>
    <w:rsid w:val="005D2D86"/>
    <w:rsid w:val="005D3333"/>
    <w:rsid w:val="0061174D"/>
    <w:rsid w:val="00625258"/>
    <w:rsid w:val="00663BEC"/>
    <w:rsid w:val="006746F0"/>
    <w:rsid w:val="00690232"/>
    <w:rsid w:val="006B240B"/>
    <w:rsid w:val="006C230E"/>
    <w:rsid w:val="006D197A"/>
    <w:rsid w:val="00707890"/>
    <w:rsid w:val="0071325E"/>
    <w:rsid w:val="007243F7"/>
    <w:rsid w:val="00733E6E"/>
    <w:rsid w:val="0075520E"/>
    <w:rsid w:val="007719FE"/>
    <w:rsid w:val="00776659"/>
    <w:rsid w:val="007B649B"/>
    <w:rsid w:val="007D0C93"/>
    <w:rsid w:val="007E3A6A"/>
    <w:rsid w:val="00840C16"/>
    <w:rsid w:val="008521C9"/>
    <w:rsid w:val="00870944"/>
    <w:rsid w:val="008715EA"/>
    <w:rsid w:val="00884972"/>
    <w:rsid w:val="008A5A1E"/>
    <w:rsid w:val="008B7801"/>
    <w:rsid w:val="008C77D1"/>
    <w:rsid w:val="008D4310"/>
    <w:rsid w:val="008D6263"/>
    <w:rsid w:val="008F0D7B"/>
    <w:rsid w:val="009117EC"/>
    <w:rsid w:val="00932A77"/>
    <w:rsid w:val="00934323"/>
    <w:rsid w:val="0094696C"/>
    <w:rsid w:val="00976CDC"/>
    <w:rsid w:val="00991F81"/>
    <w:rsid w:val="00A069B8"/>
    <w:rsid w:val="00A07514"/>
    <w:rsid w:val="00A12173"/>
    <w:rsid w:val="00A2744B"/>
    <w:rsid w:val="00A357FF"/>
    <w:rsid w:val="00A455D0"/>
    <w:rsid w:val="00A560EA"/>
    <w:rsid w:val="00A77675"/>
    <w:rsid w:val="00AA7385"/>
    <w:rsid w:val="00AB18E8"/>
    <w:rsid w:val="00AB6543"/>
    <w:rsid w:val="00B34C00"/>
    <w:rsid w:val="00B72F9C"/>
    <w:rsid w:val="00BE1409"/>
    <w:rsid w:val="00C2470C"/>
    <w:rsid w:val="00C303C9"/>
    <w:rsid w:val="00C53098"/>
    <w:rsid w:val="00C539D3"/>
    <w:rsid w:val="00C60BAA"/>
    <w:rsid w:val="00C747C4"/>
    <w:rsid w:val="00C966ED"/>
    <w:rsid w:val="00CB2CAE"/>
    <w:rsid w:val="00CC48FE"/>
    <w:rsid w:val="00CD6645"/>
    <w:rsid w:val="00CE088A"/>
    <w:rsid w:val="00CE09E4"/>
    <w:rsid w:val="00D02065"/>
    <w:rsid w:val="00D44DB1"/>
    <w:rsid w:val="00D450D2"/>
    <w:rsid w:val="00D457C0"/>
    <w:rsid w:val="00D7533E"/>
    <w:rsid w:val="00DA0646"/>
    <w:rsid w:val="00DC5312"/>
    <w:rsid w:val="00DD52E9"/>
    <w:rsid w:val="00DD7EF1"/>
    <w:rsid w:val="00DE3532"/>
    <w:rsid w:val="00DE7D70"/>
    <w:rsid w:val="00DF0DAD"/>
    <w:rsid w:val="00DF1559"/>
    <w:rsid w:val="00E21BCB"/>
    <w:rsid w:val="00E2613F"/>
    <w:rsid w:val="00E30987"/>
    <w:rsid w:val="00E32589"/>
    <w:rsid w:val="00E400A5"/>
    <w:rsid w:val="00E52113"/>
    <w:rsid w:val="00E82A24"/>
    <w:rsid w:val="00E84EB1"/>
    <w:rsid w:val="00E9343A"/>
    <w:rsid w:val="00EB1BF3"/>
    <w:rsid w:val="00EC4B61"/>
    <w:rsid w:val="00EC59F9"/>
    <w:rsid w:val="00ED0C42"/>
    <w:rsid w:val="00F0394E"/>
    <w:rsid w:val="00F11A1C"/>
    <w:rsid w:val="00F20557"/>
    <w:rsid w:val="00F2413E"/>
    <w:rsid w:val="00F25B39"/>
    <w:rsid w:val="00F355B3"/>
    <w:rsid w:val="00F46E01"/>
    <w:rsid w:val="00F525D6"/>
    <w:rsid w:val="00F578A8"/>
    <w:rsid w:val="00F860D8"/>
    <w:rsid w:val="00F91E16"/>
    <w:rsid w:val="00FA2BBB"/>
    <w:rsid w:val="00FB3623"/>
    <w:rsid w:val="00FD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258"/>
    <w:pPr>
      <w:spacing w:after="200" w:line="276" w:lineRule="auto"/>
    </w:pPr>
    <w:rPr>
      <w:sz w:val="32"/>
      <w:szCs w:val="32"/>
    </w:rPr>
  </w:style>
  <w:style w:type="paragraph" w:styleId="Heading1">
    <w:name w:val="heading 1"/>
    <w:basedOn w:val="libNormal"/>
    <w:link w:val="Heading1Char"/>
    <w:uiPriority w:val="9"/>
    <w:qFormat/>
    <w:rsid w:val="003137DA"/>
    <w:pPr>
      <w:keepNext/>
      <w:keepLines/>
      <w:spacing w:before="120"/>
      <w:outlineLvl w:val="0"/>
    </w:pPr>
    <w:rPr>
      <w:rFonts w:ascii="SolaimanLipi" w:eastAsia="Times New Roman" w:hAnsi="SolaimanLipi"/>
      <w:b/>
      <w:bCs/>
      <w:color w:val="1F497D"/>
      <w:sz w:val="36"/>
      <w:szCs w:val="36"/>
    </w:rPr>
  </w:style>
  <w:style w:type="paragraph" w:styleId="Heading2">
    <w:name w:val="heading 2"/>
    <w:basedOn w:val="libNormal"/>
    <w:link w:val="Heading2Char"/>
    <w:uiPriority w:val="9"/>
    <w:qFormat/>
    <w:rsid w:val="00CE088A"/>
    <w:pPr>
      <w:keepNext/>
      <w:keepLines/>
      <w:spacing w:before="120"/>
      <w:outlineLvl w:val="1"/>
    </w:pPr>
    <w:rPr>
      <w:rFonts w:ascii="SolaimanLipi" w:eastAsia="Times New Roman" w:hAnsi="SolaimanLipi"/>
      <w:b/>
      <w:bCs/>
      <w:color w:val="1F497D"/>
      <w:sz w:val="32"/>
      <w:szCs w:val="32"/>
    </w:rPr>
  </w:style>
  <w:style w:type="paragraph" w:styleId="Heading3">
    <w:name w:val="heading 3"/>
    <w:basedOn w:val="libNormal"/>
    <w:link w:val="Heading3Char"/>
    <w:uiPriority w:val="9"/>
    <w:qFormat/>
    <w:rsid w:val="00E32589"/>
    <w:pPr>
      <w:keepNext/>
      <w:keepLines/>
      <w:spacing w:before="120"/>
      <w:outlineLvl w:val="2"/>
    </w:pPr>
    <w:rPr>
      <w:rFonts w:ascii="Times New Roman" w:eastAsia="Times New Roman" w:hAnsi="Times New Roman"/>
      <w:color w:val="1F497D"/>
      <w:szCs w:val="32"/>
    </w:rPr>
  </w:style>
  <w:style w:type="paragraph" w:styleId="Heading4">
    <w:name w:val="heading 4"/>
    <w:basedOn w:val="libNormal"/>
    <w:link w:val="Heading4Char"/>
    <w:uiPriority w:val="9"/>
    <w:qFormat/>
    <w:rsid w:val="00E32589"/>
    <w:pPr>
      <w:keepNext/>
      <w:keepLines/>
      <w:spacing w:before="240" w:after="60"/>
      <w:outlineLvl w:val="3"/>
    </w:pPr>
    <w:rPr>
      <w:rFonts w:ascii="Times New Roman" w:eastAsia="Times New Roman" w:hAnsi="Times New Roman"/>
      <w:b/>
      <w:bCs/>
      <w:szCs w:val="32"/>
    </w:rPr>
  </w:style>
  <w:style w:type="paragraph" w:styleId="Heading5">
    <w:name w:val="heading 5"/>
    <w:basedOn w:val="libNormal"/>
    <w:link w:val="Heading5Char"/>
    <w:uiPriority w:val="9"/>
    <w:qFormat/>
    <w:rsid w:val="00E32589"/>
    <w:pPr>
      <w:keepNext/>
      <w:keepLines/>
      <w:spacing w:before="240" w:after="60"/>
      <w:outlineLvl w:val="4"/>
    </w:pPr>
    <w:rPr>
      <w:rFonts w:ascii="Times New Roman" w:eastAsia="Times New Roman" w:hAnsi="Times New Roman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007817"/>
    <w:pPr>
      <w:spacing w:line="360" w:lineRule="auto"/>
      <w:ind w:firstLine="289"/>
      <w:jc w:val="both"/>
    </w:pPr>
    <w:rPr>
      <w:rFonts w:ascii="Mangal" w:hAnsi="Mangal" w:cs="Mangal"/>
      <w:color w:val="000000"/>
      <w:sz w:val="28"/>
      <w:szCs w:val="28"/>
    </w:rPr>
  </w:style>
  <w:style w:type="character" w:customStyle="1" w:styleId="libNormalChar">
    <w:name w:val="libNormal Char"/>
    <w:link w:val="libNormal"/>
    <w:rsid w:val="00007817"/>
    <w:rPr>
      <w:rFonts w:ascii="Mangal" w:hAnsi="Mangal" w:cs="Mangal"/>
      <w:color w:val="000000"/>
      <w:sz w:val="28"/>
      <w:szCs w:val="28"/>
    </w:rPr>
  </w:style>
  <w:style w:type="character" w:customStyle="1" w:styleId="Heading1Char">
    <w:name w:val="Heading 1 Char"/>
    <w:link w:val="Heading1"/>
    <w:uiPriority w:val="9"/>
    <w:rsid w:val="003137DA"/>
    <w:rPr>
      <w:rFonts w:ascii="SolaimanLipi" w:eastAsia="Times New Roman" w:hAnsi="SolaimanLipi" w:cs="SolaimanLipi"/>
      <w:b/>
      <w:bCs/>
      <w:color w:val="1F497D"/>
      <w:sz w:val="36"/>
      <w:szCs w:val="36"/>
    </w:rPr>
  </w:style>
  <w:style w:type="character" w:customStyle="1" w:styleId="Heading2Char">
    <w:name w:val="Heading 2 Char"/>
    <w:link w:val="Heading2"/>
    <w:uiPriority w:val="9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character" w:customStyle="1" w:styleId="Heading3Char">
    <w:name w:val="Heading 3 Char"/>
    <w:link w:val="Heading3"/>
    <w:uiPriority w:val="9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character" w:customStyle="1" w:styleId="Heading4Char">
    <w:name w:val="Heading 4 Char"/>
    <w:link w:val="Heading4"/>
    <w:uiPriority w:val="9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character" w:customStyle="1" w:styleId="Heading5Char">
    <w:name w:val="Heading 5 Char"/>
    <w:link w:val="Heading5"/>
    <w:uiPriority w:val="9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">
    <w:name w:val="libAr"/>
    <w:link w:val="libArChar"/>
    <w:qFormat/>
    <w:rsid w:val="00E32589"/>
    <w:pPr>
      <w:bidi/>
      <w:ind w:firstLine="289"/>
      <w:jc w:val="both"/>
    </w:pPr>
    <w:rPr>
      <w:rFonts w:ascii="Times New Roman" w:hAnsi="Times New Roman" w:cs="Traditional Arabic"/>
      <w:color w:val="000000"/>
      <w:sz w:val="28"/>
      <w:szCs w:val="32"/>
    </w:rPr>
  </w:style>
  <w:style w:type="character" w:customStyle="1" w:styleId="libArChar">
    <w:name w:val="libAr Char"/>
    <w:link w:val="libAr"/>
    <w:rsid w:val="00E32589"/>
    <w:rPr>
      <w:rFonts w:ascii="Times New Roman" w:hAnsi="Times New Roman" w:cs="Traditional Arabic"/>
      <w:color w:val="000000"/>
      <w:sz w:val="28"/>
      <w:szCs w:val="32"/>
      <w:lang w:val="en-US" w:eastAsia="en-US" w:bidi="ar-SA"/>
    </w:rPr>
  </w:style>
  <w:style w:type="paragraph" w:customStyle="1" w:styleId="Heading1Center">
    <w:name w:val="Heading 1 Center"/>
    <w:basedOn w:val="Heading1"/>
    <w:link w:val="Heading1CenterChar"/>
    <w:qFormat/>
    <w:rsid w:val="0028094A"/>
    <w:pPr>
      <w:jc w:val="center"/>
    </w:pPr>
    <w:rPr>
      <w:rFonts w:ascii="Mangal" w:hAnsi="Mangal"/>
      <w:lang w:bidi="fa-IR"/>
    </w:rPr>
  </w:style>
  <w:style w:type="character" w:customStyle="1" w:styleId="Heading1CenterChar">
    <w:name w:val="Heading 1 Center Char"/>
    <w:link w:val="Heading1Center"/>
    <w:rsid w:val="0028094A"/>
    <w:rPr>
      <w:rFonts w:ascii="Mangal" w:eastAsia="Times New Roman" w:hAnsi="Mangal" w:cs="Mangal"/>
      <w:b/>
      <w:bCs/>
      <w:color w:val="1F497D"/>
      <w:sz w:val="36"/>
      <w:szCs w:val="36"/>
      <w:lang w:bidi="fa-IR"/>
    </w:rPr>
  </w:style>
  <w:style w:type="paragraph" w:customStyle="1" w:styleId="Heading2Center">
    <w:name w:val="Heading 2 Center"/>
    <w:basedOn w:val="Heading2"/>
    <w:link w:val="Heading2CenterChar"/>
    <w:qFormat/>
    <w:rsid w:val="00CE088A"/>
    <w:pPr>
      <w:jc w:val="center"/>
    </w:pPr>
  </w:style>
  <w:style w:type="character" w:customStyle="1" w:styleId="Heading2CenterChar">
    <w:name w:val="Heading 2 Center Char"/>
    <w:link w:val="Heading2Center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paragraph" w:customStyle="1" w:styleId="Heading3Center">
    <w:name w:val="Heading 3 Center"/>
    <w:basedOn w:val="Heading3"/>
    <w:link w:val="Heading3CenterChar"/>
    <w:qFormat/>
    <w:rsid w:val="00E32589"/>
    <w:pPr>
      <w:jc w:val="center"/>
    </w:pPr>
  </w:style>
  <w:style w:type="character" w:customStyle="1" w:styleId="Heading3CenterChar">
    <w:name w:val="Heading 3 Center Char"/>
    <w:basedOn w:val="Heading3Char"/>
    <w:link w:val="Heading3Center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paragraph" w:customStyle="1" w:styleId="Heading4Center">
    <w:name w:val="Heading 4 Center"/>
    <w:basedOn w:val="Heading4"/>
    <w:link w:val="Heading4CenterChar"/>
    <w:qFormat/>
    <w:rsid w:val="00E32589"/>
    <w:pPr>
      <w:jc w:val="center"/>
    </w:pPr>
  </w:style>
  <w:style w:type="character" w:customStyle="1" w:styleId="Heading4CenterChar">
    <w:name w:val="Heading 4 Center Char"/>
    <w:basedOn w:val="Heading4Char"/>
    <w:link w:val="Heading4Center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paragraph" w:customStyle="1" w:styleId="Heading5Center">
    <w:name w:val="Heading 5 Center"/>
    <w:basedOn w:val="Heading5"/>
    <w:link w:val="Heading5CenterChar"/>
    <w:qFormat/>
    <w:rsid w:val="00E32589"/>
    <w:pPr>
      <w:jc w:val="center"/>
    </w:pPr>
  </w:style>
  <w:style w:type="character" w:customStyle="1" w:styleId="Heading5CenterChar">
    <w:name w:val="Heading 5 Center Char"/>
    <w:basedOn w:val="Heading5Char"/>
    <w:link w:val="Heading5Center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Aie">
    <w:name w:val="libArAie"/>
    <w:basedOn w:val="libAr"/>
    <w:link w:val="libArAieChar"/>
    <w:rsid w:val="00E32589"/>
    <w:rPr>
      <w:color w:val="008000"/>
    </w:rPr>
  </w:style>
  <w:style w:type="character" w:customStyle="1" w:styleId="libArAieChar">
    <w:name w:val="libArAie Char"/>
    <w:link w:val="libArAie"/>
    <w:rsid w:val="00E32589"/>
    <w:rPr>
      <w:rFonts w:ascii="Times New Roman" w:hAnsi="Times New Roman" w:cs="Traditional Arabic"/>
      <w:color w:val="008000"/>
      <w:sz w:val="28"/>
      <w:szCs w:val="32"/>
      <w:lang w:val="en-US" w:eastAsia="en-US" w:bidi="ar-SA"/>
    </w:rPr>
  </w:style>
  <w:style w:type="paragraph" w:customStyle="1" w:styleId="libAie">
    <w:name w:val="libAie"/>
    <w:basedOn w:val="libNormal"/>
    <w:link w:val="libAieChar"/>
    <w:rsid w:val="00DD52E9"/>
    <w:rPr>
      <w:rFonts w:eastAsia="SolaimanLipi" w:cs="Traditional Arabic"/>
      <w:color w:val="008000"/>
      <w:szCs w:val="32"/>
    </w:rPr>
  </w:style>
  <w:style w:type="character" w:customStyle="1" w:styleId="libAieChar">
    <w:name w:val="libAie Char"/>
    <w:link w:val="libAie"/>
    <w:rsid w:val="00DD52E9"/>
    <w:rPr>
      <w:rFonts w:ascii="Mangal" w:eastAsia="SolaimanLipi" w:hAnsi="Mangal" w:cs="Traditional Arabic"/>
      <w:color w:val="008000"/>
      <w:sz w:val="28"/>
      <w:szCs w:val="32"/>
    </w:rPr>
  </w:style>
  <w:style w:type="paragraph" w:customStyle="1" w:styleId="libBold1">
    <w:name w:val="libBold1"/>
    <w:basedOn w:val="libNormal"/>
    <w:link w:val="libBold1Char"/>
    <w:rsid w:val="00E32589"/>
    <w:rPr>
      <w:b/>
      <w:bCs/>
    </w:rPr>
  </w:style>
  <w:style w:type="character" w:customStyle="1" w:styleId="libBold1Char">
    <w:name w:val="libBold1 Char"/>
    <w:link w:val="libBold1"/>
    <w:rsid w:val="00E32589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Footnote">
    <w:name w:val="libFootnote"/>
    <w:basedOn w:val="libNormal"/>
    <w:link w:val="libFootnoteChar"/>
    <w:rsid w:val="00235071"/>
    <w:rPr>
      <w:sz w:val="24"/>
      <w:szCs w:val="24"/>
    </w:rPr>
  </w:style>
  <w:style w:type="character" w:customStyle="1" w:styleId="libFootnoteChar">
    <w:name w:val="libFootnote Char"/>
    <w:link w:val="libFootnote"/>
    <w:rsid w:val="00235071"/>
    <w:rPr>
      <w:rFonts w:ascii="Mangal" w:hAnsi="Mangal" w:cs="Mangal"/>
      <w:color w:val="000000"/>
      <w:sz w:val="24"/>
      <w:szCs w:val="24"/>
    </w:rPr>
  </w:style>
  <w:style w:type="paragraph" w:customStyle="1" w:styleId="libFootnote0">
    <w:name w:val="libFootnote0"/>
    <w:basedOn w:val="libFootnote"/>
    <w:link w:val="libFootnote0Char"/>
    <w:rsid w:val="008A5A1E"/>
    <w:pPr>
      <w:ind w:firstLine="0"/>
    </w:pPr>
    <w:rPr>
      <w:rFonts w:eastAsia="Times New Roman"/>
    </w:rPr>
  </w:style>
  <w:style w:type="character" w:customStyle="1" w:styleId="libFootnote0Char">
    <w:name w:val="libFootnote0 Char"/>
    <w:link w:val="libFootnote0"/>
    <w:rsid w:val="008A5A1E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Bold2">
    <w:name w:val="libBold2"/>
    <w:basedOn w:val="libBold1"/>
    <w:link w:val="libBold2Char"/>
    <w:rsid w:val="00235071"/>
    <w:rPr>
      <w:sz w:val="26"/>
      <w:szCs w:val="26"/>
    </w:rPr>
  </w:style>
  <w:style w:type="character" w:customStyle="1" w:styleId="libBold2Char">
    <w:name w:val="libBold2 Char"/>
    <w:link w:val="libBold2"/>
    <w:rsid w:val="00235071"/>
    <w:rPr>
      <w:rFonts w:ascii="Mangal" w:hAnsi="Mangal" w:cs="Mangal"/>
      <w:b/>
      <w:bCs/>
      <w:color w:val="000000"/>
      <w:sz w:val="26"/>
      <w:szCs w:val="26"/>
    </w:rPr>
  </w:style>
  <w:style w:type="paragraph" w:customStyle="1" w:styleId="libCenterBold1">
    <w:name w:val="libCenterBold1"/>
    <w:basedOn w:val="libBold1"/>
    <w:rsid w:val="00235071"/>
    <w:pPr>
      <w:jc w:val="center"/>
    </w:pPr>
    <w:rPr>
      <w:rFonts w:eastAsia="Times New Roman"/>
      <w:sz w:val="32"/>
      <w:szCs w:val="32"/>
    </w:rPr>
  </w:style>
  <w:style w:type="paragraph" w:customStyle="1" w:styleId="libCenterBold2">
    <w:name w:val="libCenterBold2"/>
    <w:basedOn w:val="libCenterBold1"/>
    <w:rsid w:val="008A5A1E"/>
    <w:rPr>
      <w:sz w:val="28"/>
      <w:szCs w:val="28"/>
    </w:rPr>
  </w:style>
  <w:style w:type="paragraph" w:customStyle="1" w:styleId="libCenter">
    <w:name w:val="libCenter"/>
    <w:basedOn w:val="libCenterBold2"/>
    <w:rsid w:val="00235071"/>
    <w:rPr>
      <w:b w:val="0"/>
      <w:bCs w:val="0"/>
    </w:rPr>
  </w:style>
  <w:style w:type="paragraph" w:customStyle="1" w:styleId="libFootnoteCenter">
    <w:name w:val="libFootnoteCenter"/>
    <w:basedOn w:val="libFootnote"/>
    <w:link w:val="libFootnoteCenterChar"/>
    <w:rsid w:val="00A455D0"/>
    <w:pPr>
      <w:jc w:val="center"/>
    </w:pPr>
    <w:rPr>
      <w:rFonts w:eastAsia="Times New Roman"/>
    </w:rPr>
  </w:style>
  <w:style w:type="character" w:customStyle="1" w:styleId="libFootnoteCenterChar">
    <w:name w:val="libFootnoteCenter Char"/>
    <w:link w:val="libFootnoteCenter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CenterBold">
    <w:name w:val="libFootnoteCenterBold"/>
    <w:basedOn w:val="libFootnoteCenter"/>
    <w:link w:val="libFootnoteCenterBoldChar"/>
    <w:rsid w:val="00A455D0"/>
    <w:rPr>
      <w:b/>
      <w:bCs/>
    </w:rPr>
  </w:style>
  <w:style w:type="character" w:customStyle="1" w:styleId="libFootnoteCenterBoldChar">
    <w:name w:val="libFootnoteCenterBold Char"/>
    <w:link w:val="libFootnoteCenter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FootnoteBold">
    <w:name w:val="libFootnoteBold"/>
    <w:basedOn w:val="libFootnote"/>
    <w:link w:val="libFootnoteBoldChar"/>
    <w:rsid w:val="00A455D0"/>
    <w:rPr>
      <w:b/>
      <w:bCs/>
    </w:rPr>
  </w:style>
  <w:style w:type="character" w:customStyle="1" w:styleId="libFootnoteBoldChar">
    <w:name w:val="libFootnoteBold Char"/>
    <w:link w:val="libFootnoteBold"/>
    <w:rsid w:val="00A455D0"/>
    <w:rPr>
      <w:rFonts w:ascii="Mangal" w:hAnsi="Mangal" w:cs="Mangal"/>
      <w:b/>
      <w:bCs/>
      <w:color w:val="000000"/>
      <w:sz w:val="24"/>
      <w:szCs w:val="24"/>
    </w:rPr>
  </w:style>
  <w:style w:type="paragraph" w:customStyle="1" w:styleId="libFootnoteAie">
    <w:name w:val="libFootnoteAie"/>
    <w:basedOn w:val="libFootnote"/>
    <w:link w:val="libFootnoteAieChar"/>
    <w:rsid w:val="00DD52E9"/>
    <w:rPr>
      <w:rFonts w:cs="Traditional Arabic"/>
      <w:color w:val="008000"/>
      <w:szCs w:val="32"/>
    </w:rPr>
  </w:style>
  <w:style w:type="character" w:customStyle="1" w:styleId="libFootnoteAieChar">
    <w:name w:val="libFootnoteAie Char"/>
    <w:link w:val="libFootnoteAie"/>
    <w:rsid w:val="00DD52E9"/>
    <w:rPr>
      <w:rFonts w:ascii="Mangal" w:hAnsi="Mangal" w:cs="Traditional Arabic"/>
      <w:color w:val="008000"/>
      <w:sz w:val="24"/>
      <w:szCs w:val="32"/>
    </w:rPr>
  </w:style>
  <w:style w:type="paragraph" w:customStyle="1" w:styleId="libFootnoteRight">
    <w:name w:val="libFootnoteRight"/>
    <w:basedOn w:val="libFootnote"/>
    <w:link w:val="libFootnoteRightChar"/>
    <w:rsid w:val="00A455D0"/>
    <w:pPr>
      <w:jc w:val="right"/>
    </w:pPr>
    <w:rPr>
      <w:rFonts w:eastAsia="Times New Roman"/>
    </w:rPr>
  </w:style>
  <w:style w:type="character" w:customStyle="1" w:styleId="libFootnoteRightChar">
    <w:name w:val="libFootnoteRight Char"/>
    <w:link w:val="libFootnoteRight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RightBold">
    <w:name w:val="libFootnoteRightBold"/>
    <w:basedOn w:val="libFootnoteRight"/>
    <w:link w:val="libFootnoteRightBoldChar"/>
    <w:rsid w:val="00A455D0"/>
    <w:rPr>
      <w:b/>
      <w:bCs/>
    </w:rPr>
  </w:style>
  <w:style w:type="character" w:customStyle="1" w:styleId="libFootnoteRightBoldChar">
    <w:name w:val="libFootnoteRightBold Char"/>
    <w:link w:val="libFootnoteRight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Right">
    <w:name w:val="libRight"/>
    <w:basedOn w:val="libNormal"/>
    <w:link w:val="libRightChar"/>
    <w:rsid w:val="00A455D0"/>
    <w:pPr>
      <w:jc w:val="right"/>
    </w:pPr>
  </w:style>
  <w:style w:type="character" w:customStyle="1" w:styleId="libRightChar">
    <w:name w:val="libRight Char"/>
    <w:basedOn w:val="libNormalChar"/>
    <w:link w:val="libRight"/>
    <w:rsid w:val="00A455D0"/>
    <w:rPr>
      <w:rFonts w:ascii="Mangal" w:hAnsi="Mangal" w:cs="Mangal"/>
      <w:color w:val="000000"/>
      <w:sz w:val="28"/>
      <w:szCs w:val="28"/>
    </w:rPr>
  </w:style>
  <w:style w:type="paragraph" w:customStyle="1" w:styleId="libRightBold">
    <w:name w:val="libRightBold"/>
    <w:basedOn w:val="libRight"/>
    <w:link w:val="libRightBoldChar"/>
    <w:rsid w:val="00A455D0"/>
    <w:rPr>
      <w:b/>
      <w:bCs/>
    </w:rPr>
  </w:style>
  <w:style w:type="character" w:customStyle="1" w:styleId="libRightBoldChar">
    <w:name w:val="libRightBold Char"/>
    <w:link w:val="libRightBold"/>
    <w:rsid w:val="00A455D0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Line">
    <w:name w:val="libLine"/>
    <w:basedOn w:val="libNormal"/>
    <w:link w:val="libLineChar"/>
    <w:rsid w:val="00A455D0"/>
    <w:pPr>
      <w:ind w:firstLine="0"/>
    </w:pPr>
    <w:rPr>
      <w:rFonts w:eastAsia="Times New Roman"/>
      <w:sz w:val="26"/>
      <w:szCs w:val="26"/>
    </w:rPr>
  </w:style>
  <w:style w:type="character" w:customStyle="1" w:styleId="libLineChar">
    <w:name w:val="libLine Char"/>
    <w:link w:val="libLine"/>
    <w:rsid w:val="00A455D0"/>
    <w:rPr>
      <w:rFonts w:ascii="Mangal" w:eastAsia="Times New Roman" w:hAnsi="Mangal" w:cs="Mangal"/>
      <w:color w:val="000000"/>
      <w:sz w:val="26"/>
      <w:szCs w:val="26"/>
    </w:rPr>
  </w:style>
  <w:style w:type="paragraph" w:customStyle="1" w:styleId="libBoldItalic">
    <w:name w:val="libBoldItalic"/>
    <w:basedOn w:val="libNormal"/>
    <w:link w:val="libBoldItalicChar"/>
    <w:rsid w:val="0028663A"/>
    <w:rPr>
      <w:b/>
      <w:bCs/>
      <w:i/>
      <w:iCs/>
    </w:rPr>
  </w:style>
  <w:style w:type="character" w:customStyle="1" w:styleId="libBoldItalicChar">
    <w:name w:val="libBoldItalic Char"/>
    <w:link w:val="libBoldItalic"/>
    <w:rsid w:val="0028663A"/>
    <w:rPr>
      <w:rFonts w:ascii="Mangal" w:hAnsi="Mangal" w:cs="Mangal"/>
      <w:b/>
      <w:bCs/>
      <w:i/>
      <w:iCs/>
      <w:color w:val="000000"/>
      <w:sz w:val="28"/>
      <w:szCs w:val="28"/>
    </w:rPr>
  </w:style>
  <w:style w:type="paragraph" w:customStyle="1" w:styleId="libFootnoteNum">
    <w:name w:val="libFootnoteNum"/>
    <w:basedOn w:val="libNormal"/>
    <w:link w:val="libFootnoteNumChar"/>
    <w:rsid w:val="00235071"/>
    <w:rPr>
      <w:color w:val="C00000"/>
      <w:sz w:val="24"/>
      <w:szCs w:val="24"/>
      <w:vertAlign w:val="superscript"/>
    </w:rPr>
  </w:style>
  <w:style w:type="character" w:customStyle="1" w:styleId="libFootnoteNumChar">
    <w:name w:val="libFootnoteNum Char"/>
    <w:link w:val="libFootnoteNum"/>
    <w:rsid w:val="00235071"/>
    <w:rPr>
      <w:rFonts w:ascii="Mangal" w:hAnsi="Mangal" w:cs="Mangal"/>
      <w:color w:val="C00000"/>
      <w:sz w:val="24"/>
      <w:szCs w:val="24"/>
      <w:vertAlign w:val="superscript"/>
    </w:rPr>
  </w:style>
  <w:style w:type="paragraph" w:customStyle="1" w:styleId="libAlaem">
    <w:name w:val="libAlaem"/>
    <w:basedOn w:val="libNormal"/>
    <w:link w:val="libAlaemChar"/>
    <w:rsid w:val="00235071"/>
    <w:rPr>
      <w:rFonts w:ascii="Times New Roman" w:hAnsi="Times New Roman"/>
    </w:rPr>
  </w:style>
  <w:style w:type="character" w:customStyle="1" w:styleId="libAlaemChar">
    <w:name w:val="libAlaem Char"/>
    <w:link w:val="libAlaem"/>
    <w:rsid w:val="00235071"/>
    <w:rPr>
      <w:rFonts w:ascii="Times New Roman" w:hAnsi="Times New Roman" w:cs="Times New Roman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8B7801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8B7801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rsid w:val="00776659"/>
    <w:rPr>
      <w:rFonts w:ascii="SolaimanLipi" w:hAnsi="SolaimanLipi" w:cs="SolaimanLipi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8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7385"/>
    <w:rPr>
      <w:rFonts w:ascii="Tahoma" w:eastAsia="Calibri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D2E0A"/>
    <w:pPr>
      <w:spacing w:before="480" w:line="276" w:lineRule="auto"/>
      <w:ind w:firstLine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TOC1">
    <w:name w:val="toc 1"/>
    <w:basedOn w:val="libNormal"/>
    <w:next w:val="Normal"/>
    <w:autoRedefine/>
    <w:uiPriority w:val="39"/>
    <w:unhideWhenUsed/>
    <w:qFormat/>
    <w:rsid w:val="0077665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D2E0A"/>
    <w:pPr>
      <w:spacing w:after="100"/>
      <w:ind w:left="220"/>
    </w:pPr>
    <w:rPr>
      <w:rFonts w:eastAsia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2E0A"/>
    <w:pPr>
      <w:spacing w:after="100"/>
      <w:ind w:left="440"/>
    </w:pPr>
    <w:rPr>
      <w:rFonts w:eastAsia="Times New Roman"/>
      <w:sz w:val="22"/>
      <w:szCs w:val="22"/>
    </w:rPr>
  </w:style>
  <w:style w:type="paragraph" w:customStyle="1" w:styleId="libTitr1">
    <w:name w:val="libTitr1"/>
    <w:basedOn w:val="libCenterBold1"/>
    <w:rsid w:val="00776659"/>
    <w:rPr>
      <w:sz w:val="56"/>
      <w:szCs w:val="56"/>
    </w:rPr>
  </w:style>
  <w:style w:type="paragraph" w:styleId="TOC4">
    <w:name w:val="toc 4"/>
    <w:basedOn w:val="Normal"/>
    <w:next w:val="Normal"/>
    <w:autoRedefine/>
    <w:uiPriority w:val="39"/>
    <w:unhideWhenUsed/>
    <w:rsid w:val="006C230E"/>
    <w:pPr>
      <w:spacing w:after="100"/>
      <w:ind w:left="660"/>
    </w:pPr>
    <w:rPr>
      <w:rFonts w:eastAsia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C230E"/>
    <w:pPr>
      <w:spacing w:after="100"/>
      <w:ind w:left="880"/>
    </w:pPr>
    <w:rPr>
      <w:rFonts w:eastAsia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C230E"/>
    <w:pPr>
      <w:spacing w:after="100"/>
      <w:ind w:left="1100"/>
    </w:pPr>
    <w:rPr>
      <w:rFonts w:eastAsia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C230E"/>
    <w:pPr>
      <w:spacing w:after="100"/>
      <w:ind w:left="1320"/>
    </w:pPr>
    <w:rPr>
      <w:rFonts w:eastAsia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C230E"/>
    <w:pPr>
      <w:spacing w:after="100"/>
      <w:ind w:left="1540"/>
    </w:pPr>
    <w:rPr>
      <w:rFonts w:eastAsia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C230E"/>
    <w:pPr>
      <w:spacing w:after="100"/>
      <w:ind w:left="1760"/>
    </w:pPr>
    <w:rPr>
      <w:rFonts w:eastAsia="Times New Roman"/>
      <w:sz w:val="22"/>
      <w:szCs w:val="22"/>
    </w:rPr>
  </w:style>
  <w:style w:type="paragraph" w:customStyle="1" w:styleId="libNotice">
    <w:name w:val="libNotice"/>
    <w:basedOn w:val="libNormal"/>
    <w:link w:val="libNoticeChar"/>
    <w:qFormat/>
    <w:rsid w:val="006B240B"/>
    <w:rPr>
      <w:color w:val="FF0000"/>
      <w:szCs w:val="32"/>
    </w:rPr>
  </w:style>
  <w:style w:type="character" w:customStyle="1" w:styleId="libNoticeChar">
    <w:name w:val="libNotice Char"/>
    <w:basedOn w:val="libNormalChar"/>
    <w:link w:val="libNotice"/>
    <w:rsid w:val="006B240B"/>
    <w:rPr>
      <w:color w:val="FF0000"/>
      <w:szCs w:val="32"/>
    </w:rPr>
  </w:style>
  <w:style w:type="paragraph" w:customStyle="1" w:styleId="libTitr2">
    <w:name w:val="libTitr2"/>
    <w:basedOn w:val="libTitr1"/>
    <w:rsid w:val="00DD7EF1"/>
    <w:rPr>
      <w:sz w:val="44"/>
      <w:szCs w:val="44"/>
    </w:rPr>
  </w:style>
  <w:style w:type="paragraph" w:customStyle="1" w:styleId="libCenterTitr">
    <w:name w:val="libCenterTitr"/>
    <w:basedOn w:val="libCenterBold1"/>
    <w:rsid w:val="006B240B"/>
    <w:rPr>
      <w:sz w:val="56"/>
      <w:szCs w:val="56"/>
    </w:rPr>
  </w:style>
  <w:style w:type="paragraph" w:customStyle="1" w:styleId="libPoem">
    <w:name w:val="libPoem"/>
    <w:basedOn w:val="libNormal"/>
    <w:qFormat/>
    <w:rsid w:val="006B240B"/>
    <w:pPr>
      <w:jc w:val="center"/>
    </w:pPr>
    <w:rPr>
      <w:lang w:bidi="hi-IN"/>
    </w:rPr>
  </w:style>
  <w:style w:type="paragraph" w:customStyle="1" w:styleId="libcenterbold10">
    <w:name w:val="libcenterbold1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bfootnote00">
    <w:name w:val="libfootnote0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bnotice0">
    <w:name w:val="libnotice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ghavi\Desktop\Template%20Hindi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25581-B245-4450-A84C-1AE7AA0D1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Hindi2</Template>
  <TotalTime>8</TotalTime>
  <Pages>59</Pages>
  <Words>9209</Words>
  <Characters>52494</Characters>
  <Application>Microsoft Office Word</Application>
  <DocSecurity>0</DocSecurity>
  <Lines>437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 Defenition</Company>
  <LinksUpToDate>false</LinksUpToDate>
  <CharactersWithSpaces>61580</CharactersWithSpaces>
  <SharedDoc>false</SharedDoc>
  <HLinks>
    <vt:vector size="486" baseType="variant">
      <vt:variant>
        <vt:i4>1245232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_Toc442215770</vt:lpwstr>
      </vt:variant>
      <vt:variant>
        <vt:i4>1179696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_Toc442215769</vt:lpwstr>
      </vt:variant>
      <vt:variant>
        <vt:i4>1179696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_Toc442215768</vt:lpwstr>
      </vt:variant>
      <vt:variant>
        <vt:i4>1179696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_Toc442215767</vt:lpwstr>
      </vt:variant>
      <vt:variant>
        <vt:i4>1179696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_Toc442215766</vt:lpwstr>
      </vt:variant>
      <vt:variant>
        <vt:i4>1179696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_Toc442215765</vt:lpwstr>
      </vt:variant>
      <vt:variant>
        <vt:i4>1179696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_Toc442215764</vt:lpwstr>
      </vt:variant>
      <vt:variant>
        <vt:i4>1179696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_Toc442215763</vt:lpwstr>
      </vt:variant>
      <vt:variant>
        <vt:i4>1179696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_Toc442215762</vt:lpwstr>
      </vt:variant>
      <vt:variant>
        <vt:i4>1179696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_Toc442215761</vt:lpwstr>
      </vt:variant>
      <vt:variant>
        <vt:i4>1179696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_Toc442215760</vt:lpwstr>
      </vt:variant>
      <vt:variant>
        <vt:i4>1114160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_Toc442215759</vt:lpwstr>
      </vt:variant>
      <vt:variant>
        <vt:i4>1114160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_Toc442215758</vt:lpwstr>
      </vt:variant>
      <vt:variant>
        <vt:i4>1114160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_Toc442215757</vt:lpwstr>
      </vt:variant>
      <vt:variant>
        <vt:i4>1114160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_Toc442215756</vt:lpwstr>
      </vt:variant>
      <vt:variant>
        <vt:i4>1114160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_Toc442215755</vt:lpwstr>
      </vt:variant>
      <vt:variant>
        <vt:i4>1114160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_Toc442215754</vt:lpwstr>
      </vt:variant>
      <vt:variant>
        <vt:i4>1114160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_Toc442215753</vt:lpwstr>
      </vt:variant>
      <vt:variant>
        <vt:i4>1114160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_Toc442215752</vt:lpwstr>
      </vt:variant>
      <vt:variant>
        <vt:i4>1114160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_Toc442215751</vt:lpwstr>
      </vt:variant>
      <vt:variant>
        <vt:i4>1114160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_Toc442215750</vt:lpwstr>
      </vt:variant>
      <vt:variant>
        <vt:i4>1048624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_Toc442215749</vt:lpwstr>
      </vt:variant>
      <vt:variant>
        <vt:i4>1048624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_Toc442215748</vt:lpwstr>
      </vt:variant>
      <vt:variant>
        <vt:i4>1048624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_Toc442215747</vt:lpwstr>
      </vt:variant>
      <vt:variant>
        <vt:i4>1048624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_Toc442215746</vt:lpwstr>
      </vt:variant>
      <vt:variant>
        <vt:i4>1048624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_Toc442215745</vt:lpwstr>
      </vt:variant>
      <vt:variant>
        <vt:i4>1048624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_Toc442215744</vt:lpwstr>
      </vt:variant>
      <vt:variant>
        <vt:i4>1048624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_Toc442215743</vt:lpwstr>
      </vt:variant>
      <vt:variant>
        <vt:i4>1048624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_Toc442215742</vt:lpwstr>
      </vt:variant>
      <vt:variant>
        <vt:i4>1048624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_Toc442215741</vt:lpwstr>
      </vt:variant>
      <vt:variant>
        <vt:i4>1048624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_Toc442215740</vt:lpwstr>
      </vt:variant>
      <vt:variant>
        <vt:i4>1507376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_Toc442215739</vt:lpwstr>
      </vt:variant>
      <vt:variant>
        <vt:i4>1507376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_Toc442215738</vt:lpwstr>
      </vt:variant>
      <vt:variant>
        <vt:i4>1507376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_Toc442215737</vt:lpwstr>
      </vt:variant>
      <vt:variant>
        <vt:i4>1507376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_Toc442215736</vt:lpwstr>
      </vt:variant>
      <vt:variant>
        <vt:i4>1507376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_Toc442215735</vt:lpwstr>
      </vt:variant>
      <vt:variant>
        <vt:i4>1507376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_Toc442215734</vt:lpwstr>
      </vt:variant>
      <vt:variant>
        <vt:i4>1507376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_Toc442215733</vt:lpwstr>
      </vt:variant>
      <vt:variant>
        <vt:i4>1507376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_Toc442215732</vt:lpwstr>
      </vt:variant>
      <vt:variant>
        <vt:i4>1507376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_Toc442215731</vt:lpwstr>
      </vt:variant>
      <vt:variant>
        <vt:i4>1507376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_Toc442215730</vt:lpwstr>
      </vt:variant>
      <vt:variant>
        <vt:i4>1441840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_Toc442215729</vt:lpwstr>
      </vt:variant>
      <vt:variant>
        <vt:i4>1441840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_Toc442215728</vt:lpwstr>
      </vt:variant>
      <vt:variant>
        <vt:i4>1441840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_Toc442215727</vt:lpwstr>
      </vt:variant>
      <vt:variant>
        <vt:i4>1441840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_Toc442215726</vt:lpwstr>
      </vt:variant>
      <vt:variant>
        <vt:i4>1441840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_Toc442215725</vt:lpwstr>
      </vt:variant>
      <vt:variant>
        <vt:i4>1441840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_Toc442215724</vt:lpwstr>
      </vt:variant>
      <vt:variant>
        <vt:i4>1441840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_Toc442215723</vt:lpwstr>
      </vt:variant>
      <vt:variant>
        <vt:i4>1441840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_Toc442215722</vt:lpwstr>
      </vt:variant>
      <vt:variant>
        <vt:i4>1441840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_Toc442215721</vt:lpwstr>
      </vt:variant>
      <vt:variant>
        <vt:i4>1441840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_Toc442215720</vt:lpwstr>
      </vt:variant>
      <vt:variant>
        <vt:i4>1376304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_Toc442215719</vt:lpwstr>
      </vt:variant>
      <vt:variant>
        <vt:i4>1376304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_Toc442215718</vt:lpwstr>
      </vt:variant>
      <vt:variant>
        <vt:i4>1376304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_Toc442215717</vt:lpwstr>
      </vt:variant>
      <vt:variant>
        <vt:i4>1376304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_Toc442215716</vt:lpwstr>
      </vt:variant>
      <vt:variant>
        <vt:i4>1376304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_Toc442215715</vt:lpwstr>
      </vt:variant>
      <vt:variant>
        <vt:i4>1376304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_Toc442215714</vt:lpwstr>
      </vt:variant>
      <vt:variant>
        <vt:i4>1376304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_Toc442215713</vt:lpwstr>
      </vt:variant>
      <vt:variant>
        <vt:i4>1376304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_Toc442215712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_Toc442215711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_Toc442215710</vt:lpwstr>
      </vt:variant>
      <vt:variant>
        <vt:i4>1310768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_Toc442215709</vt:lpwstr>
      </vt:variant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_Toc442215708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_Toc442215707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_Toc442215706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_Toc442215705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_Toc442215704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_Toc442215703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_Toc442215702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_Toc442215701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_Toc442215700</vt:lpwstr>
      </vt:variant>
      <vt:variant>
        <vt:i4>1900593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_Toc442215699</vt:lpwstr>
      </vt:variant>
      <vt:variant>
        <vt:i4>1900593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_Toc442215698</vt:lpwstr>
      </vt:variant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_Toc442215697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_Toc442215696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_Toc442215695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_Toc442215694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_Toc442215693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_Toc442215692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_Toc442215691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_Toc442215690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Naghavi</dc:creator>
  <cp:lastModifiedBy>Naghavi</cp:lastModifiedBy>
  <cp:revision>2</cp:revision>
  <cp:lastPrinted>2017-01-25T08:05:00Z</cp:lastPrinted>
  <dcterms:created xsi:type="dcterms:W3CDTF">2017-01-25T07:58:00Z</dcterms:created>
  <dcterms:modified xsi:type="dcterms:W3CDTF">2017-01-25T08:06:00Z</dcterms:modified>
</cp:coreProperties>
</file>