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E39" w:rsidRDefault="00E82E39" w:rsidP="00E82E39">
      <w:pPr>
        <w:pStyle w:val="Heading1Center"/>
      </w:pPr>
      <w:bookmarkStart w:id="0" w:name="_Toc455396219"/>
      <w:r>
        <w:rPr>
          <w:rFonts w:hint="cs"/>
          <w:cs/>
        </w:rPr>
        <w:t>माहे</w:t>
      </w:r>
      <w:r>
        <w:rPr>
          <w:cs/>
        </w:rPr>
        <w:t xml:space="preserve"> </w:t>
      </w:r>
      <w:r>
        <w:rPr>
          <w:rFonts w:hint="cs"/>
          <w:cs/>
        </w:rPr>
        <w:t>रमज़ान</w:t>
      </w:r>
      <w:bookmarkEnd w:id="0"/>
    </w:p>
    <w:p w:rsidR="00E82E39" w:rsidRDefault="00E82E39" w:rsidP="00E82E39">
      <w:pPr>
        <w:pStyle w:val="libCenterBold2"/>
        <w:rPr>
          <w:lang w:bidi="hi-IN"/>
        </w:rPr>
      </w:pPr>
      <w:r>
        <w:rPr>
          <w:rFonts w:hint="cs"/>
          <w:cs/>
          <w:lang w:bidi="hi-IN"/>
        </w:rPr>
        <w:t>अलहसनैन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नेटवर्क</w:t>
      </w:r>
    </w:p>
    <w:p w:rsidR="00E82E39" w:rsidRPr="00E82E39" w:rsidRDefault="00E82E39" w:rsidP="00E82E39">
      <w:pPr>
        <w:rPr>
          <w:cs/>
        </w:rPr>
      </w:pPr>
      <w:r>
        <w:rPr>
          <w:cs/>
          <w:lang w:bidi="hi-IN"/>
        </w:rPr>
        <w:br w:type="page"/>
      </w:r>
    </w:p>
    <w:p w:rsidR="00E82E39" w:rsidRDefault="00E82E39" w:rsidP="00E82E39">
      <w:pPr>
        <w:pStyle w:val="Heading1"/>
        <w:rPr>
          <w:lang w:bidi="hi-IN"/>
        </w:rPr>
      </w:pPr>
      <w:bookmarkStart w:id="1" w:name="_Toc455396220"/>
      <w:r>
        <w:rPr>
          <w:rFonts w:hint="cs"/>
          <w:cs/>
          <w:lang w:bidi="hi-IN"/>
        </w:rPr>
        <w:lastRenderedPageBreak/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>-1</w:t>
      </w:r>
      <w:bookmarkEnd w:id="1"/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गतिविधि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शुभारंभ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अध्याय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आरंभ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निर्धारित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जीवनयर्चा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पर्याप्त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किंतु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विपरीत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प्रतिदिन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नयापन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संबन्ध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महत्वपूर्ण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नएपन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समापन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lang w:bidi="hi-IN"/>
        </w:rPr>
        <w:t xml:space="preserve">? </w:t>
      </w:r>
      <w:r>
        <w:rPr>
          <w:rFonts w:hint="cs"/>
          <w:cs/>
          <w:lang w:bidi="hi-IN"/>
        </w:rPr>
        <w:t>तात्पर्य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आरंभ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समाप्ति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आरंभ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प्रयास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ढ़ंग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दयावान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ज्ञानी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परिपूर्णता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आकाशों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विशेष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ढ़ग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आरंभ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उतार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चढ़ाव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होशियारी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निबट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परिणाम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पवित्रता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मानवीयता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परिपूर्ण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वातावरण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प्रवेश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परिवर्तन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अवसरों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lastRenderedPageBreak/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महीना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हिजरी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क़मरी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सर्वोत्तम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शब्द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रम्ज़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पत्थरों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अत्याधिक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गर्मी।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प्रशंसा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महीना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महीना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सम्मानजनक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आकाश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द्वार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नरक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द्वार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उपासना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"</w:t>
      </w:r>
      <w:r>
        <w:rPr>
          <w:rFonts w:hint="cs"/>
          <w:cs/>
          <w:lang w:bidi="hi-IN"/>
        </w:rPr>
        <w:t>शबे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क़द्र</w:t>
      </w:r>
      <w:r>
        <w:rPr>
          <w:cs/>
          <w:lang w:bidi="hi-IN"/>
        </w:rPr>
        <w:t xml:space="preserve">"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उपासना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कर्तव्य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प्रार्थना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धीरे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धीरे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हृदय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विस्तृत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एवं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असीमित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कृपा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क्षणों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पश्चात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पुनः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आभास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आभास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विषय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शुभसूचना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सूचक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ढ़ंग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योजना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आत्ममंथन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अनुकंपाओं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आत्मनिर्माण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निःसन्देह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हमारा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परिवर्तित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खोज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स्वर्णिम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उपासना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परिवर्तन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अनुभव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वास्तविक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खोज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बहुमूल्य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त्याग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मिठास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दस्तरख़ान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बिछाया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क्षमता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अनुकंपाओं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दयालु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माध्यम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व्यापक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>"</w:t>
      </w:r>
      <w:r>
        <w:rPr>
          <w:rFonts w:hint="cs"/>
          <w:cs/>
          <w:lang w:bidi="hi-IN"/>
        </w:rPr>
        <w:t>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दैनिक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नीरसता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स्वयं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सचेत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आवश्यकताएं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निर्भरता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बुराइयों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मुक़ाबले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अक्षम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मार्गदर्शक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मशाल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भांति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वास्तविकता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क्षमा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द्वार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वास्तविकता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स्वयं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कृपा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विशेषता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शब्दों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संबोधित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विशेषता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लाभों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आरंभ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ईश्वरीय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विभूतियों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परिपूर्ण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वातावरण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आभास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दौरान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विभूतियों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मुबारक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जैसाकि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भौतिक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आध्यात्मिक।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अस्तित्व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आध्यात्मिक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आयाम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विशेष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उपहार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वास्तविकता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सृष्टि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अस्तित्व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निर्माण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तत्व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वंचित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संदर्भ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सूरए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27</w:t>
      </w:r>
      <w:r>
        <w:rPr>
          <w:rFonts w:hint="cs"/>
          <w:cs/>
          <w:lang w:bidi="hi-IN"/>
        </w:rPr>
        <w:t>वीं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फूंकी।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बहुमूल्य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तत्व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स्थिति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अन्य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पशुओं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श्रेणी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निश्चित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असित्तव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तत्व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फलने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फूलने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विकसित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आवश्यकता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आवश्यकता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भौतिक्ता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तत्वों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खोज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कार्यक्रम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झुकाव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संतुलित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उद्देश्य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अस्तित्व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प्रमुख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तत्व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ढंग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पालन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पोषण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भौतिक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किंतु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उद्देश्य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आध्यात्मिक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सचेत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प्रार्थना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पाठ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दान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दक्षिणा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सहायता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ताज़गी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आध्यात्म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विकास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परिपूर्णता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भूमिका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प्रशस्त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स्थिति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उठाएंगे।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संदर्भ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कथन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>-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lastRenderedPageBreak/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आरंभ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बधाई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ख़ुत्बे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प्रस्तुत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बरकत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विभूतियों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क्षमा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सर्वोत्तम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पुण्य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प्रार्थना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उन्मुख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प्रार्थना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प्रार्थना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अवश्य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स्वीकार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स्वचछ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४पवित्र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दुर्भाग्यपूर्ण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विभूतियों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अनुकंपाओं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क्षमा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वंचित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जाए।</w:t>
      </w:r>
    </w:p>
    <w:p w:rsidR="00E82E39" w:rsidRDefault="00E82E39">
      <w:pPr>
        <w:spacing w:after="0" w:line="240" w:lineRule="auto"/>
        <w:rPr>
          <w:rFonts w:ascii="Mangal" w:hAnsi="Mangal" w:cs="Mangal"/>
          <w:color w:val="000000"/>
          <w:sz w:val="28"/>
          <w:szCs w:val="28"/>
          <w:cs/>
          <w:lang w:bidi="hi-IN"/>
        </w:rPr>
      </w:pPr>
      <w:r>
        <w:rPr>
          <w:cs/>
          <w:lang w:bidi="hi-IN"/>
        </w:rPr>
        <w:br w:type="page"/>
      </w:r>
    </w:p>
    <w:p w:rsidR="00E82E39" w:rsidRDefault="00E82E39" w:rsidP="00E82E39">
      <w:pPr>
        <w:pStyle w:val="Heading1"/>
        <w:rPr>
          <w:rFonts w:hint="cs"/>
          <w:lang w:bidi="hi-IN"/>
        </w:rPr>
      </w:pPr>
      <w:bookmarkStart w:id="2" w:name="_Toc455396221"/>
      <w:r>
        <w:rPr>
          <w:rFonts w:hint="cs"/>
          <w:cs/>
          <w:lang w:bidi="hi-IN"/>
        </w:rPr>
        <w:lastRenderedPageBreak/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>-2</w:t>
      </w:r>
      <w:bookmarkEnd w:id="2"/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प्रार्थना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उपासना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विशेषकर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प्रार्थना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महत्व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अस्तित्व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प्रार्थना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जितनी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आस्था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प्रभाव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व्यापक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स्वच्छ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संबन्ध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जर्मनी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प्रख्यात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लेखिका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शेमल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प्रार्थना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संदर्भ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संज्जाद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अलैहिस्सलाम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दुआएं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प्रस्तुत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cs/>
          <w:lang w:bidi="hi-IN"/>
        </w:rPr>
        <w:t>"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पढ़ती।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अस्पताल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सहीफ़ए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सज्जादिया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पुस्तक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जर्मनी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अस्पताल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हैंडराइटिंग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बिस्तर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बीमार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कटटर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विचारों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कैथोलिक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मतावलांबी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ज्ञात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प्रार्थनाओं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जर्मनी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दुखी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अप्रसन्नता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चिंताजनक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धार्मिक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पुस्तकों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आरंभ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किंतु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प्रकाशित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पश्चात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टेलिफोन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माध्यम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सम्पर्क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उपहार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आभारी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प्रतिदिन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विषय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पुस्तक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मनमोहक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गूढ़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संदर्भ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वरिष्ठ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निकटस्थ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सीधा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क्षण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जाओगे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पहुंचोगे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मोक्ष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कल्याण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आंतरिक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दबाव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किंतु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विपरीत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विपरीत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निर्णय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उत्थान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परिवर्तन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मोक्ष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कल्याण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शार्टकट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भांति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ऋतु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प्रकृति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पुनर्जीवित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सूखी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टहनियों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खिलाए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उसीने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लापरवाह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स्वतंत्र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एवं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विचारों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उपासना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अत्याधिक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लाभों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वाजिब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अनिवार्य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माध्यम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आवश्यकताएं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अपरिवर्तनीय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आत्मोथान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विषय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"</w:t>
      </w:r>
      <w:r>
        <w:rPr>
          <w:rFonts w:hint="cs"/>
          <w:cs/>
          <w:lang w:bidi="hi-IN"/>
        </w:rPr>
        <w:t>वहय</w:t>
      </w:r>
      <w:r>
        <w:rPr>
          <w:cs/>
          <w:lang w:bidi="hi-IN"/>
        </w:rPr>
        <w:t xml:space="preserve">"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संदेश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कौन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वस्तु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प्रार्थना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बाधा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lang w:bidi="hi-IN"/>
        </w:rPr>
        <w:t xml:space="preserve">?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हे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स्थिति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उपासना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योग्य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उत्तर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रोज़ेदार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कस्तूरी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ख़ुशबू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प्रिय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lastRenderedPageBreak/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मुस्तफ़ा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सल्लल्लाहो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वआलेही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वसल्लम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संबन्ध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प्रश्न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उत्तर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दाऊद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संबन्ध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अफ़तार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आरम्भिक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जानवरों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कपड़े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मरियम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लगातार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अफ़तार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मुस्तफ़ा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सल्लल्लाहो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वआलेही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वसल्लम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अवश्य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तौरेत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इंजील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पिछले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पुष्टि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विषय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समस्याओं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लगातार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विषय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दर्शाता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प्रभाव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उल्लेख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पीढ़ियों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विभूतियों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प्रार्थना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लाभान्वित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</w:p>
    <w:p w:rsidR="00E82E39" w:rsidRDefault="00E82E39" w:rsidP="00E82E39">
      <w:pPr>
        <w:pStyle w:val="Heading1"/>
        <w:rPr>
          <w:rFonts w:hint="cs"/>
          <w:lang w:bidi="hi-IN"/>
        </w:rPr>
      </w:pPr>
    </w:p>
    <w:p w:rsidR="00E82E39" w:rsidRDefault="00E82E39" w:rsidP="00E82E39">
      <w:pPr>
        <w:pStyle w:val="Heading1"/>
        <w:rPr>
          <w:rFonts w:hint="cs"/>
          <w:lang w:bidi="hi-IN"/>
        </w:rPr>
      </w:pPr>
      <w:bookmarkStart w:id="3" w:name="_Toc455396222"/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>- 3</w:t>
      </w:r>
      <w:bookmarkEnd w:id="3"/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इतिहास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आरंभ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जबकि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वर्तमान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वैज्ञानिक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तकनीकी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प्रगति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क्षेत्र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दिखाई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मनूष्य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झुकाव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आध्यात्म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उन्मुख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अलौकिक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सम्पर्क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स्थिति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मस्तिष्क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स्वयं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सार्थक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प्रभावी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स्पष्ट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प्रगति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विकास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लाभान्वित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मार्गदर्शन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सीधा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बिंदु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भलि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भांति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क्षेत्र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सृष्टि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ढ़ंग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कल्याणपूर्ण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व्यतीत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सहायता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सृष्टि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रचयिता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सर्वज्ञानी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भरोसा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स्थितियों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अवगत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मुक़ाबले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धार्मिक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प्रवृत्ति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आध्यात्मिक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विचारधारा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जड़ें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प्रवृति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निहित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प्रशिक्षणकर्ताओं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आंतरिक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झुकाव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विशेष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ध्यान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मार्गदर्शन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कल्याण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अलबत्ता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इतिहास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आध्यात्म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झुकाव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पुनर्जागरण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पश्चात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पश्चिमवासियों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आध्यात्म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आरंभ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दुष्परिणाम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विश्वयुद्धों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विभीषिका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हानिकारक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सिद्ध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दुष्परिणाम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आए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प्रवृत्ति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जिज्ञासा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वर्तमान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उन्मुख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साक्षी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वर्तमान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आधुनिक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स्थिति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आध्यात्म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संबन्ध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आवश्यकताओं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अक्षम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प्रतिदिन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झुकाव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संख्या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वृद्धि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lastRenderedPageBreak/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स्फूर्ति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आध्यात्म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मूलभूत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आवश्यकता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दृष्टि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क्षमता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विशेष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कार्यक्रम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दृष्टिगत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सहायता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व्यापक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कार्यक्रम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लोक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परलोक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ध्यान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कार्यक्रमों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व्यवहारिक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अनिवार्य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उपासनाओं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अनिवार्य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किंतु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धार्मिक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सिफ़ारिश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संबोधित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पुण्य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निमंत्रण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उच्च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मार्गदर्शन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बंधन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स्वतंत्र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संस्कृति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विभूतियों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अनुकंपाओं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जिनसे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प्रयास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छुटकारा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कल्याण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मोक्ष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बाधा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रोचक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उपहार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शांति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शांति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बहुमूल्य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अमृत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ख़र्च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सृष्टि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सर्वज्ञानी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रचयिता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शांति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आभास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अनुकंपाओं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आभास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दृष्टिगत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आध्यात्मिक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शांति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परिपूर्ण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संक्षिप्त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आकर्षण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कथन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अलैहिस्लाम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हृदयों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शांति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सामान्यतः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आध्यात्म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उन्मुख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धार्मिक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दायित्वों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निर्वाह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बाधाएं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लापरवाही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किंतु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सार्वजनिक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सुअवसर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थोड़ी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स्थिति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प्रवेश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प्रवेश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भांति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प्रेमपूर्ण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वातावरण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उद्देश्य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प्रयासरत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समरस्ता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मनोबल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सुदृढ़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दायित्वों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निर्वाह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प्रेरित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भूख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प्यास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विषयों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दृष्टिगत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lastRenderedPageBreak/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सफलता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रोज़ेदार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धार्मिक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तत्पर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उपासना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प्रवेष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द्वार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उपासना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द्वार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Heading1"/>
        <w:rPr>
          <w:rFonts w:hint="cs"/>
          <w:lang w:bidi="hi-IN"/>
        </w:rPr>
      </w:pPr>
      <w:bookmarkStart w:id="4" w:name="_Toc455396223"/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>- 4</w:t>
      </w:r>
      <w:bookmarkEnd w:id="4"/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इतिहास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आरंभ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वर्तमान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वैज्ञानिक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तकनीकी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प्रगति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क्षेत्र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दिखाई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सदा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झुकाव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आध्यात्म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उन्मुख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अलौकिक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सम्पर्क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स्थिति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मस्तिष्क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स्वयं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सार्थक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प्रभावी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स्पष्ट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प्रगति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विकास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लाभान्वित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सकें।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ईश्वरीय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मार्गदर्शन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सीधा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सीधा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बिंदु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भलि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भांति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क्षेत्र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सृष्टि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ढ़ंग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समझने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कल्याणपूर्ण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व्यतीत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सहायता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सृष्टि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रचयिता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सर्वज्ञानी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भरोसा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स्थितियों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अवगत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मुक़ाबले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धार्मिक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प्रवृत्ति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आध्यात्मिक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विचारधारा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जड़ें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प्रवृति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निहित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प्रशिक्षणकर्ताओं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आंतरिक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झुकाव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विशेष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ध्यान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मार्गदर्शन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कल्याण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अलबत्ता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इतिहास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आध्यात्म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झुकाव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पुनर्जागर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पश्चात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पश्चिमवासियों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आध्यात्म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आरंभ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दुष्परिणाम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विश्वयुद्धों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विभीषिका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हानिकारक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सिद्ध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दुष्परिणाम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प्रवृत्ति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जिज्ञासा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वर्तमान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उन्मुख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साक्षी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आधुनिक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वर्तमान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स्थिति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आध्यात्म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संबन्ध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आवश्यकताओं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अक्षम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प्रतिदिन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झुकाव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संख्या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वृद्धि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स्फूर्ति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आध्यात्म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मूलभूत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आवश्यकता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दृष्टि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क्षमता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विशेष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कार्यक्रम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दृष्टिगत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सहायता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व्यापक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कार्यक्रम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लोक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परलोक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ध्यान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कार्यक्रमों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व्यवहारिक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अनिवार्य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उपासनाओं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अनिवार्य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किंतु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धार्मिक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सिफ़ारिश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संबोधित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पुण्य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निमंत्रण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उच्च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मार्गदर्शन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बंधन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स्वतंत्र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संस्कृति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विभूतियों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अनुकंपाओं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जिनसे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प्रयास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छुटकारा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कल्याण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मोक्ष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बाधा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रोचक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उपहार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शांति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शांति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बहुमूल्य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अमृत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ख़र्च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तैयार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सृष्टि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सर्वज्ञानी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रचयता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पनाह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शांति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आभास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अनुकंपाओं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आभास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दृष्टिगत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आध्यात्मिक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शांति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परिपूर्ण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संक्षिप्त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आकर्षण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कथन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अलैहिस्लाम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हृदयों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शांति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सामान्यतः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आध्यात्म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उन्मुख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धार्मिक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दायित्वों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निर्वाह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बाधाएं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लापरवाही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किंतु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सार्वजनिक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सुअवसर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थोड़ी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स्थिति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प्रवेश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प्रवेश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भांति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प्रेमपूर्ण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वातावरण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उद्देश्य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प्रयासरत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समरस्ता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मनोबल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सुदृढ़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दायित्वों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निर्वाह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प्रेरित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भूख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प्यास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विषयों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दृष्टिगत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सफलता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रोज़ेदार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धार्मिक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तत्पर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उपासना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प्रवेष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द्वार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उपासना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द्वार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E82E39" w:rsidRDefault="00E82E39">
      <w:pPr>
        <w:spacing w:after="0" w:line="240" w:lineRule="auto"/>
        <w:rPr>
          <w:rFonts w:ascii="Mangal" w:hAnsi="Mangal" w:cs="Mangal"/>
          <w:color w:val="000000"/>
          <w:sz w:val="28"/>
          <w:szCs w:val="28"/>
          <w:lang w:bidi="hi-IN"/>
        </w:rPr>
      </w:pPr>
      <w:r>
        <w:rPr>
          <w:lang w:bidi="hi-IN"/>
        </w:rPr>
        <w:br w:type="page"/>
      </w:r>
    </w:p>
    <w:p w:rsidR="00E82E39" w:rsidRDefault="00E82E39" w:rsidP="00E82E39">
      <w:pPr>
        <w:pStyle w:val="Heading1"/>
        <w:rPr>
          <w:rFonts w:hint="cs"/>
          <w:lang w:bidi="hi-IN"/>
        </w:rPr>
      </w:pPr>
      <w:bookmarkStart w:id="5" w:name="_Toc455396224"/>
      <w:r>
        <w:rPr>
          <w:rFonts w:hint="cs"/>
          <w:cs/>
          <w:lang w:bidi="hi-IN"/>
        </w:rPr>
        <w:lastRenderedPageBreak/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>-5</w:t>
      </w:r>
      <w:bookmarkEnd w:id="5"/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प्रतिवर्ष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प्रविष्ट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संदेश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उपहारस्वरूप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प्रायश्चित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व्यक्तिगत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समाजिक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आध्यात्मिक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नैतिक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मूल्यों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ध्यान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महत्वपूर्ण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संदेश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आवश्यकता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तीव्रता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शास्त्रियों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विश्व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अत्याचार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गुंडागर्दी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विस्तार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राजनीति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अर्थव्यवस्था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भ्रष्टाचार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युवाओं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विशेषकर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प्रगतिशील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देशों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युवाओं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पहचान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भ्रम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स्थिति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कुरीतियों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प्रचलन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पवित्रता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आत्मशुद्धि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प्रयास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ग्रंथ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क़ुरआन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विभिन्न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विविध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शैलियों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माध्यम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"</w:t>
      </w:r>
      <w:r>
        <w:rPr>
          <w:rFonts w:hint="cs"/>
          <w:cs/>
          <w:lang w:bidi="hi-IN"/>
        </w:rPr>
        <w:t>तक़वा</w:t>
      </w:r>
      <w:r>
        <w:rPr>
          <w:cs/>
          <w:lang w:bidi="hi-IN"/>
        </w:rPr>
        <w:t xml:space="preserve">"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पवित्रता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निमंत्रण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पापों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चयन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होशियारी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संवेदनशील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प्रसन्नता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दृष्टिगत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सीधे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पवित्रता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आभूषण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सुसज्जित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समस्याओं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घिरता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सहायता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क़ुरआन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अलैहिस्सलाम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संज्ञा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घोड़े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नियंत्रण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घोड़े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घोड़ा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कठिनाई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गंतव्य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विपरीत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अलैहिस्सलाम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आंतरिक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संज्ञा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अनियंत्रित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घोड़े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पटक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अलैहिस्लाम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संक्षिप्त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दासों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बुराइयों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सिफ़ारिश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महत्वपूर्ण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सिफ़ारिश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तक़वे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अनुसरण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पापों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बचना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विभिन्न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पापों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निमंत्रण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पापों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मार्गदर्शन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अज्ञानता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अंधकार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स्पष्ट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28</w:t>
      </w:r>
      <w:r>
        <w:rPr>
          <w:rFonts w:hint="cs"/>
          <w:cs/>
          <w:lang w:bidi="hi-IN"/>
        </w:rPr>
        <w:t>वीं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तक़वा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हृदय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प्रज्वलित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"</w:t>
      </w:r>
      <w:r>
        <w:rPr>
          <w:rFonts w:hint="cs"/>
          <w:cs/>
          <w:lang w:bidi="hi-IN"/>
        </w:rPr>
        <w:t>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लाओ।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कृपा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हिस्से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उपलब्ध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चलो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फिरोगे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पापों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क्षमा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क्षमाशील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दयावान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>"</w:t>
      </w:r>
      <w:r>
        <w:rPr>
          <w:rFonts w:hint="cs"/>
          <w:cs/>
          <w:lang w:bidi="hi-IN"/>
        </w:rPr>
        <w:t>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आंतिरक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अंधा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अनुसरण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तक़वा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चिन्ह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उच्च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लक्ष्यों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बाधा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विपरीत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पापों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अनुकम्पाओं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आकर्षित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राष्ट्रों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कल्याग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तात्पर्य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मोक्ष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विशेषता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प्रभाव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ढ़ंग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चयन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दृढ़ता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दूरदर्षिता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वातावरण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स्वस्थय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सदस्यों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परस्पर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सार्थक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सहकारिता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आधारित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मार्गरदर्शन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स्थिति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ध्यान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क्रियाकलापों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दृष्टि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विनम्र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मोक्ष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कल्याण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सीधे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आवश्यकता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भूमिका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प्रशस्त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अभी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वार्ता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विशेषताएं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मुत्तक़ियों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स्पष्ट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विशेषता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विशेषता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संकेत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लालची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स्वभाव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कठिनाई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लालच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परहेज़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दक्षिणा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महत्व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आर्थिक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जेहाद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संज्ञा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कुरआन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हानिरहित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लाभदायक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व्यापार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भांति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lastRenderedPageBreak/>
        <w:t>परोपकार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दान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दक्षिणा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महत्व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दर्शाने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सटीक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सज्ञा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कोपल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उगते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शब्दों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वस्तु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विभिन्न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सूचना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बढ़ोत्तरी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स्थिति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परोपकार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प्रसन्नता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प्रशंसनीय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मस्जिदों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आडंबर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परोपकार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दस्तरख़ान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बिछाए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हृदय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ईश्वरीय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प्रेम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आकर्षित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खिलाते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निमंत्रित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अतिथि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स्वयं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अलैहिस्लाम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प्रार्थना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भेंट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बूढ़े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बूढ़े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lang w:bidi="hi-IN"/>
        </w:rPr>
        <w:t xml:space="preserve">?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उत्तर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उपासना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संदेश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lang w:bidi="hi-IN"/>
        </w:rPr>
        <w:t xml:space="preserve">?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संदेश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lang w:bidi="hi-IN"/>
        </w:rPr>
        <w:t xml:space="preserve">? </w:t>
      </w:r>
      <w:r>
        <w:rPr>
          <w:rFonts w:hint="cs"/>
          <w:cs/>
          <w:lang w:bidi="hi-IN"/>
        </w:rPr>
        <w:t>बूढ़े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प्रार्थना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पश्चात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बूढ़े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उल्लेख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संदेश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द्वारा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संबन्ध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लज्जा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महत्वहीन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किंतु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महत्वहीन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किंतु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लापरवाह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बचो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प्रतीक्षा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बूढ़े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संदेश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lang w:bidi="hi-IN"/>
        </w:rPr>
        <w:t xml:space="preserve">?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बूढ़े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बूढ़े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संदेश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बूढ़े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परिवर्तित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लज्जा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झुकाया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भर्राई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लज्जित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प्रायश्चित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सहायता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करो।</w:t>
      </w:r>
    </w:p>
    <w:p w:rsidR="00E82E39" w:rsidRDefault="00E82E39" w:rsidP="00E82E39">
      <w:pPr>
        <w:pStyle w:val="libNormal"/>
        <w:rPr>
          <w:rFonts w:hint="cs"/>
          <w:lang w:bidi="hi-IN"/>
        </w:rPr>
      </w:pPr>
    </w:p>
    <w:p w:rsidR="00E82E39" w:rsidRDefault="00E82E39" w:rsidP="00E82E39">
      <w:pPr>
        <w:pStyle w:val="Heading1"/>
        <w:rPr>
          <w:rFonts w:hint="cs"/>
          <w:lang w:bidi="hi-IN"/>
        </w:rPr>
      </w:pPr>
      <w:bookmarkStart w:id="6" w:name="_Toc455396225"/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>-6</w:t>
      </w:r>
      <w:bookmarkEnd w:id="6"/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फूंके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श्रेंष्ठता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मुकुट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इबलीस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घृणा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द्वेष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ईर्श्या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भावना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सजदा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स्वयं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वंचित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संभावनाओं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कल्याण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आध्यात्मिक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विकास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बाधा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भ्रष्ट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मानवजाति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युद्धरत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मानवजाति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अन्तिम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कार्यक्रम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कल्याण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शंका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उत्पन्न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प्रयास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मोक्ष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कल्याण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उल्लेखनीय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शंका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उत्पन्न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सीमित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विवश्ता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द्वारा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उत्पन्न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शंकाओं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व्यावहारिक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आंतरिक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कमज़ोरी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चिन्ह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कथनानुसार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वर्चस्व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आस्था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दृष्टि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कमज़ोर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वर्चस्व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स्वीकार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दुष्ट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शंकाएं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उत्पन्न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औचित्य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सिखाता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सूरए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संख्या</w:t>
      </w:r>
      <w:r>
        <w:rPr>
          <w:cs/>
          <w:lang w:bidi="hi-IN"/>
        </w:rPr>
        <w:t xml:space="preserve"> 99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100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किः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निःसन्देह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उनपर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भरोसा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मित्रता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जोड़ते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दृढ़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विश्वास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भरोसा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"</w:t>
      </w:r>
      <w:r>
        <w:rPr>
          <w:rFonts w:hint="cs"/>
          <w:cs/>
          <w:lang w:bidi="hi-IN"/>
        </w:rPr>
        <w:t>वसवसे</w:t>
      </w:r>
      <w:r>
        <w:rPr>
          <w:cs/>
          <w:lang w:bidi="hi-IN"/>
        </w:rPr>
        <w:t xml:space="preserve">"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शंका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उत्पन्न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बहकावे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प्रभाव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पड़ता।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अपहरण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प्रक्रिया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सामान्यतः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धीरे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धीरे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अद्रश्य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सामान्यतः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ख़तरनाक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शत्रु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षडयंत्र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आभास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आस्था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सहायता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बहकावे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संदेश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संदेश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अन्तरात्मा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हृदय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प्रभुल्लता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भावना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उत्पन्न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बहकावा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उत्पन्न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शंकाएं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अन्तरात्मा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खातीं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अप्रसन्नता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भावना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जाग्रत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शत्रु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मुक़ाबले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मार्गदर्शन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ज्ञान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वृद्धि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कार्यक्रम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मुस्तफ़ा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सल्लल्लाहो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वआलेही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वसल्लम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कथनानुसार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आस्था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प्रबल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बताऊं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उत्साह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रसूलल्लाह।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किंतु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अवसरों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निरंतर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रहेंगे।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अवसरों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लाभान्वित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क्रियाकलापों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निर्भर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महापुरूषों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कथनों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अनुकंपाओं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"</w:t>
      </w:r>
      <w:r>
        <w:rPr>
          <w:rFonts w:hint="cs"/>
          <w:cs/>
          <w:lang w:bidi="hi-IN"/>
        </w:rPr>
        <w:t>नाशुक्री</w:t>
      </w:r>
      <w:r>
        <w:rPr>
          <w:cs/>
          <w:lang w:bidi="hi-IN"/>
        </w:rPr>
        <w:t xml:space="preserve">"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अलैहिस्सलाम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फ़रमाते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विभूतियों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विपरीत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ख़र्च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निश्चित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विभूतियों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मोड़ना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विभूतियों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महत्व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समझना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पतन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कथन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दाऊद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दरवाज़े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देखोगे।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दाऊद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दरवाज़े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यूनुस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मत्ता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भेंट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कंधे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थोड़ा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ईंधन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बेचने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ग्राहक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दाऊद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ईंधन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ख़रीदा।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मत्ता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आंटा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ख़रीदा।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दाऊद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सुलैमान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रोटियां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पकाई।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दाऊद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मत्ता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ईंधन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इकट्ठा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उपजाए।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भुजाओं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ईंधन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बोझ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ढोने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मुझकत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ईंधन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ग्राहक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गेहूं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शक्तियां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अनुकंपाओं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सकूं।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मत्ता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आंसू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दाऊद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सुलैमान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उच्च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विषयों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दृष्टिकोण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व्यवहार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प्रभाव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निश्चित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संबन्ध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दृष्टिकोण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मनोबल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परिस्थितियों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विशेष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व्यवहार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असित्तव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सुनिश्चित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शब्दों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सोच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विचार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सकारात्मक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नकारात्मक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विचारधारा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सामान्यतः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आंतरिक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विचार</w:t>
      </w:r>
      <w:r>
        <w:rPr>
          <w:cs/>
          <w:lang w:bidi="hi-IN"/>
        </w:rPr>
        <w:t xml:space="preserve">/ </w:t>
      </w:r>
      <w:r>
        <w:rPr>
          <w:rFonts w:hint="cs"/>
          <w:cs/>
          <w:lang w:bidi="hi-IN"/>
        </w:rPr>
        <w:t>घटनाओं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आस्था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मूल्यों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विचारों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गुज़रते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मस्तिष्क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अंकित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किंतु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सकारात्मक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दृष्टिकोण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सृष्टि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सृष्टि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प्रतीक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दर्शाया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सीधे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अर्जित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रास्ता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सहायता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विश्वास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सर्वशक्तिमान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अत्याचार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प्रार्थना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क्षमाशील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दयालु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कृपा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दृष्टिकोण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सृष्टि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रचयता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विश्वास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सृष्टि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लक्ष्यहीन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कार्यस्थल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प्रयास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व्यव्हार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निरीक्षक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घटनाएं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मानसिक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शांति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प्रभावित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अंधकारमय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छणों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अकेलेपन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आभास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आभास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आभास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स्वतंत्र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सृष्टि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प्रयास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विफल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अमरीकी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मनोवैज्ञानिक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सहायता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नितांत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आवश्यकता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कठिनाइयों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पराजय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घण्टी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E82E39" w:rsidRDefault="00E82E39" w:rsidP="00E82E39">
      <w:pPr>
        <w:pStyle w:val="libNormal"/>
        <w:rPr>
          <w:rFonts w:hint="cs"/>
          <w:lang w:bidi="hi-IN"/>
        </w:rPr>
      </w:pPr>
    </w:p>
    <w:p w:rsidR="00E82E39" w:rsidRDefault="00E82E39" w:rsidP="00E82E39">
      <w:pPr>
        <w:pStyle w:val="Heading1"/>
        <w:rPr>
          <w:rFonts w:hint="cs"/>
          <w:lang w:bidi="hi-IN"/>
        </w:rPr>
      </w:pPr>
      <w:bookmarkStart w:id="7" w:name="_Toc455396226"/>
      <w:r>
        <w:rPr>
          <w:rFonts w:hint="cs"/>
          <w:cs/>
          <w:lang w:bidi="hi-IN"/>
        </w:rPr>
        <w:lastRenderedPageBreak/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>-7</w:t>
      </w:r>
      <w:bookmarkEnd w:id="7"/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विशेष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क्षण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विशेष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क्षणों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सुंदर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क्षण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खेद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वर्तमान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शारीरिक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एवं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मानसिक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थकान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अधिकांश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वंचित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सुअवसर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आभास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24 </w:t>
      </w:r>
      <w:r>
        <w:rPr>
          <w:rFonts w:hint="cs"/>
          <w:cs/>
          <w:lang w:bidi="hi-IN"/>
        </w:rPr>
        <w:t>घण्टों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महत्व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सौगंध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बड़े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महापुरूषों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विद्धानों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दृष्टि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ज्ञात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उपासना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चिंतन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ज्ञानार्जन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प्रार्थना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उपासना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गहरा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प्रभाव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कथन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बेहतरीन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अनुकंपाओं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संबन्ध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जाफ़रे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सादिक़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अलैहिस्सलाम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कथन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बंदों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बंदे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प्रेम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सूर्योदय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प्रार्थना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आकाशों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द्वार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बांटी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दुआएं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स्वीकार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भोर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एवं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शान्ति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लगभग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उपासना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आजिविका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वृद्धि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संबन्ध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कथन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प्रातःकाल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विभूतियों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आत्मनिर्णाण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महापुरुषों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आत्मनिर्माण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महत्वपूर्ण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भूमिका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विश्व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विशेष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अध्धयन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ज्ञात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कथन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शारीरिक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दृष्टि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स्वस्थय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मिलाकर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दृष्टि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लाभकारी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चाहिए।</w:t>
      </w:r>
    </w:p>
    <w:p w:rsidR="00E82E39" w:rsidRDefault="00E82E39">
      <w:pPr>
        <w:spacing w:after="0" w:line="240" w:lineRule="auto"/>
        <w:rPr>
          <w:rFonts w:ascii="Mangal" w:hAnsi="Mangal" w:cs="Mangal"/>
          <w:color w:val="000000"/>
          <w:sz w:val="28"/>
          <w:szCs w:val="28"/>
          <w:lang w:bidi="hi-IN"/>
        </w:rPr>
      </w:pPr>
      <w:r>
        <w:rPr>
          <w:lang w:bidi="hi-IN"/>
        </w:rPr>
        <w:br w:type="page"/>
      </w:r>
    </w:p>
    <w:p w:rsidR="00E82E39" w:rsidRDefault="00E82E39" w:rsidP="00E82E39">
      <w:pPr>
        <w:pStyle w:val="Heading1"/>
        <w:rPr>
          <w:rFonts w:hint="cs"/>
          <w:lang w:bidi="hi-IN"/>
        </w:rPr>
      </w:pPr>
      <w:bookmarkStart w:id="8" w:name="_Toc455396227"/>
      <w:r>
        <w:rPr>
          <w:rFonts w:hint="cs"/>
          <w:cs/>
          <w:lang w:bidi="hi-IN"/>
        </w:rPr>
        <w:lastRenderedPageBreak/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>-8</w:t>
      </w:r>
      <w:bookmarkEnd w:id="8"/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प्रायश्चित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विशेष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आरंभ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विषय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आज्ञापालन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श्रेष्ठता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मार्गदर्शन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अग्रसर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कृपालु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संबन्धों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सुदृढ़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संबन्ध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व्यापक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अनुकंपाओं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अवज्ञा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परिपूर्णता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विचलित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दर्शन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भलाई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कल्याण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विकास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अनदेखी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आध्यत्मिक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परिपूर्णता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बाधा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स्वतंत्र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संभावना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अवज्ञा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पश्चात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लौटने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कृपा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वापसी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खोल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पश्चाताप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प्रायश्चित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पापों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लज्जित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पवित्रता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खोजने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प्रायश्चित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बुराइयों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गंदगी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पापी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पापों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लज्जित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प्रायश्चित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पलट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प्रायश्चित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वास्तविक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तात्पर्य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क्षमा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याचना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पश्चात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स्थिति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बंदे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विशेष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ध्यान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प्रायश्चित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फ़ुरक़ान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70</w:t>
      </w:r>
      <w:r>
        <w:rPr>
          <w:rFonts w:hint="cs"/>
          <w:cs/>
          <w:lang w:bidi="hi-IN"/>
        </w:rPr>
        <w:t>वीं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हैः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सिवाए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पलटा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अनुकूल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बुराइयों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भलाइयों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अत्यन्त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क्षमाशील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महत्वपूर्ण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बिंदु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पापों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प्रायश्चित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सर्व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शक्तिशाली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परमेश्वर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भलाई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परिवर्तित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लज्जित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पछतावा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बंदों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दया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कृपा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अनुकंपा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सच्ची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वास्तविक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प्रायश्चित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अमृत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भांति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असितत्व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गहरी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हलचल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उत्पन्न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वास्तविक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प्रायश्चित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पुनः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भले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परिवर्तित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वास्तविक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प्रायश्चित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पश्चात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कर्मों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चिन्ह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भलाई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परिवर्तित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वास्तविक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लौटता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स्थिति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अशांत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मित्रता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साहिल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पापों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क्षमा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याचना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परिवर्तित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उचित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कृपा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साहिल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मूल्यवान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क्षणों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भरपूर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प्रयास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ध्यान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प्रायश्चित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संबन्ध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पालनहार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हमने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स्वयं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अत्याचार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यदि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क्षमा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निश्चित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घाटा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जाएंगे।</w:t>
      </w:r>
    </w:p>
    <w:p w:rsidR="00E82E39" w:rsidRDefault="00E82E39" w:rsidP="00E82E39">
      <w:pPr>
        <w:pStyle w:val="libNormal"/>
        <w:rPr>
          <w:rFonts w:hint="cs"/>
          <w:lang w:bidi="hi-IN"/>
        </w:rPr>
      </w:pPr>
    </w:p>
    <w:p w:rsidR="00E82E39" w:rsidRDefault="00E82E39" w:rsidP="00E82E39">
      <w:pPr>
        <w:pStyle w:val="Heading1"/>
        <w:rPr>
          <w:rFonts w:hint="cs"/>
          <w:lang w:bidi="hi-IN"/>
        </w:rPr>
      </w:pPr>
      <w:bookmarkStart w:id="9" w:name="_Toc455396228"/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>-9</w:t>
      </w:r>
      <w:bookmarkEnd w:id="9"/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भक्तों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धैर्य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सूचना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विभूतियों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डिबो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प्रत्येक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क्षण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होंगे।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जैसाकि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भौतिक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आध्यात्मिक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दृष्टि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महत्वपूर्ण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उद्देश्य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प्रशिक्षण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धार्मिक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मामलों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विशेषज्ञों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प्रभुत्व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असितत्व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नियंत्रण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आंतरिक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बंधन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करवाने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सक्षम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प्रशिक्षणात्मक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कार्यक्रम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उपलब्ध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करवाता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निर्धारित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आंतरिक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नियंत्रित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अनियंत्रित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आंतरिक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नियंत्रित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मज़बूत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सहायक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सिद्ध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कथन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महीना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धैर्य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धैर्य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शक्षाओं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धैर्य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विशेषताओं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महत्वपूर्ण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विशेषता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प्रस्तुत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धैर्य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प्रसन्न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धैर्य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मोक्ष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योग्य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रअद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संख्या</w:t>
      </w:r>
      <w:r>
        <w:rPr>
          <w:cs/>
          <w:lang w:bidi="hi-IN"/>
        </w:rPr>
        <w:t xml:space="preserve"> 24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"</w:t>
      </w:r>
      <w:r>
        <w:rPr>
          <w:rFonts w:hint="cs"/>
          <w:cs/>
          <w:lang w:bidi="hi-IN"/>
        </w:rPr>
        <w:t>आख़िरत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"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परिणाम।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परिपूर्णता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आवश्यक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आंतरिक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क्षमताएं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योग्यताएं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आएं।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समस्याओं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निश्चित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धैर्य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योग्यताओं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क्षमताओं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उजागर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साधान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धैर्य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माध्यम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प्रगति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कल्याण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प्रशस्त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महत्वपूर्ण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लाभ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सुदृढ़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नियंत्रित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आंतिरक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मुक़ाबला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प्रतिरोधक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क्षमता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वृक्ष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भांति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किनारे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वृक्षों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प्रतिरोधक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क्षमता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सिंचाई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मुरझा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जाएंगे।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विपरीत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वृक्ष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जंगलों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उगते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प्रतिरोधक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क्षमता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निर्धारित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प्रतिबंध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मज़बूत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समस्याओं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मुक़ाबले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प्रतिरोध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क्षमता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धैर्य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अनियंत्रित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इच्छाएं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नियंत्रित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भावनाएं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स्वच्छ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प्रकाशमई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कथन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प्यास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फ़रिश्तों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नियुक्त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छुएं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शुभसूचना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इफ़तार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फ़रिश्तों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क्षमा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स्वस्थ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विशेषताओं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स्पष्ट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विशेषता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समस्याओं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ढ़ंग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निबटना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वर्तमान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व्यक्तिगत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समाजिक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आवश्यक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क्षमताएं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योग्यताएं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समन्वय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सकारात्मक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विचारधारा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धार्मिक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दृष्टि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स्वीकार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करेंगें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शिक्षाएं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भविष्य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आशान्वित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सार्थक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धार्मिक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मूलतः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उददेश्य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प्रगति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प्रेरित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कल्याण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बाधाओं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धार्मिक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महत्वपूर्ण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तत्व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मनोस्वास्थय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प्रभावित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अनुकंपाओं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निराश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कृपा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अनुकंपाओं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निराशा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आध्यात्मिक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मानसिक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समस्याओं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ज़ोमर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53</w:t>
      </w:r>
      <w:r>
        <w:rPr>
          <w:rFonts w:hint="cs"/>
          <w:cs/>
          <w:lang w:bidi="hi-IN"/>
        </w:rPr>
        <w:t>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कृपा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कदापि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निराश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ईरानी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मनोचिकित्सक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डाक्टर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बुर्जअली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ख़तरों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नकारात्म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विचारधारा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मुक़ाबले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समर्थन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महत्वपूर्ण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तत्व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प्रलय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भरोसा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शक्तशाली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शक्तिवर्धक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स्रोतो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तलाश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जितनी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आध्यात्मिक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आशावान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निराशा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भर्तस्ना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यूसुफ़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संख्या</w:t>
      </w:r>
      <w:r>
        <w:rPr>
          <w:cs/>
          <w:lang w:bidi="hi-IN"/>
        </w:rPr>
        <w:t xml:space="preserve"> 87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अनुकंपा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निराश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अनुकंपा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निराश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एकेश्वरवादी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विचारधारा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बहुमूल्य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पुरूस्कार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आशा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प्रयास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सक्रियता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नाविक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संज्ञा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नाविक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उफनती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अनियंत्रित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जाएगी।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परेशान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सार्थक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परिवर्तनों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काल्पनिक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विचारों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मायाजाल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सकारात्मक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विचारधारा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सकारात्मक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विचारों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सकारात्मक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विचारधारा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उत्साहवर्धन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t>धार्मिक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विचारधारा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कठिनाइयों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संबन्ध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दृष्टिकोण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परिवर्तित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अधिकांश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सामानयतः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कठिनाइयों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स्वागत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मुक़ाबला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वास्तविकता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कठिनाइयां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असहनीय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जितनी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सोचते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कठिनाइयां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समस्याएं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छिपी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योग्यताओं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क्षमताओं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विकसित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सकारात्मक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विचारधारा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कठिनाइयों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मुक़ाबला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विपरीत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निराशावादी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विचारधारा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अवसरों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उठा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गंवा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कठिनाइयों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कठिनाइयों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समस्याओं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चढ़ा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असमर्थता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दर्शाते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निराशा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हालांकि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समस्याएं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आसानियां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सख़तियों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आसानियां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E82E39" w:rsidRDefault="00E82E39" w:rsidP="00E82E39">
      <w:pPr>
        <w:pStyle w:val="libNormal"/>
        <w:rPr>
          <w:rFonts w:hint="cs"/>
          <w:lang w:bidi="hi-IN"/>
        </w:rPr>
      </w:pPr>
    </w:p>
    <w:p w:rsidR="00E82E39" w:rsidRDefault="00E82E39" w:rsidP="00E82E39">
      <w:pPr>
        <w:pStyle w:val="Heading1"/>
        <w:rPr>
          <w:rFonts w:hint="cs"/>
          <w:lang w:bidi="hi-IN"/>
        </w:rPr>
      </w:pPr>
      <w:bookmarkStart w:id="10" w:name="_Toc455396229"/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>-10</w:t>
      </w:r>
      <w:bookmarkEnd w:id="10"/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भावना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सचेत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कर्तव्यों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संवेदनशील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दायित्व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स्वीकार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निर्वाह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भावना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विशेष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कर्तव्यों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पालन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प्रत्येक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कर्तव्य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निर्धारित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उदाहरण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कर्तव्य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समाज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कर्तव्य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विशेष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कर्तव्य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सृष्टि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अलग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कर्तव्य।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विभिन्न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स्थिति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अनुकूल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दायित्व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निर्धारित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lastRenderedPageBreak/>
        <w:t>उदाहरण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शासकों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दायित्व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संतान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माता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पिता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दायित्व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पति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पत्नी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दायित्व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शिक्षक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विद्यार्थी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परस्पर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दायित्व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इत्यादि।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दायित्व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क्षमता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कर्तव्य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कर्तव्यों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सुधार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समस्याओं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समाधान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समाजिक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कठिनाइयों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निवारण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राष्ट्र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प्रतिरक्षा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दायित्व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सम्मिलित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संबन्ध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संदर्भ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पैग़म्बरे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परिजनों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कथन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बक़रा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संख्या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२२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भलाई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सुधार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प्रयास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चाहिए।</w:t>
      </w:r>
    </w:p>
    <w:p w:rsidR="00E82E39" w:rsidRDefault="00E82E39" w:rsidP="00E82E39">
      <w:pPr>
        <w:pStyle w:val="libNormal"/>
        <w:rPr>
          <w:rFonts w:hint="cs"/>
          <w:lang w:bidi="hi-IN"/>
        </w:rPr>
      </w:pPr>
    </w:p>
    <w:p w:rsidR="00E82E39" w:rsidRDefault="00E82E39">
      <w:pPr>
        <w:spacing w:after="0" w:line="240" w:lineRule="auto"/>
        <w:rPr>
          <w:rFonts w:ascii="SolaimanLipi" w:eastAsia="Times New Roman" w:hAnsi="SolaimanLipi" w:cs="Mangal"/>
          <w:b/>
          <w:bCs/>
          <w:color w:val="1F497D"/>
          <w:sz w:val="36"/>
          <w:szCs w:val="36"/>
          <w:cs/>
          <w:lang w:bidi="hi-IN"/>
        </w:rPr>
      </w:pPr>
      <w:r>
        <w:rPr>
          <w:cs/>
          <w:lang w:bidi="hi-IN"/>
        </w:rPr>
        <w:br w:type="page"/>
      </w:r>
    </w:p>
    <w:p w:rsidR="00E82E39" w:rsidRDefault="00E82E39" w:rsidP="00E82E39">
      <w:pPr>
        <w:pStyle w:val="Heading1"/>
        <w:rPr>
          <w:rFonts w:hint="cs"/>
          <w:lang w:bidi="hi-IN"/>
        </w:rPr>
      </w:pPr>
      <w:bookmarkStart w:id="11" w:name="_Toc455396230"/>
      <w:r>
        <w:rPr>
          <w:rFonts w:hint="cs"/>
          <w:cs/>
          <w:lang w:bidi="hi-IN"/>
        </w:rPr>
        <w:lastRenderedPageBreak/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>-11</w:t>
      </w:r>
      <w:bookmarkEnd w:id="11"/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उत्तम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व्यतीत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हेतु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अभ्यास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प्रशिक्षण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भूख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प्यास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स्वेच्छा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विवश्ता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क्रोध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भावना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उत्पन्न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भूख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प्यास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आंतरिक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नियंत्रित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शैली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अलैहिस्सलाम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कथन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श्रेष्ठ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आंतरिक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अंकुश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शक्तिशाली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अंतरात्मा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विजय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हानिकारक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छुटकारा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सहायता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उदाहरण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धूम्रपान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स्थिति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दिनभर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१५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घण्टों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वस्तुओं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स्वयं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थोड़ा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नियंत्रण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rFonts w:hint="cs"/>
          <w:lang w:bidi="hi-IN"/>
        </w:rPr>
      </w:pPr>
      <w:r>
        <w:rPr>
          <w:rFonts w:hint="cs"/>
          <w:cs/>
          <w:lang w:bidi="hi-IN"/>
        </w:rPr>
        <w:lastRenderedPageBreak/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तपस्या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स्वीकार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व्यवहार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सावधान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संबन्ध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सावधान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संभावना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विषय्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रोज़ेदार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चिंताओं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अदभुत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क्रोधित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श्रेष्ठता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जताने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स्वयं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सशक्त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दिखाने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हेतु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क्रोधित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कठोर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स्वभाव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दर्शाने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प्रयास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शब्दों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प्रयोग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व्यवहार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सामिप्य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चाहिए।</w:t>
      </w:r>
    </w:p>
    <w:p w:rsidR="00E82E39" w:rsidRDefault="00E82E39" w:rsidP="00E82E39">
      <w:pPr>
        <w:pStyle w:val="libNormal"/>
        <w:rPr>
          <w:rFonts w:hint="cs"/>
          <w:lang w:bidi="hi-IN"/>
        </w:rPr>
      </w:pPr>
    </w:p>
    <w:p w:rsidR="00E82E39" w:rsidRDefault="00E82E39" w:rsidP="00E82E39">
      <w:pPr>
        <w:pStyle w:val="Heading1"/>
        <w:rPr>
          <w:rFonts w:hint="cs"/>
          <w:lang w:bidi="hi-IN"/>
        </w:rPr>
      </w:pPr>
      <w:bookmarkStart w:id="12" w:name="_Toc455396231"/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>-12</w:t>
      </w:r>
      <w:bookmarkEnd w:id="12"/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निकटता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उपासनाओं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सामिप्य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विभिन्न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उपासनाओं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उल्लेख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उपासनाओं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उपासनाओं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दृष्टि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ज्ञात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उपासनाओं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उपासना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ईश्वर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संबन्ध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रचयिता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रचना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शारीरिक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आध्यात्मिक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व्यक्तिगत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सामाजिक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स्तरों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शान्तिमय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सकारात्मक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प्रार्थना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अन्यथा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प्रार्थना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ढोंग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प्रार्थना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अनिवार्य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उपासनाओं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भांति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आवश्यक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मानसिक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स्वस्थ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नियम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lang w:bidi="hi-IN"/>
        </w:rPr>
        <w:t xml:space="preserve">?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शारीरिक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स्वास्थ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आवश्यक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चिकित्सक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दृष्टि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भूखा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प्यासा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नुक़सान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दृष्टिगत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नुक़सान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भूख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प्यास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सकता।</w:t>
      </w:r>
    </w:p>
    <w:p w:rsidR="00E82E39" w:rsidRDefault="00E82E39" w:rsidP="00E82E39">
      <w:pPr>
        <w:pStyle w:val="libNormal"/>
        <w:rPr>
          <w:lang w:bidi="hi-IN"/>
        </w:rPr>
      </w:pPr>
    </w:p>
    <w:p w:rsidR="00E82E39" w:rsidRDefault="00E82E39" w:rsidP="00E82E39">
      <w:pPr>
        <w:pStyle w:val="libNormal"/>
        <w:rPr>
          <w:cs/>
          <w:lang w:bidi="hi-IN"/>
        </w:rPr>
      </w:pPr>
      <w:r>
        <w:rPr>
          <w:rFonts w:hint="cs"/>
          <w:cs/>
          <w:lang w:bidi="hi-IN"/>
        </w:rPr>
        <w:lastRenderedPageBreak/>
        <w:t>माहे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रमज़ान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शारीरिक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आध्यात्मिक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पहुंचाने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अतिरिक्त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संबन्धों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सुदृढ़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वास्तविक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व्यक्तिगत</w:t>
      </w:r>
      <w:r>
        <w:rPr>
          <w:lang w:bidi="hi-IN"/>
        </w:rPr>
        <w:t xml:space="preserve">, </w:t>
      </w:r>
      <w:r>
        <w:rPr>
          <w:rFonts w:hint="cs"/>
          <w:cs/>
          <w:lang w:bidi="hi-IN"/>
        </w:rPr>
        <w:t>पारीवारिक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एवं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सामाजिक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कर्तव्यों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ध्यान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</w:p>
    <w:p w:rsidR="00E82E39" w:rsidRDefault="00E82E39">
      <w:pPr>
        <w:spacing w:after="0" w:line="240" w:lineRule="auto"/>
        <w:rPr>
          <w:rFonts w:ascii="Mangal" w:hAnsi="Mangal" w:cs="Mangal"/>
          <w:color w:val="000000"/>
          <w:sz w:val="28"/>
          <w:szCs w:val="28"/>
          <w:cs/>
          <w:lang w:bidi="hi-IN"/>
        </w:rPr>
      </w:pPr>
      <w:r>
        <w:rPr>
          <w:cs/>
          <w:lang w:bidi="hi-IN"/>
        </w:rPr>
        <w:br w:type="page"/>
      </w:r>
    </w:p>
    <w:p w:rsidR="00E82E39" w:rsidRDefault="00E82E39">
      <w:pPr>
        <w:pStyle w:val="TOCHeading"/>
        <w:rPr>
          <w:cs/>
          <w:lang w:bidi="hi-IN"/>
        </w:rPr>
      </w:pPr>
      <w:bookmarkStart w:id="13" w:name="_Toc455396232"/>
      <w:r>
        <w:rPr>
          <w:rFonts w:hint="cs"/>
          <w:cs/>
          <w:lang w:bidi="hi-IN"/>
        </w:rPr>
        <w:lastRenderedPageBreak/>
        <w:t>फेहरिस्त</w:t>
      </w:r>
      <w:bookmarkEnd w:id="13"/>
    </w:p>
    <w:sdt>
      <w:sdtPr>
        <w:id w:val="91249172"/>
        <w:docPartObj>
          <w:docPartGallery w:val="Table of Contents"/>
          <w:docPartUnique/>
        </w:docPartObj>
      </w:sdtPr>
      <w:sdtEndPr>
        <w:rPr>
          <w:rFonts w:ascii="Calibri" w:eastAsia="Calibri" w:hAnsi="Calibri" w:cs="Arial"/>
          <w:b w:val="0"/>
          <w:bCs w:val="0"/>
          <w:color w:val="auto"/>
          <w:sz w:val="32"/>
          <w:szCs w:val="32"/>
        </w:rPr>
      </w:sdtEndPr>
      <w:sdtContent>
        <w:p w:rsidR="00E82E39" w:rsidRDefault="00E82E39" w:rsidP="00E82E39">
          <w:pPr>
            <w:pStyle w:val="Heading1"/>
          </w:pPr>
        </w:p>
        <w:p w:rsidR="00E82E39" w:rsidRDefault="00E82E39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55396219" w:history="1">
            <w:r w:rsidRPr="00116E9E">
              <w:rPr>
                <w:rStyle w:val="Hyperlink"/>
                <w:rFonts w:cs="Mangal" w:hint="cs"/>
                <w:noProof/>
                <w:cs/>
                <w:lang w:bidi="hi-IN"/>
              </w:rPr>
              <w:t>माहे</w:t>
            </w:r>
            <w:r w:rsidRPr="00116E9E">
              <w:rPr>
                <w:rStyle w:val="Hyperlink"/>
                <w:noProof/>
                <w:lang w:bidi="fa-IR"/>
              </w:rPr>
              <w:t xml:space="preserve"> </w:t>
            </w:r>
            <w:r w:rsidRPr="00116E9E">
              <w:rPr>
                <w:rStyle w:val="Hyperlink"/>
                <w:rFonts w:cs="Mangal" w:hint="cs"/>
                <w:noProof/>
                <w:cs/>
                <w:lang w:bidi="hi-IN"/>
              </w:rPr>
              <w:t>रमज़ान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_Toc455396219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2E39" w:rsidRDefault="00E82E39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5396220" w:history="1">
            <w:r w:rsidRPr="00116E9E">
              <w:rPr>
                <w:rStyle w:val="Hyperlink"/>
                <w:rFonts w:cs="Mangal" w:hint="cs"/>
                <w:noProof/>
                <w:cs/>
                <w:lang w:bidi="hi-IN"/>
              </w:rPr>
              <w:t>पवित्र</w:t>
            </w:r>
            <w:r w:rsidRPr="00116E9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116E9E">
              <w:rPr>
                <w:rStyle w:val="Hyperlink"/>
                <w:rFonts w:cs="Mangal" w:hint="cs"/>
                <w:noProof/>
                <w:cs/>
                <w:lang w:bidi="hi-IN"/>
              </w:rPr>
              <w:t>माहे</w:t>
            </w:r>
            <w:r w:rsidRPr="00116E9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116E9E">
              <w:rPr>
                <w:rStyle w:val="Hyperlink"/>
                <w:rFonts w:cs="Mangal" w:hint="cs"/>
                <w:noProof/>
                <w:cs/>
                <w:lang w:bidi="hi-IN"/>
              </w:rPr>
              <w:t>रमज़ान</w:t>
            </w:r>
            <w:r w:rsidRPr="00116E9E">
              <w:rPr>
                <w:rStyle w:val="Hyperlink"/>
                <w:rFonts w:cs="Mangal"/>
                <w:noProof/>
                <w:cs/>
                <w:lang w:bidi="hi-IN"/>
              </w:rPr>
              <w:t>-1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_Toc455396220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2E39" w:rsidRDefault="00E82E39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5396221" w:history="1">
            <w:r w:rsidRPr="00116E9E">
              <w:rPr>
                <w:rStyle w:val="Hyperlink"/>
                <w:rFonts w:cs="Mangal" w:hint="cs"/>
                <w:noProof/>
                <w:cs/>
                <w:lang w:bidi="hi-IN"/>
              </w:rPr>
              <w:t>पवित्र</w:t>
            </w:r>
            <w:r w:rsidRPr="00116E9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116E9E">
              <w:rPr>
                <w:rStyle w:val="Hyperlink"/>
                <w:rFonts w:cs="Mangal" w:hint="cs"/>
                <w:noProof/>
                <w:cs/>
                <w:lang w:bidi="hi-IN"/>
              </w:rPr>
              <w:t>माहे</w:t>
            </w:r>
            <w:r w:rsidRPr="00116E9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116E9E">
              <w:rPr>
                <w:rStyle w:val="Hyperlink"/>
                <w:rFonts w:cs="Mangal" w:hint="cs"/>
                <w:noProof/>
                <w:cs/>
                <w:lang w:bidi="hi-IN"/>
              </w:rPr>
              <w:t>रमज़ान</w:t>
            </w:r>
            <w:r w:rsidRPr="00116E9E">
              <w:rPr>
                <w:rStyle w:val="Hyperlink"/>
                <w:rFonts w:cs="Mangal"/>
                <w:noProof/>
                <w:cs/>
                <w:lang w:bidi="hi-IN"/>
              </w:rPr>
              <w:t>-2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_Toc455396221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2E39" w:rsidRDefault="00E82E39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5396222" w:history="1">
            <w:r w:rsidRPr="00116E9E">
              <w:rPr>
                <w:rStyle w:val="Hyperlink"/>
                <w:rFonts w:cs="Mangal" w:hint="cs"/>
                <w:noProof/>
                <w:cs/>
                <w:lang w:bidi="hi-IN"/>
              </w:rPr>
              <w:t>पवित्र</w:t>
            </w:r>
            <w:r w:rsidRPr="00116E9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116E9E">
              <w:rPr>
                <w:rStyle w:val="Hyperlink"/>
                <w:rFonts w:cs="Mangal" w:hint="cs"/>
                <w:noProof/>
                <w:cs/>
                <w:lang w:bidi="hi-IN"/>
              </w:rPr>
              <w:t>माहे</w:t>
            </w:r>
            <w:r w:rsidRPr="00116E9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116E9E">
              <w:rPr>
                <w:rStyle w:val="Hyperlink"/>
                <w:rFonts w:cs="Mangal" w:hint="cs"/>
                <w:noProof/>
                <w:cs/>
                <w:lang w:bidi="hi-IN"/>
              </w:rPr>
              <w:t>रमज़ान</w:t>
            </w:r>
            <w:r w:rsidRPr="00116E9E">
              <w:rPr>
                <w:rStyle w:val="Hyperlink"/>
                <w:rFonts w:cs="Mangal"/>
                <w:noProof/>
                <w:cs/>
                <w:lang w:bidi="hi-IN"/>
              </w:rPr>
              <w:t>- 3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_Toc455396222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2E39" w:rsidRDefault="00E82E39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5396223" w:history="1">
            <w:r w:rsidRPr="00116E9E">
              <w:rPr>
                <w:rStyle w:val="Hyperlink"/>
                <w:rFonts w:cs="Mangal" w:hint="cs"/>
                <w:noProof/>
                <w:cs/>
                <w:lang w:bidi="hi-IN"/>
              </w:rPr>
              <w:t>पवित्र</w:t>
            </w:r>
            <w:r w:rsidRPr="00116E9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116E9E">
              <w:rPr>
                <w:rStyle w:val="Hyperlink"/>
                <w:rFonts w:cs="Mangal" w:hint="cs"/>
                <w:noProof/>
                <w:cs/>
                <w:lang w:bidi="hi-IN"/>
              </w:rPr>
              <w:t>माहे</w:t>
            </w:r>
            <w:r w:rsidRPr="00116E9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116E9E">
              <w:rPr>
                <w:rStyle w:val="Hyperlink"/>
                <w:rFonts w:cs="Mangal" w:hint="cs"/>
                <w:noProof/>
                <w:cs/>
                <w:lang w:bidi="hi-IN"/>
              </w:rPr>
              <w:t>रमज़ान</w:t>
            </w:r>
            <w:r w:rsidRPr="00116E9E">
              <w:rPr>
                <w:rStyle w:val="Hyperlink"/>
                <w:rFonts w:cs="Mangal"/>
                <w:noProof/>
                <w:cs/>
                <w:lang w:bidi="hi-IN"/>
              </w:rPr>
              <w:t>- 4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_Toc455396223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2E39" w:rsidRDefault="00E82E39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5396224" w:history="1">
            <w:r w:rsidRPr="00116E9E">
              <w:rPr>
                <w:rStyle w:val="Hyperlink"/>
                <w:rFonts w:cs="Mangal" w:hint="cs"/>
                <w:noProof/>
                <w:cs/>
                <w:lang w:bidi="hi-IN"/>
              </w:rPr>
              <w:t>पवित्र</w:t>
            </w:r>
            <w:r w:rsidRPr="00116E9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116E9E">
              <w:rPr>
                <w:rStyle w:val="Hyperlink"/>
                <w:rFonts w:cs="Mangal" w:hint="cs"/>
                <w:noProof/>
                <w:cs/>
                <w:lang w:bidi="hi-IN"/>
              </w:rPr>
              <w:t>माहे</w:t>
            </w:r>
            <w:r w:rsidRPr="00116E9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116E9E">
              <w:rPr>
                <w:rStyle w:val="Hyperlink"/>
                <w:rFonts w:cs="Mangal" w:hint="cs"/>
                <w:noProof/>
                <w:cs/>
                <w:lang w:bidi="hi-IN"/>
              </w:rPr>
              <w:t>रमज़ान</w:t>
            </w:r>
            <w:r w:rsidRPr="00116E9E">
              <w:rPr>
                <w:rStyle w:val="Hyperlink"/>
                <w:rFonts w:cs="Mangal"/>
                <w:noProof/>
                <w:cs/>
                <w:lang w:bidi="hi-IN"/>
              </w:rPr>
              <w:t>-5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_Toc455396224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2E39" w:rsidRDefault="00E82E39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5396225" w:history="1">
            <w:r w:rsidRPr="00116E9E">
              <w:rPr>
                <w:rStyle w:val="Hyperlink"/>
                <w:rFonts w:cs="Mangal" w:hint="cs"/>
                <w:noProof/>
                <w:cs/>
                <w:lang w:bidi="hi-IN"/>
              </w:rPr>
              <w:t>पवित्र</w:t>
            </w:r>
            <w:r w:rsidRPr="00116E9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116E9E">
              <w:rPr>
                <w:rStyle w:val="Hyperlink"/>
                <w:rFonts w:cs="Mangal" w:hint="cs"/>
                <w:noProof/>
                <w:cs/>
                <w:lang w:bidi="hi-IN"/>
              </w:rPr>
              <w:t>माहे</w:t>
            </w:r>
            <w:r w:rsidRPr="00116E9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116E9E">
              <w:rPr>
                <w:rStyle w:val="Hyperlink"/>
                <w:rFonts w:cs="Mangal" w:hint="cs"/>
                <w:noProof/>
                <w:cs/>
                <w:lang w:bidi="hi-IN"/>
              </w:rPr>
              <w:t>रमज़ान</w:t>
            </w:r>
            <w:r w:rsidRPr="00116E9E">
              <w:rPr>
                <w:rStyle w:val="Hyperlink"/>
                <w:rFonts w:cs="Mangal"/>
                <w:noProof/>
                <w:cs/>
                <w:lang w:bidi="hi-IN"/>
              </w:rPr>
              <w:t>-6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_Toc455396225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2E39" w:rsidRDefault="00E82E39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5396226" w:history="1">
            <w:r w:rsidRPr="00116E9E">
              <w:rPr>
                <w:rStyle w:val="Hyperlink"/>
                <w:rFonts w:cs="Mangal" w:hint="cs"/>
                <w:noProof/>
                <w:cs/>
                <w:lang w:bidi="hi-IN"/>
              </w:rPr>
              <w:t>पवित्र</w:t>
            </w:r>
            <w:r w:rsidRPr="00116E9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116E9E">
              <w:rPr>
                <w:rStyle w:val="Hyperlink"/>
                <w:rFonts w:cs="Mangal" w:hint="cs"/>
                <w:noProof/>
                <w:cs/>
                <w:lang w:bidi="hi-IN"/>
              </w:rPr>
              <w:t>माहे</w:t>
            </w:r>
            <w:r w:rsidRPr="00116E9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116E9E">
              <w:rPr>
                <w:rStyle w:val="Hyperlink"/>
                <w:rFonts w:cs="Mangal" w:hint="cs"/>
                <w:noProof/>
                <w:cs/>
                <w:lang w:bidi="hi-IN"/>
              </w:rPr>
              <w:t>रमज़ान</w:t>
            </w:r>
            <w:r w:rsidRPr="00116E9E">
              <w:rPr>
                <w:rStyle w:val="Hyperlink"/>
                <w:rFonts w:cs="Mangal"/>
                <w:noProof/>
                <w:cs/>
                <w:lang w:bidi="hi-IN"/>
              </w:rPr>
              <w:t>-7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_Toc455396226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2E39" w:rsidRDefault="00E82E39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5396227" w:history="1">
            <w:r w:rsidRPr="00116E9E">
              <w:rPr>
                <w:rStyle w:val="Hyperlink"/>
                <w:rFonts w:cs="Mangal" w:hint="cs"/>
                <w:noProof/>
                <w:cs/>
                <w:lang w:bidi="hi-IN"/>
              </w:rPr>
              <w:t>पवित्र</w:t>
            </w:r>
            <w:r w:rsidRPr="00116E9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116E9E">
              <w:rPr>
                <w:rStyle w:val="Hyperlink"/>
                <w:rFonts w:cs="Mangal" w:hint="cs"/>
                <w:noProof/>
                <w:cs/>
                <w:lang w:bidi="hi-IN"/>
              </w:rPr>
              <w:t>माहे</w:t>
            </w:r>
            <w:r w:rsidRPr="00116E9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116E9E">
              <w:rPr>
                <w:rStyle w:val="Hyperlink"/>
                <w:rFonts w:cs="Mangal" w:hint="cs"/>
                <w:noProof/>
                <w:cs/>
                <w:lang w:bidi="hi-IN"/>
              </w:rPr>
              <w:t>रमज़ान</w:t>
            </w:r>
            <w:r w:rsidRPr="00116E9E">
              <w:rPr>
                <w:rStyle w:val="Hyperlink"/>
                <w:rFonts w:cs="Mangal"/>
                <w:noProof/>
                <w:cs/>
                <w:lang w:bidi="hi-IN"/>
              </w:rPr>
              <w:t>-8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_Toc455396227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2E39" w:rsidRDefault="00E82E39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5396228" w:history="1">
            <w:r w:rsidRPr="00116E9E">
              <w:rPr>
                <w:rStyle w:val="Hyperlink"/>
                <w:rFonts w:cs="Mangal" w:hint="cs"/>
                <w:noProof/>
                <w:cs/>
                <w:lang w:bidi="hi-IN"/>
              </w:rPr>
              <w:t>पवित्र</w:t>
            </w:r>
            <w:r w:rsidRPr="00116E9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116E9E">
              <w:rPr>
                <w:rStyle w:val="Hyperlink"/>
                <w:rFonts w:cs="Mangal" w:hint="cs"/>
                <w:noProof/>
                <w:cs/>
                <w:lang w:bidi="hi-IN"/>
              </w:rPr>
              <w:t>माहे</w:t>
            </w:r>
            <w:r w:rsidRPr="00116E9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116E9E">
              <w:rPr>
                <w:rStyle w:val="Hyperlink"/>
                <w:rFonts w:cs="Mangal" w:hint="cs"/>
                <w:noProof/>
                <w:cs/>
                <w:lang w:bidi="hi-IN"/>
              </w:rPr>
              <w:t>रमज़ान</w:t>
            </w:r>
            <w:r w:rsidRPr="00116E9E">
              <w:rPr>
                <w:rStyle w:val="Hyperlink"/>
                <w:rFonts w:cs="Mangal"/>
                <w:noProof/>
                <w:cs/>
                <w:lang w:bidi="hi-IN"/>
              </w:rPr>
              <w:t>-9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_Toc455396228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2E39" w:rsidRDefault="00E82E39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5396229" w:history="1">
            <w:r w:rsidRPr="00116E9E">
              <w:rPr>
                <w:rStyle w:val="Hyperlink"/>
                <w:rFonts w:cs="Mangal" w:hint="cs"/>
                <w:noProof/>
                <w:cs/>
                <w:lang w:bidi="hi-IN"/>
              </w:rPr>
              <w:t>पवित्र</w:t>
            </w:r>
            <w:r w:rsidRPr="00116E9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116E9E">
              <w:rPr>
                <w:rStyle w:val="Hyperlink"/>
                <w:rFonts w:cs="Mangal" w:hint="cs"/>
                <w:noProof/>
                <w:cs/>
                <w:lang w:bidi="hi-IN"/>
              </w:rPr>
              <w:t>माहे</w:t>
            </w:r>
            <w:r w:rsidRPr="00116E9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116E9E">
              <w:rPr>
                <w:rStyle w:val="Hyperlink"/>
                <w:rFonts w:cs="Mangal" w:hint="cs"/>
                <w:noProof/>
                <w:cs/>
                <w:lang w:bidi="hi-IN"/>
              </w:rPr>
              <w:t>रमज़ान</w:t>
            </w:r>
            <w:r w:rsidRPr="00116E9E">
              <w:rPr>
                <w:rStyle w:val="Hyperlink"/>
                <w:rFonts w:cs="Mangal"/>
                <w:noProof/>
                <w:cs/>
                <w:lang w:bidi="hi-IN"/>
              </w:rPr>
              <w:t>-10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_Toc455396229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2E39" w:rsidRDefault="00E82E39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5396230" w:history="1">
            <w:r w:rsidRPr="00116E9E">
              <w:rPr>
                <w:rStyle w:val="Hyperlink"/>
                <w:rFonts w:cs="Mangal" w:hint="cs"/>
                <w:noProof/>
                <w:cs/>
                <w:lang w:bidi="hi-IN"/>
              </w:rPr>
              <w:t>पवित्र</w:t>
            </w:r>
            <w:r w:rsidRPr="00116E9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116E9E">
              <w:rPr>
                <w:rStyle w:val="Hyperlink"/>
                <w:rFonts w:cs="Mangal" w:hint="cs"/>
                <w:noProof/>
                <w:cs/>
                <w:lang w:bidi="hi-IN"/>
              </w:rPr>
              <w:t>माहे</w:t>
            </w:r>
            <w:r w:rsidRPr="00116E9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116E9E">
              <w:rPr>
                <w:rStyle w:val="Hyperlink"/>
                <w:rFonts w:cs="Mangal" w:hint="cs"/>
                <w:noProof/>
                <w:cs/>
                <w:lang w:bidi="hi-IN"/>
              </w:rPr>
              <w:t>रमज़ान</w:t>
            </w:r>
            <w:r w:rsidRPr="00116E9E">
              <w:rPr>
                <w:rStyle w:val="Hyperlink"/>
                <w:rFonts w:cs="Mangal"/>
                <w:noProof/>
                <w:cs/>
                <w:lang w:bidi="hi-IN"/>
              </w:rPr>
              <w:t>-11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_Toc455396230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2E39" w:rsidRDefault="00E82E39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5396231" w:history="1">
            <w:r w:rsidRPr="00116E9E">
              <w:rPr>
                <w:rStyle w:val="Hyperlink"/>
                <w:rFonts w:cs="Mangal" w:hint="cs"/>
                <w:noProof/>
                <w:cs/>
                <w:lang w:bidi="hi-IN"/>
              </w:rPr>
              <w:t>पवित्र</w:t>
            </w:r>
            <w:r w:rsidRPr="00116E9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116E9E">
              <w:rPr>
                <w:rStyle w:val="Hyperlink"/>
                <w:rFonts w:cs="Mangal" w:hint="cs"/>
                <w:noProof/>
                <w:cs/>
                <w:lang w:bidi="hi-IN"/>
              </w:rPr>
              <w:t>माहे</w:t>
            </w:r>
            <w:r w:rsidRPr="00116E9E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116E9E">
              <w:rPr>
                <w:rStyle w:val="Hyperlink"/>
                <w:rFonts w:cs="Mangal" w:hint="cs"/>
                <w:noProof/>
                <w:cs/>
                <w:lang w:bidi="hi-IN"/>
              </w:rPr>
              <w:t>रमज़ान</w:t>
            </w:r>
            <w:r w:rsidRPr="00116E9E">
              <w:rPr>
                <w:rStyle w:val="Hyperlink"/>
                <w:rFonts w:cs="Mangal"/>
                <w:noProof/>
                <w:cs/>
                <w:lang w:bidi="hi-IN"/>
              </w:rPr>
              <w:t>-12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_Toc455396231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2E39" w:rsidRDefault="00E82E39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5396232" w:history="1">
            <w:r w:rsidRPr="00116E9E">
              <w:rPr>
                <w:rStyle w:val="Hyperlink"/>
                <w:rFonts w:cs="Mangal" w:hint="cs"/>
                <w:noProof/>
                <w:cs/>
                <w:lang w:bidi="hi-IN"/>
              </w:rPr>
              <w:t>फेहरिस्त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_Toc455396232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82E39" w:rsidRDefault="00E82E39">
          <w:r>
            <w:lastRenderedPageBreak/>
            <w:fldChar w:fldCharType="end"/>
          </w:r>
        </w:p>
      </w:sdtContent>
    </w:sdt>
    <w:p w:rsidR="00E82E39" w:rsidRPr="00007817" w:rsidRDefault="00E82E39" w:rsidP="00E82E39">
      <w:pPr>
        <w:pStyle w:val="libNormal"/>
        <w:rPr>
          <w:cs/>
          <w:lang w:bidi="hi-IN"/>
        </w:rPr>
      </w:pPr>
    </w:p>
    <w:sectPr w:rsidR="00E82E39" w:rsidRPr="00007817" w:rsidSect="0023507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122F" w:rsidRDefault="00FC122F" w:rsidP="008B7801">
      <w:pPr>
        <w:spacing w:after="0" w:line="240" w:lineRule="auto"/>
      </w:pPr>
      <w:r>
        <w:separator/>
      </w:r>
    </w:p>
  </w:endnote>
  <w:endnote w:type="continuationSeparator" w:id="0">
    <w:p w:rsidR="00FC122F" w:rsidRDefault="00FC122F" w:rsidP="008B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olaimanLipi">
    <w:altName w:val="Corbel"/>
    <w:charset w:val="00"/>
    <w:family w:val="script"/>
    <w:pitch w:val="fixed"/>
    <w:sig w:usb0="00000001" w:usb1="00002000" w:usb2="00000000" w:usb3="00000000" w:csb0="00000093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tonnyMJ">
    <w:altName w:val="Times New Roman"/>
    <w:charset w:val="00"/>
    <w:family w:val="auto"/>
    <w:pitch w:val="variable"/>
    <w:sig w:usb0="00000000" w:usb1="00000048" w:usb2="00000000" w:usb3="00000000" w:csb0="0000003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BCB" w:rsidRDefault="006E2157">
    <w:pPr>
      <w:pStyle w:val="Footer"/>
      <w:jc w:val="center"/>
    </w:pPr>
    <w:r w:rsidRPr="00AA7385">
      <w:rPr>
        <w:rFonts w:ascii="SutonnyMJ" w:hAnsi="SutonnyMJ" w:cs="SutonnyMJ"/>
      </w:rPr>
      <w:fldChar w:fldCharType="begin"/>
    </w:r>
    <w:r w:rsidR="00E21BCB" w:rsidRPr="00AA7385">
      <w:rPr>
        <w:rFonts w:ascii="SutonnyMJ" w:hAnsi="SutonnyMJ" w:cs="SutonnyMJ"/>
      </w:rPr>
      <w:instrText xml:space="preserve"> PAGE   \* MERGEFORMAT </w:instrText>
    </w:r>
    <w:r w:rsidRPr="00AA7385">
      <w:rPr>
        <w:rFonts w:ascii="SutonnyMJ" w:hAnsi="SutonnyMJ" w:cs="SutonnyMJ"/>
      </w:rPr>
      <w:fldChar w:fldCharType="separate"/>
    </w:r>
    <w:r w:rsidR="00E82E39">
      <w:rPr>
        <w:rFonts w:ascii="SutonnyMJ" w:hAnsi="SutonnyMJ" w:cs="SutonnyMJ"/>
        <w:noProof/>
      </w:rPr>
      <w:t>50</w:t>
    </w:r>
    <w:r w:rsidRPr="00AA7385">
      <w:rPr>
        <w:rFonts w:ascii="SutonnyMJ" w:hAnsi="SutonnyMJ" w:cs="SutonnyMJ"/>
      </w:rPr>
      <w:fldChar w:fldCharType="end"/>
    </w:r>
  </w:p>
  <w:p w:rsidR="00E21BCB" w:rsidRDefault="00E21BC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122F" w:rsidRDefault="00FC122F" w:rsidP="008B7801">
      <w:pPr>
        <w:spacing w:after="0" w:line="240" w:lineRule="auto"/>
      </w:pPr>
      <w:r>
        <w:separator/>
      </w:r>
    </w:p>
  </w:footnote>
  <w:footnote w:type="continuationSeparator" w:id="0">
    <w:p w:rsidR="00FC122F" w:rsidRDefault="00FC122F" w:rsidP="008B7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A34A37"/>
    <w:multiLevelType w:val="hybridMultilevel"/>
    <w:tmpl w:val="B406F6DA"/>
    <w:lvl w:ilvl="0" w:tplc="7A50CF00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17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FC122F"/>
    <w:rsid w:val="00007817"/>
    <w:rsid w:val="00017F8E"/>
    <w:rsid w:val="00043999"/>
    <w:rsid w:val="000451DA"/>
    <w:rsid w:val="000A16E2"/>
    <w:rsid w:val="000D0FC8"/>
    <w:rsid w:val="000D641E"/>
    <w:rsid w:val="00137658"/>
    <w:rsid w:val="0016774F"/>
    <w:rsid w:val="001A3437"/>
    <w:rsid w:val="00235071"/>
    <w:rsid w:val="00275890"/>
    <w:rsid w:val="0028094A"/>
    <w:rsid w:val="0028663A"/>
    <w:rsid w:val="00292BC3"/>
    <w:rsid w:val="00296130"/>
    <w:rsid w:val="002B709B"/>
    <w:rsid w:val="002D15B8"/>
    <w:rsid w:val="002E4766"/>
    <w:rsid w:val="00304CCF"/>
    <w:rsid w:val="003137DA"/>
    <w:rsid w:val="00331D48"/>
    <w:rsid w:val="0033697A"/>
    <w:rsid w:val="003A1605"/>
    <w:rsid w:val="003A380C"/>
    <w:rsid w:val="003E4BC2"/>
    <w:rsid w:val="00406D51"/>
    <w:rsid w:val="00495B54"/>
    <w:rsid w:val="004A56BA"/>
    <w:rsid w:val="004C57A4"/>
    <w:rsid w:val="00544132"/>
    <w:rsid w:val="00553605"/>
    <w:rsid w:val="00584195"/>
    <w:rsid w:val="005862E0"/>
    <w:rsid w:val="00593844"/>
    <w:rsid w:val="0059796A"/>
    <w:rsid w:val="005D2D86"/>
    <w:rsid w:val="005D3333"/>
    <w:rsid w:val="0061174D"/>
    <w:rsid w:val="00663BEC"/>
    <w:rsid w:val="006746F0"/>
    <w:rsid w:val="00690232"/>
    <w:rsid w:val="006C230E"/>
    <w:rsid w:val="006D197A"/>
    <w:rsid w:val="006E2157"/>
    <w:rsid w:val="00707890"/>
    <w:rsid w:val="00733E6E"/>
    <w:rsid w:val="0075520E"/>
    <w:rsid w:val="007719FE"/>
    <w:rsid w:val="00776659"/>
    <w:rsid w:val="007B649B"/>
    <w:rsid w:val="007D0C93"/>
    <w:rsid w:val="007E3A6A"/>
    <w:rsid w:val="00840C16"/>
    <w:rsid w:val="00870944"/>
    <w:rsid w:val="008715EA"/>
    <w:rsid w:val="008A5A1E"/>
    <w:rsid w:val="008B7801"/>
    <w:rsid w:val="008C77D1"/>
    <w:rsid w:val="008D4310"/>
    <w:rsid w:val="008D6263"/>
    <w:rsid w:val="008F0D7B"/>
    <w:rsid w:val="009117EC"/>
    <w:rsid w:val="00934323"/>
    <w:rsid w:val="0094696C"/>
    <w:rsid w:val="00976CDC"/>
    <w:rsid w:val="00A069B8"/>
    <w:rsid w:val="00A07514"/>
    <w:rsid w:val="00A2744B"/>
    <w:rsid w:val="00A455D0"/>
    <w:rsid w:val="00A560EA"/>
    <w:rsid w:val="00A77675"/>
    <w:rsid w:val="00AA7385"/>
    <w:rsid w:val="00AB18E8"/>
    <w:rsid w:val="00AB6543"/>
    <w:rsid w:val="00BE1409"/>
    <w:rsid w:val="00C2470C"/>
    <w:rsid w:val="00C303C9"/>
    <w:rsid w:val="00C53098"/>
    <w:rsid w:val="00C539D3"/>
    <w:rsid w:val="00CC48FE"/>
    <w:rsid w:val="00CD6645"/>
    <w:rsid w:val="00CE088A"/>
    <w:rsid w:val="00CE09E4"/>
    <w:rsid w:val="00D02065"/>
    <w:rsid w:val="00D44DB1"/>
    <w:rsid w:val="00D450D2"/>
    <w:rsid w:val="00D457C0"/>
    <w:rsid w:val="00D7533E"/>
    <w:rsid w:val="00DA0646"/>
    <w:rsid w:val="00DF0DAD"/>
    <w:rsid w:val="00DF1559"/>
    <w:rsid w:val="00E21BCB"/>
    <w:rsid w:val="00E2613F"/>
    <w:rsid w:val="00E30987"/>
    <w:rsid w:val="00E32589"/>
    <w:rsid w:val="00E400A5"/>
    <w:rsid w:val="00E52113"/>
    <w:rsid w:val="00E82E39"/>
    <w:rsid w:val="00E84EB1"/>
    <w:rsid w:val="00E9343A"/>
    <w:rsid w:val="00EB1BF3"/>
    <w:rsid w:val="00EC4B61"/>
    <w:rsid w:val="00F11A1C"/>
    <w:rsid w:val="00F20557"/>
    <w:rsid w:val="00F525D6"/>
    <w:rsid w:val="00F860D8"/>
    <w:rsid w:val="00F91E16"/>
    <w:rsid w:val="00FA2BBB"/>
    <w:rsid w:val="00FC122F"/>
    <w:rsid w:val="00FD2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unhideWhenUsed="0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5D6"/>
    <w:pPr>
      <w:spacing w:after="200" w:line="276" w:lineRule="auto"/>
    </w:pPr>
    <w:rPr>
      <w:sz w:val="32"/>
      <w:szCs w:val="32"/>
    </w:rPr>
  </w:style>
  <w:style w:type="paragraph" w:styleId="Heading1">
    <w:name w:val="heading 1"/>
    <w:basedOn w:val="libNormal"/>
    <w:link w:val="Heading1Char"/>
    <w:uiPriority w:val="9"/>
    <w:qFormat/>
    <w:rsid w:val="003137DA"/>
    <w:pPr>
      <w:keepNext/>
      <w:keepLines/>
      <w:spacing w:before="120"/>
      <w:outlineLvl w:val="0"/>
    </w:pPr>
    <w:rPr>
      <w:rFonts w:ascii="SolaimanLipi" w:eastAsia="Times New Roman" w:hAnsi="SolaimanLipi"/>
      <w:b/>
      <w:bCs/>
      <w:color w:val="1F497D"/>
      <w:sz w:val="36"/>
      <w:szCs w:val="36"/>
    </w:rPr>
  </w:style>
  <w:style w:type="paragraph" w:styleId="Heading2">
    <w:name w:val="heading 2"/>
    <w:basedOn w:val="libNormal"/>
    <w:link w:val="Heading2Char"/>
    <w:uiPriority w:val="9"/>
    <w:qFormat/>
    <w:rsid w:val="00CE088A"/>
    <w:pPr>
      <w:keepNext/>
      <w:keepLines/>
      <w:spacing w:before="120"/>
      <w:outlineLvl w:val="1"/>
    </w:pPr>
    <w:rPr>
      <w:rFonts w:ascii="SolaimanLipi" w:eastAsia="Times New Roman" w:hAnsi="SolaimanLipi"/>
      <w:b/>
      <w:bCs/>
      <w:color w:val="1F497D"/>
      <w:sz w:val="32"/>
      <w:szCs w:val="32"/>
    </w:rPr>
  </w:style>
  <w:style w:type="paragraph" w:styleId="Heading3">
    <w:name w:val="heading 3"/>
    <w:basedOn w:val="libNormal"/>
    <w:link w:val="Heading3Char"/>
    <w:uiPriority w:val="9"/>
    <w:qFormat/>
    <w:rsid w:val="00E32589"/>
    <w:pPr>
      <w:keepNext/>
      <w:keepLines/>
      <w:spacing w:before="120"/>
      <w:outlineLvl w:val="2"/>
    </w:pPr>
    <w:rPr>
      <w:rFonts w:ascii="Times New Roman" w:eastAsia="Times New Roman" w:hAnsi="Times New Roman"/>
      <w:color w:val="1F497D"/>
      <w:szCs w:val="32"/>
    </w:rPr>
  </w:style>
  <w:style w:type="paragraph" w:styleId="Heading4">
    <w:name w:val="heading 4"/>
    <w:basedOn w:val="libNormal"/>
    <w:link w:val="Heading4Char"/>
    <w:uiPriority w:val="9"/>
    <w:qFormat/>
    <w:rsid w:val="00E32589"/>
    <w:pPr>
      <w:keepNext/>
      <w:keepLines/>
      <w:spacing w:before="240" w:after="60"/>
      <w:outlineLvl w:val="3"/>
    </w:pPr>
    <w:rPr>
      <w:rFonts w:ascii="Times New Roman" w:eastAsia="Times New Roman" w:hAnsi="Times New Roman"/>
      <w:b/>
      <w:bCs/>
      <w:szCs w:val="32"/>
    </w:rPr>
  </w:style>
  <w:style w:type="paragraph" w:styleId="Heading5">
    <w:name w:val="heading 5"/>
    <w:basedOn w:val="libNormal"/>
    <w:link w:val="Heading5Char"/>
    <w:uiPriority w:val="9"/>
    <w:qFormat/>
    <w:rsid w:val="00E32589"/>
    <w:pPr>
      <w:keepNext/>
      <w:keepLines/>
      <w:spacing w:before="240" w:after="60"/>
      <w:outlineLvl w:val="4"/>
    </w:pPr>
    <w:rPr>
      <w:rFonts w:ascii="Times New Roman" w:eastAsia="Times New Roman" w:hAnsi="Times New Roman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007817"/>
    <w:pPr>
      <w:spacing w:line="360" w:lineRule="auto"/>
      <w:ind w:firstLine="289"/>
      <w:jc w:val="both"/>
    </w:pPr>
    <w:rPr>
      <w:rFonts w:ascii="Mangal" w:hAnsi="Mangal" w:cs="Mangal"/>
      <w:color w:val="000000"/>
      <w:sz w:val="28"/>
      <w:szCs w:val="28"/>
    </w:rPr>
  </w:style>
  <w:style w:type="character" w:customStyle="1" w:styleId="libNormalChar">
    <w:name w:val="libNormal Char"/>
    <w:link w:val="libNormal"/>
    <w:rsid w:val="00007817"/>
    <w:rPr>
      <w:rFonts w:ascii="Mangal" w:hAnsi="Mangal" w:cs="Mangal"/>
      <w:color w:val="000000"/>
      <w:sz w:val="28"/>
      <w:szCs w:val="28"/>
    </w:rPr>
  </w:style>
  <w:style w:type="character" w:customStyle="1" w:styleId="Heading1Char">
    <w:name w:val="Heading 1 Char"/>
    <w:link w:val="Heading1"/>
    <w:uiPriority w:val="9"/>
    <w:rsid w:val="003137DA"/>
    <w:rPr>
      <w:rFonts w:ascii="SolaimanLipi" w:eastAsia="Times New Roman" w:hAnsi="SolaimanLipi" w:cs="SolaimanLipi"/>
      <w:b/>
      <w:bCs/>
      <w:color w:val="1F497D"/>
      <w:sz w:val="36"/>
      <w:szCs w:val="36"/>
    </w:rPr>
  </w:style>
  <w:style w:type="character" w:customStyle="1" w:styleId="Heading2Char">
    <w:name w:val="Heading 2 Char"/>
    <w:link w:val="Heading2"/>
    <w:uiPriority w:val="9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character" w:customStyle="1" w:styleId="Heading3Char">
    <w:name w:val="Heading 3 Char"/>
    <w:link w:val="Heading3"/>
    <w:uiPriority w:val="9"/>
    <w:rsid w:val="00E32589"/>
    <w:rPr>
      <w:rFonts w:ascii="Times New Roman" w:eastAsia="Times New Roman" w:hAnsi="Times New Roman" w:cs="SolaimanLipi"/>
      <w:color w:val="1F497D"/>
      <w:sz w:val="28"/>
      <w:szCs w:val="32"/>
    </w:rPr>
  </w:style>
  <w:style w:type="character" w:customStyle="1" w:styleId="Heading4Char">
    <w:name w:val="Heading 4 Char"/>
    <w:link w:val="Heading4"/>
    <w:uiPriority w:val="9"/>
    <w:rsid w:val="00E32589"/>
    <w:rPr>
      <w:rFonts w:ascii="Times New Roman" w:eastAsia="Times New Roman" w:hAnsi="Times New Roman" w:cs="SolaimanLipi"/>
      <w:b/>
      <w:bCs/>
      <w:color w:val="000000"/>
      <w:sz w:val="28"/>
      <w:szCs w:val="32"/>
    </w:rPr>
  </w:style>
  <w:style w:type="character" w:customStyle="1" w:styleId="Heading5Char">
    <w:name w:val="Heading 5 Char"/>
    <w:link w:val="Heading5"/>
    <w:uiPriority w:val="9"/>
    <w:rsid w:val="00E32589"/>
    <w:rPr>
      <w:rFonts w:ascii="Times New Roman" w:eastAsia="Times New Roman" w:hAnsi="Times New Roman" w:cs="SolaimanLipi"/>
      <w:color w:val="000000"/>
      <w:sz w:val="28"/>
      <w:szCs w:val="32"/>
    </w:rPr>
  </w:style>
  <w:style w:type="paragraph" w:customStyle="1" w:styleId="libAr">
    <w:name w:val="libAr"/>
    <w:link w:val="libArChar"/>
    <w:qFormat/>
    <w:rsid w:val="00E32589"/>
    <w:pPr>
      <w:bidi/>
      <w:ind w:firstLine="289"/>
      <w:jc w:val="both"/>
    </w:pPr>
    <w:rPr>
      <w:rFonts w:ascii="Times New Roman" w:hAnsi="Times New Roman" w:cs="Traditional Arabic"/>
      <w:color w:val="000000"/>
      <w:sz w:val="28"/>
      <w:szCs w:val="32"/>
    </w:rPr>
  </w:style>
  <w:style w:type="character" w:customStyle="1" w:styleId="libArChar">
    <w:name w:val="libAr Char"/>
    <w:link w:val="libAr"/>
    <w:rsid w:val="00E32589"/>
    <w:rPr>
      <w:rFonts w:ascii="Times New Roman" w:hAnsi="Times New Roman" w:cs="Traditional Arabic"/>
      <w:color w:val="000000"/>
      <w:sz w:val="28"/>
      <w:szCs w:val="32"/>
      <w:lang w:val="en-US" w:eastAsia="en-US" w:bidi="ar-SA"/>
    </w:rPr>
  </w:style>
  <w:style w:type="paragraph" w:customStyle="1" w:styleId="Heading1Center">
    <w:name w:val="Heading 1 Center"/>
    <w:basedOn w:val="Heading1"/>
    <w:link w:val="Heading1CenterChar"/>
    <w:qFormat/>
    <w:rsid w:val="0028094A"/>
    <w:pPr>
      <w:jc w:val="center"/>
    </w:pPr>
    <w:rPr>
      <w:rFonts w:ascii="Mangal" w:hAnsi="Mangal"/>
      <w:lang w:bidi="fa-IR"/>
    </w:rPr>
  </w:style>
  <w:style w:type="character" w:customStyle="1" w:styleId="Heading1CenterChar">
    <w:name w:val="Heading 1 Center Char"/>
    <w:link w:val="Heading1Center"/>
    <w:rsid w:val="0028094A"/>
    <w:rPr>
      <w:rFonts w:ascii="Mangal" w:eastAsia="Times New Roman" w:hAnsi="Mangal" w:cs="Mangal"/>
      <w:b/>
      <w:bCs/>
      <w:color w:val="1F497D"/>
      <w:sz w:val="36"/>
      <w:szCs w:val="36"/>
      <w:lang w:bidi="fa-IR"/>
    </w:rPr>
  </w:style>
  <w:style w:type="paragraph" w:customStyle="1" w:styleId="Heading2Center">
    <w:name w:val="Heading 2 Center"/>
    <w:basedOn w:val="Heading2"/>
    <w:link w:val="Heading2CenterChar"/>
    <w:qFormat/>
    <w:rsid w:val="00CE088A"/>
    <w:pPr>
      <w:jc w:val="center"/>
    </w:pPr>
  </w:style>
  <w:style w:type="character" w:customStyle="1" w:styleId="Heading2CenterChar">
    <w:name w:val="Heading 2 Center Char"/>
    <w:link w:val="Heading2Center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paragraph" w:customStyle="1" w:styleId="Heading3Center">
    <w:name w:val="Heading 3 Center"/>
    <w:basedOn w:val="Heading3"/>
    <w:link w:val="Heading3CenterChar"/>
    <w:qFormat/>
    <w:rsid w:val="00E32589"/>
    <w:pPr>
      <w:jc w:val="center"/>
    </w:pPr>
  </w:style>
  <w:style w:type="character" w:customStyle="1" w:styleId="Heading3CenterChar">
    <w:name w:val="Heading 3 Center Char"/>
    <w:basedOn w:val="Heading3Char"/>
    <w:link w:val="Heading3Center"/>
    <w:rsid w:val="00E32589"/>
  </w:style>
  <w:style w:type="paragraph" w:customStyle="1" w:styleId="Heading4Center">
    <w:name w:val="Heading 4 Center"/>
    <w:basedOn w:val="Heading4"/>
    <w:link w:val="Heading4CenterChar"/>
    <w:qFormat/>
    <w:rsid w:val="00E32589"/>
    <w:pPr>
      <w:jc w:val="center"/>
    </w:pPr>
  </w:style>
  <w:style w:type="character" w:customStyle="1" w:styleId="Heading4CenterChar">
    <w:name w:val="Heading 4 Center Char"/>
    <w:basedOn w:val="Heading4Char"/>
    <w:link w:val="Heading4Center"/>
    <w:rsid w:val="00E32589"/>
  </w:style>
  <w:style w:type="paragraph" w:customStyle="1" w:styleId="Heading5Center">
    <w:name w:val="Heading 5 Center"/>
    <w:basedOn w:val="Heading5"/>
    <w:link w:val="Heading5CenterChar"/>
    <w:qFormat/>
    <w:rsid w:val="00E32589"/>
    <w:pPr>
      <w:jc w:val="center"/>
    </w:pPr>
  </w:style>
  <w:style w:type="character" w:customStyle="1" w:styleId="Heading5CenterChar">
    <w:name w:val="Heading 5 Center Char"/>
    <w:basedOn w:val="Heading5Char"/>
    <w:link w:val="Heading5Center"/>
    <w:rsid w:val="00E32589"/>
  </w:style>
  <w:style w:type="paragraph" w:customStyle="1" w:styleId="libArAie">
    <w:name w:val="libArAie"/>
    <w:basedOn w:val="libAr"/>
    <w:link w:val="libArAieChar"/>
    <w:rsid w:val="00E32589"/>
    <w:rPr>
      <w:color w:val="008000"/>
    </w:rPr>
  </w:style>
  <w:style w:type="character" w:customStyle="1" w:styleId="libArAieChar">
    <w:name w:val="libArAie Char"/>
    <w:link w:val="libArAie"/>
    <w:rsid w:val="00E32589"/>
    <w:rPr>
      <w:rFonts w:ascii="Times New Roman" w:hAnsi="Times New Roman" w:cs="Traditional Arabic"/>
      <w:color w:val="008000"/>
      <w:sz w:val="28"/>
      <w:szCs w:val="32"/>
      <w:lang w:val="en-US" w:eastAsia="en-US" w:bidi="ar-SA"/>
    </w:rPr>
  </w:style>
  <w:style w:type="paragraph" w:customStyle="1" w:styleId="libAie">
    <w:name w:val="libAie"/>
    <w:basedOn w:val="libNormal"/>
    <w:link w:val="libAieChar"/>
    <w:rsid w:val="00CE088A"/>
    <w:rPr>
      <w:rFonts w:eastAsia="SolaimanLipi"/>
      <w:color w:val="008000"/>
    </w:rPr>
  </w:style>
  <w:style w:type="character" w:customStyle="1" w:styleId="libAieChar">
    <w:name w:val="libAie Char"/>
    <w:link w:val="libAie"/>
    <w:rsid w:val="00CE088A"/>
    <w:rPr>
      <w:rFonts w:ascii="Mangal" w:eastAsia="SolaimanLipi" w:hAnsi="Mangal" w:cs="Mangal"/>
      <w:color w:val="008000"/>
      <w:sz w:val="28"/>
      <w:szCs w:val="28"/>
    </w:rPr>
  </w:style>
  <w:style w:type="paragraph" w:customStyle="1" w:styleId="libBold1">
    <w:name w:val="libBold1"/>
    <w:basedOn w:val="libNormal"/>
    <w:link w:val="libBold1Char"/>
    <w:rsid w:val="00E32589"/>
    <w:rPr>
      <w:b/>
      <w:bCs/>
    </w:rPr>
  </w:style>
  <w:style w:type="character" w:customStyle="1" w:styleId="libBold1Char">
    <w:name w:val="libBold1 Char"/>
    <w:link w:val="libBold1"/>
    <w:rsid w:val="00E32589"/>
    <w:rPr>
      <w:rFonts w:ascii="Mangal" w:hAnsi="Mangal" w:cs="Mangal"/>
      <w:b/>
      <w:bCs/>
      <w:color w:val="000000"/>
      <w:sz w:val="28"/>
      <w:szCs w:val="28"/>
    </w:rPr>
  </w:style>
  <w:style w:type="paragraph" w:customStyle="1" w:styleId="libFootnote">
    <w:name w:val="libFootnote"/>
    <w:basedOn w:val="libNormal"/>
    <w:link w:val="libFootnoteChar"/>
    <w:rsid w:val="00235071"/>
    <w:rPr>
      <w:sz w:val="24"/>
      <w:szCs w:val="24"/>
    </w:rPr>
  </w:style>
  <w:style w:type="character" w:customStyle="1" w:styleId="libFootnoteChar">
    <w:name w:val="libFootnote Char"/>
    <w:link w:val="libFootnote"/>
    <w:rsid w:val="00235071"/>
    <w:rPr>
      <w:rFonts w:ascii="Mangal" w:hAnsi="Mangal" w:cs="Mangal"/>
      <w:color w:val="000000"/>
      <w:sz w:val="24"/>
      <w:szCs w:val="24"/>
    </w:rPr>
  </w:style>
  <w:style w:type="paragraph" w:customStyle="1" w:styleId="libFootnote0">
    <w:name w:val="libFootnote0"/>
    <w:basedOn w:val="libFootnote"/>
    <w:link w:val="libFootnote0Char"/>
    <w:rsid w:val="008A5A1E"/>
    <w:pPr>
      <w:ind w:firstLine="0"/>
    </w:pPr>
    <w:rPr>
      <w:rFonts w:eastAsia="Times New Roman"/>
    </w:rPr>
  </w:style>
  <w:style w:type="character" w:customStyle="1" w:styleId="libFootnote0Char">
    <w:name w:val="libFootnote0 Char"/>
    <w:link w:val="libFootnote0"/>
    <w:rsid w:val="008A5A1E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Bold2">
    <w:name w:val="libBold2"/>
    <w:basedOn w:val="libBold1"/>
    <w:link w:val="libBold2Char"/>
    <w:rsid w:val="00235071"/>
    <w:rPr>
      <w:sz w:val="26"/>
      <w:szCs w:val="26"/>
    </w:rPr>
  </w:style>
  <w:style w:type="character" w:customStyle="1" w:styleId="libBold2Char">
    <w:name w:val="libBold2 Char"/>
    <w:link w:val="libBold2"/>
    <w:rsid w:val="00235071"/>
    <w:rPr>
      <w:rFonts w:ascii="Mangal" w:hAnsi="Mangal" w:cs="Mangal"/>
      <w:b/>
      <w:bCs/>
      <w:color w:val="000000"/>
      <w:sz w:val="26"/>
      <w:szCs w:val="26"/>
    </w:rPr>
  </w:style>
  <w:style w:type="paragraph" w:customStyle="1" w:styleId="libCenterBold1">
    <w:name w:val="libCenterBold1"/>
    <w:basedOn w:val="libBold1"/>
    <w:rsid w:val="00235071"/>
    <w:pPr>
      <w:jc w:val="center"/>
    </w:pPr>
    <w:rPr>
      <w:rFonts w:eastAsia="Times New Roman"/>
      <w:sz w:val="32"/>
      <w:szCs w:val="32"/>
    </w:rPr>
  </w:style>
  <w:style w:type="paragraph" w:customStyle="1" w:styleId="libCenterBold2">
    <w:name w:val="libCenterBold2"/>
    <w:basedOn w:val="libCenterBold1"/>
    <w:rsid w:val="008A5A1E"/>
    <w:rPr>
      <w:sz w:val="28"/>
      <w:szCs w:val="28"/>
    </w:rPr>
  </w:style>
  <w:style w:type="paragraph" w:customStyle="1" w:styleId="libCenter">
    <w:name w:val="libCenter"/>
    <w:basedOn w:val="libCenterBold2"/>
    <w:rsid w:val="00235071"/>
    <w:rPr>
      <w:b w:val="0"/>
      <w:bCs w:val="0"/>
    </w:rPr>
  </w:style>
  <w:style w:type="paragraph" w:customStyle="1" w:styleId="libFootnoteCenter">
    <w:name w:val="libFootnoteCenter"/>
    <w:basedOn w:val="libFootnote"/>
    <w:link w:val="libFootnoteCenterChar"/>
    <w:rsid w:val="00A455D0"/>
    <w:pPr>
      <w:jc w:val="center"/>
    </w:pPr>
    <w:rPr>
      <w:rFonts w:eastAsia="Times New Roman"/>
    </w:rPr>
  </w:style>
  <w:style w:type="character" w:customStyle="1" w:styleId="libFootnoteCenterChar">
    <w:name w:val="libFootnoteCenter Char"/>
    <w:link w:val="libFootnoteCenter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CenterBold">
    <w:name w:val="libFootnoteCenterBold"/>
    <w:basedOn w:val="libFootnoteCenter"/>
    <w:link w:val="libFootnoteCenterBoldChar"/>
    <w:rsid w:val="00A455D0"/>
    <w:rPr>
      <w:b/>
      <w:bCs/>
    </w:rPr>
  </w:style>
  <w:style w:type="character" w:customStyle="1" w:styleId="libFootnoteCenterBoldChar">
    <w:name w:val="libFootnoteCenterBold Char"/>
    <w:link w:val="libFootnoteCenter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FootnoteBold">
    <w:name w:val="libFootnoteBold"/>
    <w:basedOn w:val="libFootnote"/>
    <w:link w:val="libFootnoteBoldChar"/>
    <w:rsid w:val="00A455D0"/>
    <w:rPr>
      <w:b/>
      <w:bCs/>
    </w:rPr>
  </w:style>
  <w:style w:type="character" w:customStyle="1" w:styleId="libFootnoteBoldChar">
    <w:name w:val="libFootnoteBold Char"/>
    <w:link w:val="libFootnoteBold"/>
    <w:rsid w:val="00A455D0"/>
    <w:rPr>
      <w:rFonts w:ascii="Mangal" w:hAnsi="Mangal" w:cs="Mangal"/>
      <w:b/>
      <w:bCs/>
      <w:color w:val="000000"/>
      <w:sz w:val="24"/>
      <w:szCs w:val="24"/>
    </w:rPr>
  </w:style>
  <w:style w:type="paragraph" w:customStyle="1" w:styleId="libFootnoteAie">
    <w:name w:val="libFootnoteAie"/>
    <w:basedOn w:val="libFootnote"/>
    <w:link w:val="libFootnoteAieChar"/>
    <w:rsid w:val="00E2613F"/>
    <w:rPr>
      <w:color w:val="008000"/>
    </w:rPr>
  </w:style>
  <w:style w:type="character" w:customStyle="1" w:styleId="libFootnoteAieChar">
    <w:name w:val="libFootnoteAie Char"/>
    <w:link w:val="libFootnoteAie"/>
    <w:rsid w:val="00E2613F"/>
    <w:rPr>
      <w:rFonts w:ascii="Mangal" w:hAnsi="Mangal" w:cs="Mangal"/>
      <w:color w:val="008000"/>
      <w:sz w:val="24"/>
      <w:szCs w:val="24"/>
    </w:rPr>
  </w:style>
  <w:style w:type="paragraph" w:customStyle="1" w:styleId="libFootnoteRight">
    <w:name w:val="libFootnoteRight"/>
    <w:basedOn w:val="libFootnote"/>
    <w:link w:val="libFootnoteRightChar"/>
    <w:rsid w:val="00A455D0"/>
    <w:pPr>
      <w:jc w:val="right"/>
    </w:pPr>
    <w:rPr>
      <w:rFonts w:eastAsia="Times New Roman"/>
    </w:rPr>
  </w:style>
  <w:style w:type="character" w:customStyle="1" w:styleId="libFootnoteRightChar">
    <w:name w:val="libFootnoteRight Char"/>
    <w:link w:val="libFootnoteRight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RightBold">
    <w:name w:val="libFootnoteRightBold"/>
    <w:basedOn w:val="libFootnoteRight"/>
    <w:link w:val="libFootnoteRightBoldChar"/>
    <w:rsid w:val="00A455D0"/>
    <w:rPr>
      <w:b/>
      <w:bCs/>
    </w:rPr>
  </w:style>
  <w:style w:type="character" w:customStyle="1" w:styleId="libFootnoteRightBoldChar">
    <w:name w:val="libFootnoteRightBold Char"/>
    <w:link w:val="libFootnoteRight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Right">
    <w:name w:val="libRight"/>
    <w:basedOn w:val="libNormal"/>
    <w:link w:val="libRightChar"/>
    <w:rsid w:val="00A455D0"/>
    <w:pPr>
      <w:jc w:val="right"/>
    </w:pPr>
  </w:style>
  <w:style w:type="character" w:customStyle="1" w:styleId="libRightChar">
    <w:name w:val="libRight Char"/>
    <w:basedOn w:val="libNormalChar"/>
    <w:link w:val="libRight"/>
    <w:rsid w:val="00A455D0"/>
  </w:style>
  <w:style w:type="paragraph" w:customStyle="1" w:styleId="libRightBold">
    <w:name w:val="libRightBold"/>
    <w:basedOn w:val="libRight"/>
    <w:link w:val="libRightBoldChar"/>
    <w:rsid w:val="00A455D0"/>
    <w:rPr>
      <w:b/>
      <w:bCs/>
    </w:rPr>
  </w:style>
  <w:style w:type="character" w:customStyle="1" w:styleId="libRightBoldChar">
    <w:name w:val="libRightBold Char"/>
    <w:link w:val="libRightBold"/>
    <w:rsid w:val="00A455D0"/>
    <w:rPr>
      <w:rFonts w:ascii="Mangal" w:hAnsi="Mangal" w:cs="Mangal"/>
      <w:b/>
      <w:bCs/>
      <w:color w:val="000000"/>
      <w:sz w:val="28"/>
      <w:szCs w:val="28"/>
    </w:rPr>
  </w:style>
  <w:style w:type="paragraph" w:customStyle="1" w:styleId="libLine">
    <w:name w:val="libLine"/>
    <w:basedOn w:val="libNormal"/>
    <w:link w:val="libLineChar"/>
    <w:rsid w:val="00A455D0"/>
    <w:pPr>
      <w:ind w:firstLine="0"/>
    </w:pPr>
    <w:rPr>
      <w:rFonts w:eastAsia="Times New Roman"/>
      <w:sz w:val="26"/>
      <w:szCs w:val="26"/>
    </w:rPr>
  </w:style>
  <w:style w:type="character" w:customStyle="1" w:styleId="libLineChar">
    <w:name w:val="libLine Char"/>
    <w:link w:val="libLine"/>
    <w:rsid w:val="00A455D0"/>
    <w:rPr>
      <w:rFonts w:ascii="Mangal" w:eastAsia="Times New Roman" w:hAnsi="Mangal" w:cs="Mangal"/>
      <w:color w:val="000000"/>
      <w:sz w:val="26"/>
      <w:szCs w:val="26"/>
    </w:rPr>
  </w:style>
  <w:style w:type="paragraph" w:customStyle="1" w:styleId="libBoldItalic">
    <w:name w:val="libBoldItalic"/>
    <w:basedOn w:val="libNormal"/>
    <w:link w:val="libBoldItalicChar"/>
    <w:rsid w:val="0028663A"/>
    <w:rPr>
      <w:b/>
      <w:bCs/>
      <w:i/>
      <w:iCs/>
    </w:rPr>
  </w:style>
  <w:style w:type="character" w:customStyle="1" w:styleId="libBoldItalicChar">
    <w:name w:val="libBoldItalic Char"/>
    <w:link w:val="libBoldItalic"/>
    <w:rsid w:val="0028663A"/>
    <w:rPr>
      <w:rFonts w:ascii="Mangal" w:hAnsi="Mangal" w:cs="Mangal"/>
      <w:b/>
      <w:bCs/>
      <w:i/>
      <w:iCs/>
      <w:color w:val="000000"/>
      <w:sz w:val="28"/>
      <w:szCs w:val="28"/>
    </w:rPr>
  </w:style>
  <w:style w:type="paragraph" w:customStyle="1" w:styleId="libFootnoteNum">
    <w:name w:val="libFootnoteNum"/>
    <w:basedOn w:val="libNormal"/>
    <w:link w:val="libFootnoteNumChar"/>
    <w:rsid w:val="00235071"/>
    <w:rPr>
      <w:color w:val="C00000"/>
      <w:sz w:val="24"/>
      <w:szCs w:val="24"/>
      <w:vertAlign w:val="superscript"/>
    </w:rPr>
  </w:style>
  <w:style w:type="character" w:customStyle="1" w:styleId="libFootnoteNumChar">
    <w:name w:val="libFootnoteNum Char"/>
    <w:link w:val="libFootnoteNum"/>
    <w:rsid w:val="00235071"/>
    <w:rPr>
      <w:rFonts w:ascii="Mangal" w:hAnsi="Mangal" w:cs="Mangal"/>
      <w:color w:val="C00000"/>
      <w:sz w:val="24"/>
      <w:szCs w:val="24"/>
      <w:vertAlign w:val="superscript"/>
    </w:rPr>
  </w:style>
  <w:style w:type="paragraph" w:customStyle="1" w:styleId="libAlaem">
    <w:name w:val="libAlaem"/>
    <w:basedOn w:val="libNormal"/>
    <w:link w:val="libAlaemChar"/>
    <w:rsid w:val="00235071"/>
    <w:rPr>
      <w:rFonts w:ascii="Times New Roman" w:hAnsi="Times New Roman"/>
    </w:rPr>
  </w:style>
  <w:style w:type="character" w:customStyle="1" w:styleId="libAlaemChar">
    <w:name w:val="libAlaem Char"/>
    <w:link w:val="libAlaem"/>
    <w:rsid w:val="00235071"/>
    <w:rPr>
      <w:rFonts w:ascii="Times New Roman" w:hAnsi="Times New Roman" w:cs="Times New Roman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8B7801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8B7801"/>
    <w:rPr>
      <w:rFonts w:ascii="Calibri" w:eastAsia="Calibri" w:hAnsi="Calibri" w:cs="Times New Roman"/>
      <w:sz w:val="22"/>
      <w:szCs w:val="22"/>
    </w:rPr>
  </w:style>
  <w:style w:type="character" w:styleId="Hyperlink">
    <w:name w:val="Hyperlink"/>
    <w:uiPriority w:val="99"/>
    <w:rsid w:val="00776659"/>
    <w:rPr>
      <w:rFonts w:ascii="SolaimanLipi" w:hAnsi="SolaimanLipi" w:cs="SolaimanLipi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385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A7385"/>
    <w:rPr>
      <w:rFonts w:ascii="Tahoma" w:eastAsia="Calibri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FD2E0A"/>
    <w:pPr>
      <w:spacing w:before="480" w:line="276" w:lineRule="auto"/>
      <w:ind w:firstLine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TOC1">
    <w:name w:val="toc 1"/>
    <w:basedOn w:val="libNormal"/>
    <w:next w:val="Normal"/>
    <w:autoRedefine/>
    <w:uiPriority w:val="39"/>
    <w:unhideWhenUsed/>
    <w:qFormat/>
    <w:rsid w:val="0077665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FD2E0A"/>
    <w:pPr>
      <w:spacing w:after="100"/>
      <w:ind w:left="220"/>
    </w:pPr>
    <w:rPr>
      <w:rFonts w:eastAsia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D2E0A"/>
    <w:pPr>
      <w:spacing w:after="100"/>
      <w:ind w:left="440"/>
    </w:pPr>
    <w:rPr>
      <w:rFonts w:eastAsia="Times New Roman"/>
      <w:sz w:val="22"/>
      <w:szCs w:val="22"/>
    </w:rPr>
  </w:style>
  <w:style w:type="paragraph" w:customStyle="1" w:styleId="libCenterTitr">
    <w:name w:val="libCenterTitr"/>
    <w:basedOn w:val="libCenterBold1"/>
    <w:rsid w:val="00776659"/>
    <w:rPr>
      <w:sz w:val="56"/>
      <w:szCs w:val="56"/>
    </w:rPr>
  </w:style>
  <w:style w:type="paragraph" w:styleId="TOC4">
    <w:name w:val="toc 4"/>
    <w:basedOn w:val="Normal"/>
    <w:next w:val="Normal"/>
    <w:autoRedefine/>
    <w:uiPriority w:val="39"/>
    <w:unhideWhenUsed/>
    <w:rsid w:val="006C230E"/>
    <w:pPr>
      <w:spacing w:after="100"/>
      <w:ind w:left="660"/>
    </w:pPr>
    <w:rPr>
      <w:rFonts w:eastAsia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C230E"/>
    <w:pPr>
      <w:spacing w:after="100"/>
      <w:ind w:left="880"/>
    </w:pPr>
    <w:rPr>
      <w:rFonts w:eastAsia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C230E"/>
    <w:pPr>
      <w:spacing w:after="100"/>
      <w:ind w:left="1100"/>
    </w:pPr>
    <w:rPr>
      <w:rFonts w:eastAsia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C230E"/>
    <w:pPr>
      <w:spacing w:after="100"/>
      <w:ind w:left="1320"/>
    </w:pPr>
    <w:rPr>
      <w:rFonts w:eastAsia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C230E"/>
    <w:pPr>
      <w:spacing w:after="100"/>
      <w:ind w:left="1540"/>
    </w:pPr>
    <w:rPr>
      <w:rFonts w:eastAsia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C230E"/>
    <w:pPr>
      <w:spacing w:after="100"/>
      <w:ind w:left="1760"/>
    </w:pPr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ghavi\Desktop\Doc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64CCD-21C8-4B7D-B6A7-98970BA7A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Doc1</Template>
  <TotalTime>6</TotalTime>
  <Pages>51</Pages>
  <Words>7541</Words>
  <Characters>42986</Characters>
  <Application>Microsoft Office Word</Application>
  <DocSecurity>0</DocSecurity>
  <Lines>358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 Defenition</Company>
  <LinksUpToDate>false</LinksUpToDate>
  <CharactersWithSpaces>50427</CharactersWithSpaces>
  <SharedDoc>false</SharedDoc>
  <HLinks>
    <vt:vector size="486" baseType="variant">
      <vt:variant>
        <vt:i4>1245232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_Toc442215770</vt:lpwstr>
      </vt:variant>
      <vt:variant>
        <vt:i4>1179696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_Toc442215769</vt:lpwstr>
      </vt:variant>
      <vt:variant>
        <vt:i4>1179696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_Toc442215768</vt:lpwstr>
      </vt:variant>
      <vt:variant>
        <vt:i4>1179696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_Toc442215767</vt:lpwstr>
      </vt:variant>
      <vt:variant>
        <vt:i4>1179696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_Toc442215766</vt:lpwstr>
      </vt:variant>
      <vt:variant>
        <vt:i4>1179696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_Toc442215765</vt:lpwstr>
      </vt:variant>
      <vt:variant>
        <vt:i4>1179696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_Toc442215764</vt:lpwstr>
      </vt:variant>
      <vt:variant>
        <vt:i4>1179696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_Toc442215763</vt:lpwstr>
      </vt:variant>
      <vt:variant>
        <vt:i4>1179696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_Toc442215762</vt:lpwstr>
      </vt:variant>
      <vt:variant>
        <vt:i4>1179696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_Toc442215761</vt:lpwstr>
      </vt:variant>
      <vt:variant>
        <vt:i4>1179696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_Toc442215760</vt:lpwstr>
      </vt:variant>
      <vt:variant>
        <vt:i4>1114160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_Toc442215759</vt:lpwstr>
      </vt:variant>
      <vt:variant>
        <vt:i4>1114160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_Toc442215758</vt:lpwstr>
      </vt:variant>
      <vt:variant>
        <vt:i4>1114160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_Toc442215757</vt:lpwstr>
      </vt:variant>
      <vt:variant>
        <vt:i4>1114160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_Toc442215756</vt:lpwstr>
      </vt:variant>
      <vt:variant>
        <vt:i4>1114160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_Toc442215755</vt:lpwstr>
      </vt:variant>
      <vt:variant>
        <vt:i4>1114160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_Toc442215754</vt:lpwstr>
      </vt:variant>
      <vt:variant>
        <vt:i4>1114160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_Toc442215753</vt:lpwstr>
      </vt:variant>
      <vt:variant>
        <vt:i4>1114160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_Toc442215752</vt:lpwstr>
      </vt:variant>
      <vt:variant>
        <vt:i4>1114160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_Toc442215751</vt:lpwstr>
      </vt:variant>
      <vt:variant>
        <vt:i4>1114160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_Toc442215750</vt:lpwstr>
      </vt:variant>
      <vt:variant>
        <vt:i4>1048624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_Toc442215749</vt:lpwstr>
      </vt:variant>
      <vt:variant>
        <vt:i4>1048624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_Toc442215748</vt:lpwstr>
      </vt:variant>
      <vt:variant>
        <vt:i4>1048624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_Toc442215747</vt:lpwstr>
      </vt:variant>
      <vt:variant>
        <vt:i4>1048624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_Toc442215746</vt:lpwstr>
      </vt:variant>
      <vt:variant>
        <vt:i4>1048624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_Toc442215745</vt:lpwstr>
      </vt:variant>
      <vt:variant>
        <vt:i4>1048624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_Toc442215744</vt:lpwstr>
      </vt:variant>
      <vt:variant>
        <vt:i4>1048624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_Toc442215743</vt:lpwstr>
      </vt:variant>
      <vt:variant>
        <vt:i4>1048624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_Toc442215742</vt:lpwstr>
      </vt:variant>
      <vt:variant>
        <vt:i4>1048624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_Toc442215741</vt:lpwstr>
      </vt:variant>
      <vt:variant>
        <vt:i4>1048624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_Toc442215740</vt:lpwstr>
      </vt:variant>
      <vt:variant>
        <vt:i4>1507376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_Toc442215739</vt:lpwstr>
      </vt:variant>
      <vt:variant>
        <vt:i4>1507376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_Toc442215738</vt:lpwstr>
      </vt:variant>
      <vt:variant>
        <vt:i4>1507376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_Toc442215737</vt:lpwstr>
      </vt:variant>
      <vt:variant>
        <vt:i4>1507376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_Toc442215736</vt:lpwstr>
      </vt:variant>
      <vt:variant>
        <vt:i4>1507376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_Toc442215735</vt:lpwstr>
      </vt:variant>
      <vt:variant>
        <vt:i4>1507376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_Toc442215734</vt:lpwstr>
      </vt:variant>
      <vt:variant>
        <vt:i4>1507376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_Toc442215733</vt:lpwstr>
      </vt:variant>
      <vt:variant>
        <vt:i4>1507376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_Toc442215732</vt:lpwstr>
      </vt:variant>
      <vt:variant>
        <vt:i4>1507376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_Toc442215731</vt:lpwstr>
      </vt:variant>
      <vt:variant>
        <vt:i4>1507376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_Toc442215730</vt:lpwstr>
      </vt:variant>
      <vt:variant>
        <vt:i4>1441840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_Toc442215729</vt:lpwstr>
      </vt:variant>
      <vt:variant>
        <vt:i4>1441840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_Toc442215728</vt:lpwstr>
      </vt:variant>
      <vt:variant>
        <vt:i4>1441840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_Toc442215727</vt:lpwstr>
      </vt:variant>
      <vt:variant>
        <vt:i4>1441840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_Toc442215726</vt:lpwstr>
      </vt:variant>
      <vt:variant>
        <vt:i4>1441840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_Toc442215725</vt:lpwstr>
      </vt:variant>
      <vt:variant>
        <vt:i4>1441840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_Toc442215724</vt:lpwstr>
      </vt:variant>
      <vt:variant>
        <vt:i4>1441840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_Toc442215723</vt:lpwstr>
      </vt:variant>
      <vt:variant>
        <vt:i4>1441840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_Toc442215722</vt:lpwstr>
      </vt:variant>
      <vt:variant>
        <vt:i4>1441840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_Toc442215721</vt:lpwstr>
      </vt:variant>
      <vt:variant>
        <vt:i4>1441840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_Toc442215720</vt:lpwstr>
      </vt:variant>
      <vt:variant>
        <vt:i4>1376304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_Toc442215719</vt:lpwstr>
      </vt:variant>
      <vt:variant>
        <vt:i4>1376304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_Toc442215718</vt:lpwstr>
      </vt:variant>
      <vt:variant>
        <vt:i4>1376304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_Toc442215717</vt:lpwstr>
      </vt:variant>
      <vt:variant>
        <vt:i4>1376304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_Toc442215716</vt:lpwstr>
      </vt:variant>
      <vt:variant>
        <vt:i4>1376304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_Toc442215715</vt:lpwstr>
      </vt:variant>
      <vt:variant>
        <vt:i4>1376304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_Toc442215714</vt:lpwstr>
      </vt:variant>
      <vt:variant>
        <vt:i4>1376304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_Toc442215713</vt:lpwstr>
      </vt:variant>
      <vt:variant>
        <vt:i4>1376304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_Toc442215712</vt:lpwstr>
      </vt:variant>
      <vt:variant>
        <vt:i4>1376304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_Toc442215711</vt:lpwstr>
      </vt:variant>
      <vt:variant>
        <vt:i4>1376304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_Toc442215710</vt:lpwstr>
      </vt:variant>
      <vt:variant>
        <vt:i4>1310768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_Toc442215709</vt:lpwstr>
      </vt:variant>
      <vt:variant>
        <vt:i4>1310768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_Toc442215708</vt:lpwstr>
      </vt:variant>
      <vt:variant>
        <vt:i4>1310768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_Toc442215707</vt:lpwstr>
      </vt:variant>
      <vt:variant>
        <vt:i4>1310768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_Toc442215706</vt:lpwstr>
      </vt:variant>
      <vt:variant>
        <vt:i4>1310768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_Toc442215705</vt:lpwstr>
      </vt:variant>
      <vt:variant>
        <vt:i4>1310768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_Toc442215704</vt:lpwstr>
      </vt:variant>
      <vt:variant>
        <vt:i4>1310768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_Toc442215703</vt:lpwstr>
      </vt:variant>
      <vt:variant>
        <vt:i4>1310768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_Toc442215702</vt:lpwstr>
      </vt:variant>
      <vt:variant>
        <vt:i4>1310768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_Toc442215701</vt:lpwstr>
      </vt:variant>
      <vt:variant>
        <vt:i4>1310768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_Toc442215700</vt:lpwstr>
      </vt:variant>
      <vt:variant>
        <vt:i4>1900593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_Toc442215699</vt:lpwstr>
      </vt:variant>
      <vt:variant>
        <vt:i4>1900593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_Toc442215698</vt:lpwstr>
      </vt:variant>
      <vt:variant>
        <vt:i4>1900593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_Toc442215697</vt:lpwstr>
      </vt:variant>
      <vt:variant>
        <vt:i4>1900593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_Toc442215696</vt:lpwstr>
      </vt:variant>
      <vt:variant>
        <vt:i4>1900593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_Toc442215695</vt:lpwstr>
      </vt:variant>
      <vt:variant>
        <vt:i4>1900593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_Toc442215694</vt:lpwstr>
      </vt:variant>
      <vt:variant>
        <vt:i4>1900593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_Toc442215693</vt:lpwstr>
      </vt:variant>
      <vt:variant>
        <vt:i4>1900593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_Toc442215692</vt:lpwstr>
      </vt:variant>
      <vt:variant>
        <vt:i4>1900593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_Toc442215691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_Toc442215690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Naghavi</dc:creator>
  <cp:lastModifiedBy>Naghavi</cp:lastModifiedBy>
  <cp:revision>1</cp:revision>
  <cp:lastPrinted>2016-02-03T09:03:00Z</cp:lastPrinted>
  <dcterms:created xsi:type="dcterms:W3CDTF">2016-07-04T07:13:00Z</dcterms:created>
  <dcterms:modified xsi:type="dcterms:W3CDTF">2016-07-04T07:19:00Z</dcterms:modified>
</cp:coreProperties>
</file>